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65" w:type="dxa"/>
        <w:tblInd w:w="-34" w:type="dxa"/>
        <w:tblLook w:val="04A0" w:firstRow="1" w:lastRow="0" w:firstColumn="1" w:lastColumn="0" w:noHBand="0" w:noVBand="1"/>
      </w:tblPr>
      <w:tblGrid>
        <w:gridCol w:w="2127"/>
        <w:gridCol w:w="7938"/>
      </w:tblGrid>
      <w:tr w:rsidR="0022796F" w:rsidRPr="009621EC" w14:paraId="39215846" w14:textId="77777777" w:rsidTr="009621EC">
        <w:trPr>
          <w:trHeight w:val="413"/>
        </w:trPr>
        <w:tc>
          <w:tcPr>
            <w:tcW w:w="2127" w:type="dxa"/>
            <w:vAlign w:val="center"/>
          </w:tcPr>
          <w:p w14:paraId="601B2138" w14:textId="77777777" w:rsidR="0022796F" w:rsidRPr="00113FE4" w:rsidRDefault="009621EC" w:rsidP="00230865">
            <w:pPr>
              <w:spacing w:before="120" w:after="40"/>
              <w:jc w:val="left"/>
              <w:rPr>
                <w:smallCaps/>
                <w:szCs w:val="20"/>
              </w:rPr>
            </w:pPr>
            <w:proofErr w:type="spellStart"/>
            <w:r>
              <w:rPr>
                <w:smallCaps/>
                <w:szCs w:val="20"/>
              </w:rPr>
              <w:t>Document</w:t>
            </w:r>
            <w:proofErr w:type="spellEnd"/>
            <w:r>
              <w:rPr>
                <w:smallCaps/>
                <w:szCs w:val="20"/>
              </w:rPr>
              <w:t xml:space="preserve"> </w:t>
            </w:r>
            <w:proofErr w:type="spellStart"/>
            <w:r>
              <w:rPr>
                <w:smallCaps/>
                <w:szCs w:val="20"/>
              </w:rPr>
              <w:t>Number</w:t>
            </w:r>
            <w:proofErr w:type="spellEnd"/>
            <w:r w:rsidR="0022796F" w:rsidRPr="00113FE4">
              <w:rPr>
                <w:smallCaps/>
                <w:szCs w:val="20"/>
              </w:rPr>
              <w:t>:</w:t>
            </w:r>
          </w:p>
        </w:tc>
        <w:tc>
          <w:tcPr>
            <w:tcW w:w="7938" w:type="dxa"/>
            <w:vAlign w:val="center"/>
          </w:tcPr>
          <w:p w14:paraId="0BD65902" w14:textId="6B1C8984" w:rsidR="0022796F" w:rsidRPr="009621EC" w:rsidRDefault="0082535A" w:rsidP="0082535A">
            <w:pPr>
              <w:spacing w:before="120" w:after="40"/>
              <w:jc w:val="left"/>
              <w:rPr>
                <w:rFonts w:cs="Arial"/>
                <w:b/>
                <w:lang w:val="en-US"/>
              </w:rPr>
            </w:pPr>
            <w:r>
              <w:rPr>
                <w:rFonts w:cs="Arial"/>
                <w:b/>
                <w:lang w:val="en-US"/>
              </w:rPr>
              <w:fldChar w:fldCharType="begin"/>
            </w:r>
            <w:r>
              <w:rPr>
                <w:rFonts w:cs="Arial"/>
                <w:b/>
                <w:lang w:val="en-US"/>
              </w:rPr>
              <w:instrText xml:space="preserve"> DOCPROPERTY  "*Doc Number"  \* MERGEFORMAT </w:instrText>
            </w:r>
            <w:r>
              <w:rPr>
                <w:rFonts w:cs="Arial"/>
                <w:b/>
                <w:lang w:val="en-US"/>
              </w:rPr>
              <w:fldChar w:fldCharType="separate"/>
            </w:r>
            <w:r w:rsidR="00B306F8">
              <w:rPr>
                <w:rFonts w:cs="Arial"/>
                <w:b/>
                <w:lang w:val="en-US"/>
              </w:rPr>
              <w:t>TNXXXXXX</w:t>
            </w:r>
            <w:r>
              <w:rPr>
                <w:rFonts w:cs="Arial"/>
                <w:b/>
                <w:lang w:val="en-US"/>
              </w:rPr>
              <w:fldChar w:fldCharType="end"/>
            </w:r>
          </w:p>
        </w:tc>
      </w:tr>
      <w:tr w:rsidR="009621EC" w:rsidRPr="009621EC" w14:paraId="2F795DEE" w14:textId="77777777" w:rsidTr="009621EC">
        <w:trPr>
          <w:trHeight w:val="413"/>
        </w:trPr>
        <w:tc>
          <w:tcPr>
            <w:tcW w:w="2127" w:type="dxa"/>
            <w:vAlign w:val="center"/>
          </w:tcPr>
          <w:p w14:paraId="4F445842" w14:textId="77777777" w:rsidR="009621EC" w:rsidRPr="009621EC" w:rsidRDefault="009621EC" w:rsidP="00230865">
            <w:pPr>
              <w:spacing w:before="120" w:after="40"/>
              <w:jc w:val="left"/>
              <w:rPr>
                <w:smallCaps/>
                <w:szCs w:val="20"/>
                <w:lang w:val="en-US"/>
              </w:rPr>
            </w:pPr>
            <w:r>
              <w:rPr>
                <w:smallCaps/>
                <w:szCs w:val="20"/>
                <w:lang w:val="en-US"/>
              </w:rPr>
              <w:t>Document Revision</w:t>
            </w:r>
            <w:r w:rsidR="00A80DF3">
              <w:rPr>
                <w:smallCaps/>
                <w:szCs w:val="20"/>
                <w:lang w:val="en-US"/>
              </w:rPr>
              <w:t>:</w:t>
            </w:r>
          </w:p>
        </w:tc>
        <w:tc>
          <w:tcPr>
            <w:tcW w:w="7938" w:type="dxa"/>
            <w:vAlign w:val="center"/>
          </w:tcPr>
          <w:p w14:paraId="0BFACC39" w14:textId="3166B540" w:rsidR="009621EC" w:rsidRPr="009621EC" w:rsidRDefault="009621EC" w:rsidP="00750574">
            <w:pPr>
              <w:spacing w:before="40" w:after="40"/>
              <w:jc w:val="left"/>
              <w:rPr>
                <w:rFonts w:cs="Arial"/>
                <w:b/>
                <w:lang w:val="en-US"/>
              </w:rPr>
            </w:pPr>
            <w:r w:rsidRPr="00750574">
              <w:rPr>
                <w:b/>
              </w:rPr>
              <w:fldChar w:fldCharType="begin"/>
            </w:r>
            <w:r w:rsidRPr="009621EC">
              <w:rPr>
                <w:b/>
                <w:lang w:val="en-US"/>
              </w:rPr>
              <w:instrText xml:space="preserve"> DOCPROPERTY  "*Doc revision"  \* MERGEFORMAT </w:instrText>
            </w:r>
            <w:r w:rsidRPr="00750574">
              <w:rPr>
                <w:b/>
              </w:rPr>
              <w:fldChar w:fldCharType="separate"/>
            </w:r>
            <w:r w:rsidR="00B306F8">
              <w:rPr>
                <w:b/>
                <w:lang w:val="en-US"/>
              </w:rPr>
              <w:t>(A)</w:t>
            </w:r>
            <w:r w:rsidRPr="00750574">
              <w:rPr>
                <w:b/>
              </w:rPr>
              <w:fldChar w:fldCharType="end"/>
            </w:r>
          </w:p>
        </w:tc>
      </w:tr>
      <w:tr w:rsidR="0022796F" w:rsidRPr="009621EC" w14:paraId="3FA560A8" w14:textId="77777777" w:rsidTr="009621EC">
        <w:trPr>
          <w:trHeight w:val="413"/>
        </w:trPr>
        <w:tc>
          <w:tcPr>
            <w:tcW w:w="2127" w:type="dxa"/>
            <w:vAlign w:val="center"/>
          </w:tcPr>
          <w:p w14:paraId="5E154847" w14:textId="77777777" w:rsidR="0022796F" w:rsidRPr="009621EC" w:rsidRDefault="008010DD" w:rsidP="00230865">
            <w:pPr>
              <w:spacing w:before="120" w:after="40"/>
              <w:jc w:val="left"/>
              <w:rPr>
                <w:smallCaps/>
                <w:szCs w:val="20"/>
                <w:lang w:val="en-US"/>
              </w:rPr>
            </w:pPr>
            <w:r w:rsidRPr="009621EC">
              <w:rPr>
                <w:smallCaps/>
                <w:szCs w:val="20"/>
                <w:lang w:val="en-US"/>
              </w:rPr>
              <w:t>Dat</w:t>
            </w:r>
            <w:r w:rsidR="00FC1671" w:rsidRPr="009621EC">
              <w:rPr>
                <w:smallCaps/>
                <w:szCs w:val="20"/>
                <w:lang w:val="en-US"/>
              </w:rPr>
              <w:t>e</w:t>
            </w:r>
            <w:r w:rsidR="0022796F" w:rsidRPr="009621EC">
              <w:rPr>
                <w:smallCaps/>
                <w:szCs w:val="20"/>
                <w:lang w:val="en-US"/>
              </w:rPr>
              <w:t>:</w:t>
            </w:r>
          </w:p>
        </w:tc>
        <w:tc>
          <w:tcPr>
            <w:tcW w:w="7938" w:type="dxa"/>
            <w:vAlign w:val="center"/>
          </w:tcPr>
          <w:p w14:paraId="7182BD4E" w14:textId="6D7F2254" w:rsidR="0022796F" w:rsidRPr="009621EC" w:rsidRDefault="00750574" w:rsidP="00750574">
            <w:pPr>
              <w:spacing w:before="40" w:after="40"/>
              <w:jc w:val="left"/>
              <w:rPr>
                <w:rFonts w:cs="Arial"/>
                <w:b/>
                <w:lang w:val="en-US"/>
              </w:rPr>
            </w:pPr>
            <w:r>
              <w:rPr>
                <w:b/>
              </w:rPr>
              <w:fldChar w:fldCharType="begin"/>
            </w:r>
            <w:r w:rsidRPr="009621EC">
              <w:rPr>
                <w:b/>
                <w:lang w:val="en-US"/>
              </w:rPr>
              <w:instrText xml:space="preserve"> DOCPROPERTY  "*Doc date"  \* MERGEFORMAT </w:instrText>
            </w:r>
            <w:r>
              <w:rPr>
                <w:b/>
              </w:rPr>
              <w:fldChar w:fldCharType="separate"/>
            </w:r>
            <w:r w:rsidR="00B306F8">
              <w:rPr>
                <w:b/>
                <w:lang w:val="en-US"/>
              </w:rPr>
              <w:t>20/01/2026</w:t>
            </w:r>
            <w:r>
              <w:rPr>
                <w:b/>
              </w:rPr>
              <w:fldChar w:fldCharType="end"/>
            </w:r>
          </w:p>
        </w:tc>
      </w:tr>
      <w:tr w:rsidR="0022796F" w:rsidRPr="00610609" w14:paraId="1CF86258" w14:textId="77777777" w:rsidTr="009621EC">
        <w:trPr>
          <w:trHeight w:val="413"/>
        </w:trPr>
        <w:tc>
          <w:tcPr>
            <w:tcW w:w="2127" w:type="dxa"/>
            <w:vAlign w:val="center"/>
          </w:tcPr>
          <w:p w14:paraId="4679E8AB" w14:textId="77777777" w:rsidR="0022796F" w:rsidRPr="009621EC" w:rsidRDefault="0022796F" w:rsidP="00230865">
            <w:pPr>
              <w:spacing w:before="120" w:after="40"/>
              <w:jc w:val="left"/>
              <w:rPr>
                <w:smallCaps/>
                <w:szCs w:val="20"/>
                <w:lang w:val="en-US"/>
              </w:rPr>
            </w:pPr>
            <w:r w:rsidRPr="009621EC">
              <w:rPr>
                <w:smallCaps/>
                <w:szCs w:val="20"/>
                <w:lang w:val="en-US"/>
              </w:rPr>
              <w:t>Cage Code:</w:t>
            </w:r>
          </w:p>
        </w:tc>
        <w:tc>
          <w:tcPr>
            <w:tcW w:w="7938" w:type="dxa"/>
            <w:vAlign w:val="center"/>
          </w:tcPr>
          <w:p w14:paraId="4DDFC794" w14:textId="71CBFE36" w:rsidR="0022796F" w:rsidRPr="00750574" w:rsidRDefault="00750574" w:rsidP="00750574">
            <w:pPr>
              <w:spacing w:before="40" w:after="40"/>
              <w:jc w:val="left"/>
              <w:rPr>
                <w:rFonts w:cs="Arial"/>
                <w:b/>
                <w:lang w:val="en-US"/>
              </w:rPr>
            </w:pPr>
            <w:r>
              <w:rPr>
                <w:b/>
              </w:rPr>
              <w:fldChar w:fldCharType="begin"/>
            </w:r>
            <w:r w:rsidRPr="009621EC">
              <w:rPr>
                <w:b/>
                <w:lang w:val="en-US"/>
              </w:rPr>
              <w:instrText xml:space="preserve"> DOCPROPERTY  "*Cage Code"  \* MERGEFORMA</w:instrText>
            </w:r>
            <w:r>
              <w:rPr>
                <w:b/>
              </w:rPr>
              <w:instrText xml:space="preserve">T </w:instrText>
            </w:r>
            <w:r>
              <w:rPr>
                <w:b/>
              </w:rPr>
              <w:fldChar w:fldCharType="separate"/>
            </w:r>
            <w:r w:rsidR="00B306F8" w:rsidRPr="00B306F8">
              <w:rPr>
                <w:b/>
              </w:rPr>
              <w:t>A0810</w:t>
            </w:r>
            <w:r>
              <w:rPr>
                <w:b/>
              </w:rPr>
              <w:fldChar w:fldCharType="end"/>
            </w:r>
          </w:p>
        </w:tc>
      </w:tr>
    </w:tbl>
    <w:p w14:paraId="7FE17AD2" w14:textId="77777777" w:rsidR="00C45871" w:rsidRDefault="00C45871" w:rsidP="001C7663">
      <w:pPr>
        <w:rPr>
          <w:rFonts w:cs="Arial"/>
          <w:lang w:val="en-US"/>
        </w:rPr>
      </w:pPr>
    </w:p>
    <w:tbl>
      <w:tblPr>
        <w:tblW w:w="0" w:type="auto"/>
        <w:jc w:val="center"/>
        <w:tblBorders>
          <w:bottom w:val="single" w:sz="12" w:space="0" w:color="808080" w:themeColor="background1" w:themeShade="80"/>
          <w:right w:val="single" w:sz="12" w:space="0" w:color="808080" w:themeColor="background1" w:themeShade="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0"/>
      </w:tblGrid>
      <w:tr w:rsidR="00347CBC" w:rsidRPr="0086163C" w14:paraId="75EABB48" w14:textId="77777777" w:rsidTr="00913D25">
        <w:trPr>
          <w:trHeight w:hRule="exact" w:val="427"/>
          <w:jc w:val="center"/>
        </w:trPr>
        <w:tc>
          <w:tcPr>
            <w:tcW w:w="7220" w:type="dxa"/>
            <w:tcBorders>
              <w:bottom w:val="single" w:sz="12" w:space="0" w:color="C00000"/>
              <w:right w:val="nil"/>
            </w:tcBorders>
            <w:vAlign w:val="center"/>
          </w:tcPr>
          <w:p w14:paraId="0831B49E" w14:textId="09323024" w:rsidR="00347CBC" w:rsidRPr="00777475" w:rsidRDefault="00FA0B5A" w:rsidP="00750574">
            <w:pPr>
              <w:spacing w:after="0"/>
              <w:jc w:val="center"/>
              <w:rPr>
                <w:rFonts w:cs="Arial"/>
                <w:bCs/>
                <w:color w:val="E41B13"/>
                <w:lang w:val="en-US"/>
              </w:rPr>
            </w:pPr>
            <w:r w:rsidRPr="000C0049">
              <w:rPr>
                <w:rFonts w:cs="Arial"/>
                <w:b/>
                <w:bCs/>
                <w:color w:val="E4002B"/>
                <w:lang w:val="en-US"/>
              </w:rPr>
              <w:t xml:space="preserve">Customer: </w:t>
            </w:r>
            <w:r w:rsidRPr="000C0049">
              <w:rPr>
                <w:rFonts w:cs="Arial"/>
                <w:b/>
                <w:bCs/>
                <w:color w:val="E4002B"/>
                <w:lang w:val="en-US"/>
              </w:rPr>
              <w:fldChar w:fldCharType="begin"/>
            </w:r>
            <w:r w:rsidRPr="000C0049">
              <w:rPr>
                <w:rFonts w:cs="Arial"/>
                <w:b/>
                <w:bCs/>
                <w:color w:val="E4002B"/>
                <w:lang w:val="en-US"/>
              </w:rPr>
              <w:instrText xml:space="preserve"> DOCPROPERTY  *Customer  \* MERGEFORMAT </w:instrText>
            </w:r>
            <w:r w:rsidRPr="000C0049">
              <w:rPr>
                <w:rFonts w:cs="Arial"/>
                <w:b/>
                <w:bCs/>
                <w:color w:val="E4002B"/>
                <w:lang w:val="en-US"/>
              </w:rPr>
              <w:fldChar w:fldCharType="separate"/>
            </w:r>
            <w:r w:rsidR="00B306F8">
              <w:rPr>
                <w:rFonts w:cs="Arial"/>
                <w:b/>
                <w:bCs/>
                <w:color w:val="E4002B"/>
                <w:lang w:val="en-US"/>
              </w:rPr>
              <w:t>N/A</w:t>
            </w:r>
            <w:r w:rsidRPr="000C0049">
              <w:rPr>
                <w:rFonts w:cs="Arial"/>
                <w:b/>
                <w:bCs/>
                <w:color w:val="E4002B"/>
                <w:lang w:val="en-US"/>
              </w:rPr>
              <w:fldChar w:fldCharType="end"/>
            </w:r>
          </w:p>
        </w:tc>
      </w:tr>
      <w:tr w:rsidR="00347CBC" w:rsidRPr="00307952" w14:paraId="5E6D8EE4" w14:textId="77777777" w:rsidTr="00FF7FBB">
        <w:trPr>
          <w:trHeight w:hRule="exact" w:val="554"/>
          <w:jc w:val="center"/>
        </w:trPr>
        <w:tc>
          <w:tcPr>
            <w:tcW w:w="7220" w:type="dxa"/>
            <w:tcBorders>
              <w:top w:val="single" w:sz="12" w:space="0" w:color="C00000"/>
              <w:left w:val="single" w:sz="12" w:space="0" w:color="C00000"/>
              <w:bottom w:val="nil"/>
            </w:tcBorders>
            <w:vAlign w:val="center"/>
          </w:tcPr>
          <w:p w14:paraId="491FA79A" w14:textId="356D2926" w:rsidR="00347CBC" w:rsidRPr="00307952" w:rsidRDefault="00750574" w:rsidP="002C1BC3">
            <w:pPr>
              <w:spacing w:before="100" w:beforeAutospacing="1" w:after="100" w:afterAutospacing="1"/>
              <w:jc w:val="center"/>
              <w:rPr>
                <w:rFonts w:cs="Arial"/>
                <w:bCs/>
              </w:rPr>
            </w:pPr>
            <w:r>
              <w:rPr>
                <w:rFonts w:cs="Arial"/>
                <w:b/>
                <w:lang w:val="en-US"/>
              </w:rPr>
              <w:fldChar w:fldCharType="begin"/>
            </w:r>
            <w:r>
              <w:rPr>
                <w:rFonts w:cs="Arial"/>
                <w:b/>
                <w:lang w:val="en-US"/>
              </w:rPr>
              <w:instrText xml:space="preserve"> DOCPROPERTY  "*Project name"  \* MERGEFORMAT </w:instrText>
            </w:r>
            <w:r>
              <w:rPr>
                <w:rFonts w:cs="Arial"/>
                <w:b/>
                <w:lang w:val="en-US"/>
              </w:rPr>
              <w:fldChar w:fldCharType="separate"/>
            </w:r>
            <w:r w:rsidR="00B306F8">
              <w:rPr>
                <w:rFonts w:cs="Arial"/>
                <w:b/>
                <w:lang w:val="en-US"/>
              </w:rPr>
              <w:t>GRIFO-346FA</w:t>
            </w:r>
            <w:r>
              <w:rPr>
                <w:rFonts w:cs="Arial"/>
                <w:b/>
                <w:lang w:val="en-US"/>
              </w:rPr>
              <w:fldChar w:fldCharType="end"/>
            </w:r>
          </w:p>
        </w:tc>
      </w:tr>
      <w:tr w:rsidR="00347CBC" w:rsidRPr="00307952" w14:paraId="73FFE4C2" w14:textId="77777777" w:rsidTr="00FF7FBB">
        <w:trPr>
          <w:trHeight w:val="1113"/>
          <w:jc w:val="center"/>
        </w:trPr>
        <w:tc>
          <w:tcPr>
            <w:tcW w:w="7220" w:type="dxa"/>
            <w:tcBorders>
              <w:left w:val="single" w:sz="12" w:space="0" w:color="C00000"/>
              <w:bottom w:val="nil"/>
            </w:tcBorders>
            <w:vAlign w:val="center"/>
          </w:tcPr>
          <w:p w14:paraId="2C0FB9C4" w14:textId="5231B72C" w:rsidR="00347CBC" w:rsidRPr="00AE404E" w:rsidRDefault="00FF3E6E" w:rsidP="002C1BC3">
            <w:pPr>
              <w:spacing w:before="100" w:beforeAutospacing="1" w:after="100" w:afterAutospacing="1"/>
              <w:jc w:val="center"/>
              <w:rPr>
                <w:rFonts w:cs="Arial"/>
                <w:b/>
                <w:bCs/>
                <w:color w:val="E4002B"/>
                <w:sz w:val="28"/>
                <w:szCs w:val="28"/>
              </w:rPr>
            </w:pPr>
            <w:r w:rsidRPr="00AE404E">
              <w:rPr>
                <w:b/>
                <w:color w:val="E4002B"/>
                <w:sz w:val="28"/>
                <w:szCs w:val="28"/>
              </w:rPr>
              <w:fldChar w:fldCharType="begin"/>
            </w:r>
            <w:r w:rsidRPr="00AE404E">
              <w:rPr>
                <w:b/>
                <w:color w:val="E4002B"/>
                <w:sz w:val="28"/>
                <w:szCs w:val="28"/>
              </w:rPr>
              <w:instrText xml:space="preserve"> TITLE  \* Upper  \* MERGEFORMAT </w:instrText>
            </w:r>
            <w:r w:rsidRPr="00AE404E">
              <w:rPr>
                <w:b/>
                <w:color w:val="E4002B"/>
                <w:sz w:val="28"/>
                <w:szCs w:val="28"/>
              </w:rPr>
              <w:fldChar w:fldCharType="separate"/>
            </w:r>
            <w:r w:rsidR="00B306F8" w:rsidRPr="00B306F8">
              <w:rPr>
                <w:rFonts w:cs="Arial"/>
                <w:b/>
                <w:bCs/>
                <w:color w:val="E4002B"/>
                <w:sz w:val="28"/>
                <w:szCs w:val="28"/>
              </w:rPr>
              <w:t>GRIFO-346FA LEOPLATSIM REYCLE</w:t>
            </w:r>
            <w:r w:rsidR="00B306F8">
              <w:rPr>
                <w:b/>
                <w:color w:val="E4002B"/>
                <w:sz w:val="28"/>
                <w:szCs w:val="28"/>
              </w:rPr>
              <w:t xml:space="preserve"> TEST</w:t>
            </w:r>
            <w:r w:rsidRPr="00AE404E">
              <w:rPr>
                <w:rFonts w:cs="Arial"/>
                <w:b/>
                <w:bCs/>
                <w:color w:val="E4002B"/>
                <w:sz w:val="28"/>
                <w:szCs w:val="28"/>
              </w:rPr>
              <w:fldChar w:fldCharType="end"/>
            </w:r>
          </w:p>
          <w:p w14:paraId="72564E1F" w14:textId="1B53FEBF" w:rsidR="00347CBC" w:rsidRPr="00750574" w:rsidRDefault="00750574" w:rsidP="002C1BC3">
            <w:pPr>
              <w:spacing w:before="100" w:beforeAutospacing="1" w:after="100" w:afterAutospacing="1"/>
              <w:jc w:val="center"/>
              <w:rPr>
                <w:rFonts w:cs="Arial"/>
                <w:b/>
                <w:bCs/>
                <w:color w:val="E41B13"/>
                <w:sz w:val="24"/>
                <w:szCs w:val="24"/>
              </w:rPr>
            </w:pPr>
            <w:r w:rsidRPr="000C0049">
              <w:rPr>
                <w:b/>
                <w:color w:val="E4002B"/>
              </w:rPr>
              <w:fldChar w:fldCharType="begin"/>
            </w:r>
            <w:r w:rsidRPr="000C0049">
              <w:rPr>
                <w:b/>
                <w:color w:val="E4002B"/>
              </w:rPr>
              <w:instrText xml:space="preserve"> DOCPROPERTY  *System/SubSys  \* MERGEFORMAT </w:instrText>
            </w:r>
            <w:r w:rsidRPr="000C0049">
              <w:rPr>
                <w:b/>
                <w:color w:val="E4002B"/>
              </w:rPr>
              <w:fldChar w:fldCharType="separate"/>
            </w:r>
            <w:r w:rsidR="00B306F8">
              <w:rPr>
                <w:b/>
                <w:color w:val="E4002B"/>
              </w:rPr>
              <w:t>RADAR GRIFO-346FA</w:t>
            </w:r>
            <w:r w:rsidRPr="000C0049">
              <w:rPr>
                <w:b/>
                <w:color w:val="E4002B"/>
              </w:rPr>
              <w:fldChar w:fldCharType="end"/>
            </w:r>
          </w:p>
        </w:tc>
      </w:tr>
      <w:tr w:rsidR="00347CBC" w:rsidRPr="00426035" w14:paraId="51E98383" w14:textId="77777777" w:rsidTr="00913D25">
        <w:trPr>
          <w:trHeight w:val="703"/>
          <w:jc w:val="center"/>
        </w:trPr>
        <w:tc>
          <w:tcPr>
            <w:tcW w:w="7220" w:type="dxa"/>
            <w:tcBorders>
              <w:left w:val="single" w:sz="12" w:space="0" w:color="C00000"/>
              <w:bottom w:val="nil"/>
            </w:tcBorders>
            <w:vAlign w:val="center"/>
          </w:tcPr>
          <w:p w14:paraId="3AF7DD17" w14:textId="48DE2C1D" w:rsidR="00347CBC" w:rsidRPr="00426035" w:rsidRDefault="00347CBC" w:rsidP="00750574">
            <w:pPr>
              <w:spacing w:before="100" w:beforeAutospacing="1" w:after="100" w:afterAutospacing="1"/>
              <w:jc w:val="center"/>
              <w:rPr>
                <w:rFonts w:cs="Arial"/>
                <w:b/>
              </w:rPr>
            </w:pPr>
          </w:p>
        </w:tc>
      </w:tr>
      <w:tr w:rsidR="00347CBC" w:rsidRPr="00426035" w14:paraId="3AC4FCF0" w14:textId="77777777" w:rsidTr="00913D25">
        <w:trPr>
          <w:trHeight w:val="701"/>
          <w:jc w:val="center"/>
        </w:trPr>
        <w:tc>
          <w:tcPr>
            <w:tcW w:w="7220" w:type="dxa"/>
            <w:tcBorders>
              <w:left w:val="single" w:sz="12" w:space="0" w:color="C00000"/>
              <w:bottom w:val="single" w:sz="12" w:space="0" w:color="808080" w:themeColor="background1" w:themeShade="80"/>
            </w:tcBorders>
            <w:vAlign w:val="center"/>
          </w:tcPr>
          <w:p w14:paraId="06670F5C" w14:textId="0E4F3D10" w:rsidR="00347CBC" w:rsidRPr="00426035" w:rsidRDefault="00347CBC" w:rsidP="00750574">
            <w:pPr>
              <w:spacing w:before="100" w:beforeAutospacing="1" w:after="100" w:afterAutospacing="1"/>
              <w:jc w:val="center"/>
              <w:rPr>
                <w:rFonts w:cs="Arial"/>
                <w:b/>
              </w:rPr>
            </w:pPr>
          </w:p>
        </w:tc>
      </w:tr>
    </w:tbl>
    <w:p w14:paraId="322845BA" w14:textId="77777777" w:rsidR="00BF5B85" w:rsidRDefault="00BF5B85" w:rsidP="001C7663">
      <w:pPr>
        <w:rPr>
          <w:rFonts w:cs="Arial"/>
        </w:rPr>
      </w:pPr>
    </w:p>
    <w:p w14:paraId="4E07AF6F" w14:textId="77777777" w:rsidR="007135C2" w:rsidRPr="009A51A6" w:rsidRDefault="00F64FDD" w:rsidP="001C7663">
      <w:pPr>
        <w:jc w:val="center"/>
        <w:rPr>
          <w:rFonts w:cs="Arial"/>
          <w:b/>
          <w:lang w:val="en-US"/>
        </w:rPr>
      </w:pPr>
      <w:r w:rsidRPr="009A51A6">
        <w:rPr>
          <w:rFonts w:cs="Arial"/>
          <w:lang w:val="en-US"/>
        </w:rPr>
        <w:br w:type="page"/>
      </w:r>
      <w:proofErr w:type="spellStart"/>
      <w:r w:rsidR="00D13DD7">
        <w:rPr>
          <w:rFonts w:cs="Arial"/>
          <w:b/>
          <w:szCs w:val="24"/>
        </w:rPr>
        <w:lastRenderedPageBreak/>
        <w:t>Document</w:t>
      </w:r>
      <w:proofErr w:type="spellEnd"/>
      <w:r w:rsidR="00D13DD7">
        <w:rPr>
          <w:rFonts w:cs="Arial"/>
          <w:b/>
          <w:szCs w:val="24"/>
        </w:rPr>
        <w:t xml:space="preserve"> A</w:t>
      </w:r>
      <w:r w:rsidR="00D13DD7" w:rsidRPr="00D72512">
        <w:rPr>
          <w:rFonts w:cs="Arial"/>
          <w:b/>
          <w:szCs w:val="24"/>
        </w:rPr>
        <w:t>uthority</w:t>
      </w:r>
    </w:p>
    <w:tbl>
      <w:tblPr>
        <w:tblW w:w="5035" w:type="pct"/>
        <w:tblInd w:w="-72" w:type="dxa"/>
        <w:tblBorders>
          <w:top w:val="single" w:sz="8" w:space="0" w:color="C00000"/>
          <w:left w:val="single" w:sz="8" w:space="0" w:color="C00000"/>
          <w:bottom w:val="single" w:sz="8" w:space="0" w:color="808080" w:themeColor="background1" w:themeShade="80"/>
          <w:right w:val="single" w:sz="8" w:space="0" w:color="808080" w:themeColor="background1" w:themeShade="80"/>
          <w:insideH w:val="single" w:sz="8" w:space="0" w:color="808080" w:themeColor="background1" w:themeShade="80"/>
          <w:insideV w:val="single" w:sz="8" w:space="0" w:color="808080" w:themeColor="background1" w:themeShade="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58"/>
        <w:gridCol w:w="4914"/>
      </w:tblGrid>
      <w:tr w:rsidR="007135C2" w:rsidRPr="009A51A6" w14:paraId="5E69E50B" w14:textId="77777777" w:rsidTr="009F0995">
        <w:trPr>
          <w:cantSplit/>
          <w:trHeight w:val="20"/>
        </w:trPr>
        <w:tc>
          <w:tcPr>
            <w:tcW w:w="2536" w:type="pct"/>
          </w:tcPr>
          <w:p w14:paraId="17E21E60" w14:textId="77777777" w:rsidR="008579FB" w:rsidRPr="00AE404E" w:rsidRDefault="00DA54A5" w:rsidP="008579FB">
            <w:pPr>
              <w:spacing w:before="120" w:after="240" w:line="276" w:lineRule="auto"/>
              <w:rPr>
                <w:rFonts w:cs="Arial"/>
                <w:bCs/>
                <w:lang w:val="en-US"/>
              </w:rPr>
            </w:pPr>
            <w:r w:rsidRPr="00AE404E">
              <w:rPr>
                <w:rFonts w:cs="Arial"/>
                <w:bCs/>
                <w:lang w:val="en-US"/>
              </w:rPr>
              <w:t>Owner</w:t>
            </w:r>
            <w:r w:rsidR="00FE61CC" w:rsidRPr="00AE404E">
              <w:rPr>
                <w:rFonts w:cs="Arial"/>
                <w:bCs/>
                <w:lang w:val="en-US"/>
              </w:rPr>
              <w:t>:</w:t>
            </w:r>
            <w:r w:rsidR="00AE404E" w:rsidRPr="00AE404E">
              <w:rPr>
                <w:rFonts w:cs="Arial"/>
                <w:bCs/>
                <w:lang w:val="en-US"/>
              </w:rPr>
              <w:t xml:space="preserve"> Alberto Chessa</w:t>
            </w:r>
          </w:p>
          <w:p w14:paraId="58B415AD" w14:textId="77777777" w:rsidR="0086447B" w:rsidRDefault="00AE404E" w:rsidP="00CA3F29">
            <w:pPr>
              <w:spacing w:before="120"/>
              <w:jc w:val="left"/>
              <w:rPr>
                <w:rFonts w:cs="Arial"/>
                <w:b/>
                <w:iCs/>
                <w:lang w:val="fr-FR"/>
              </w:rPr>
            </w:pPr>
            <w:r w:rsidRPr="00AE404E">
              <w:rPr>
                <w:rFonts w:cs="Arial"/>
                <w:b/>
                <w:iCs/>
                <w:lang w:val="fr-FR"/>
              </w:rPr>
              <w:t xml:space="preserve">SW </w:t>
            </w:r>
            <w:proofErr w:type="spellStart"/>
            <w:r w:rsidRPr="00AE404E">
              <w:rPr>
                <w:rFonts w:cs="Arial"/>
                <w:b/>
                <w:iCs/>
                <w:lang w:val="fr-FR"/>
              </w:rPr>
              <w:t>Engineer</w:t>
            </w:r>
            <w:proofErr w:type="spellEnd"/>
          </w:p>
          <w:p w14:paraId="0FB06EA9" w14:textId="77777777" w:rsidR="007135C2" w:rsidRPr="00CA3F29" w:rsidRDefault="00AE404E" w:rsidP="00DE3A99">
            <w:pPr>
              <w:tabs>
                <w:tab w:val="left" w:pos="1575"/>
              </w:tabs>
              <w:spacing w:before="120"/>
              <w:jc w:val="left"/>
              <w:rPr>
                <w:rFonts w:cs="Arial"/>
                <w:bCs/>
                <w:lang w:val="fr-FR"/>
              </w:rPr>
            </w:pPr>
            <w:proofErr w:type="spellStart"/>
            <w:r w:rsidRPr="00AE404E">
              <w:rPr>
                <w:rFonts w:cs="Arial"/>
                <w:iCs/>
                <w:lang w:val="fr-FR"/>
              </w:rPr>
              <w:t>Avionic</w:t>
            </w:r>
            <w:proofErr w:type="spellEnd"/>
            <w:r w:rsidRPr="00AE404E">
              <w:rPr>
                <w:rFonts w:cs="Arial"/>
                <w:iCs/>
                <w:lang w:val="fr-FR"/>
              </w:rPr>
              <w:t xml:space="preserve"> Radar SW</w:t>
            </w:r>
            <w:r>
              <w:rPr>
                <w:rFonts w:cs="Arial"/>
                <w:iCs/>
                <w:lang w:val="fr-FR"/>
              </w:rPr>
              <w:tab/>
            </w:r>
          </w:p>
        </w:tc>
        <w:tc>
          <w:tcPr>
            <w:tcW w:w="2464" w:type="pct"/>
            <w:vAlign w:val="bottom"/>
          </w:tcPr>
          <w:p w14:paraId="7E91F094" w14:textId="77777777" w:rsidR="008579FB" w:rsidRPr="009A51A6" w:rsidRDefault="008579FB" w:rsidP="008579FB">
            <w:pPr>
              <w:spacing w:after="0" w:line="276" w:lineRule="auto"/>
              <w:jc w:val="center"/>
              <w:rPr>
                <w:rFonts w:cs="Arial"/>
                <w:lang w:val="en-US"/>
              </w:rPr>
            </w:pPr>
            <w:r w:rsidRPr="009A51A6">
              <w:rPr>
                <w:rFonts w:cs="Arial"/>
                <w:lang w:val="en-US"/>
              </w:rPr>
              <w:t>..........................................................</w:t>
            </w:r>
          </w:p>
          <w:p w14:paraId="3FC75DE5" w14:textId="77777777" w:rsidR="007135C2" w:rsidRPr="0086163C" w:rsidRDefault="00AE404E" w:rsidP="008579FB">
            <w:pPr>
              <w:jc w:val="center"/>
              <w:rPr>
                <w:rFonts w:cs="Arial"/>
                <w:iCs/>
                <w:lang w:val="fr-FR"/>
              </w:rPr>
            </w:pPr>
            <w:r>
              <w:rPr>
                <w:rFonts w:cs="Arial"/>
                <w:iCs/>
                <w:lang w:val="fr-FR"/>
              </w:rPr>
              <w:t>Alberto Chessa</w:t>
            </w:r>
          </w:p>
        </w:tc>
      </w:tr>
      <w:tr w:rsidR="00C41300" w:rsidRPr="0086163C" w14:paraId="7A643E48" w14:textId="77777777" w:rsidTr="009F0995">
        <w:trPr>
          <w:cantSplit/>
          <w:trHeight w:val="20"/>
        </w:trPr>
        <w:tc>
          <w:tcPr>
            <w:tcW w:w="2536" w:type="pct"/>
          </w:tcPr>
          <w:p w14:paraId="1F84C272" w14:textId="0B6AB0F3" w:rsidR="008579FB" w:rsidRPr="0086163C" w:rsidRDefault="00FF3E6E" w:rsidP="008579FB">
            <w:pPr>
              <w:spacing w:before="120" w:after="240" w:line="276" w:lineRule="auto"/>
              <w:rPr>
                <w:rFonts w:cs="Arial"/>
                <w:bCs/>
              </w:rPr>
            </w:pPr>
            <w:proofErr w:type="spellStart"/>
            <w:r>
              <w:rPr>
                <w:rFonts w:cs="Arial"/>
                <w:bCs/>
              </w:rPr>
              <w:t>Verification</w:t>
            </w:r>
            <w:proofErr w:type="spellEnd"/>
            <w:r w:rsidR="00FE61CC">
              <w:rPr>
                <w:rFonts w:cs="Arial"/>
                <w:bCs/>
              </w:rPr>
              <w:t>:</w:t>
            </w:r>
            <w:r w:rsidR="00AE404E">
              <w:rPr>
                <w:rFonts w:cs="Arial"/>
                <w:bCs/>
              </w:rPr>
              <w:t xml:space="preserve"> </w:t>
            </w:r>
          </w:p>
          <w:p w14:paraId="43245506" w14:textId="17131327" w:rsidR="0086447B" w:rsidRDefault="0086447B" w:rsidP="0086447B">
            <w:pPr>
              <w:spacing w:before="120"/>
              <w:jc w:val="left"/>
              <w:rPr>
                <w:rFonts w:cs="Arial"/>
                <w:b/>
                <w:iCs/>
                <w:lang w:val="fr-FR"/>
              </w:rPr>
            </w:pPr>
          </w:p>
          <w:p w14:paraId="63DE9734" w14:textId="51D26D79" w:rsidR="00C41300" w:rsidRPr="00CA3F29" w:rsidRDefault="00C41300" w:rsidP="00DE3A99">
            <w:pPr>
              <w:spacing w:before="120"/>
              <w:jc w:val="left"/>
              <w:rPr>
                <w:rFonts w:cs="Arial"/>
                <w:bCs/>
                <w:lang w:val="fr-FR"/>
              </w:rPr>
            </w:pPr>
          </w:p>
        </w:tc>
        <w:tc>
          <w:tcPr>
            <w:tcW w:w="2464" w:type="pct"/>
            <w:vAlign w:val="bottom"/>
          </w:tcPr>
          <w:p w14:paraId="6D5B7F6D" w14:textId="77777777" w:rsidR="008579FB" w:rsidRPr="0086163C" w:rsidRDefault="008579FB" w:rsidP="008579FB">
            <w:pPr>
              <w:spacing w:after="0" w:line="276" w:lineRule="auto"/>
              <w:jc w:val="center"/>
              <w:rPr>
                <w:rFonts w:cs="Arial"/>
              </w:rPr>
            </w:pPr>
            <w:r w:rsidRPr="0086163C">
              <w:rPr>
                <w:rFonts w:cs="Arial"/>
              </w:rPr>
              <w:t>..........................................................</w:t>
            </w:r>
          </w:p>
          <w:p w14:paraId="6A347B1F" w14:textId="10BE9E8A" w:rsidR="00C41300" w:rsidRPr="0086163C" w:rsidRDefault="00C41300" w:rsidP="008579FB">
            <w:pPr>
              <w:jc w:val="center"/>
              <w:rPr>
                <w:rFonts w:cs="Arial"/>
                <w:iCs/>
                <w:lang w:val="fr-FR"/>
              </w:rPr>
            </w:pPr>
          </w:p>
        </w:tc>
      </w:tr>
      <w:tr w:rsidR="00B772B4" w:rsidRPr="0086163C" w14:paraId="1AA888D5" w14:textId="77777777" w:rsidTr="009F0995">
        <w:trPr>
          <w:cantSplit/>
          <w:trHeight w:val="20"/>
        </w:trPr>
        <w:tc>
          <w:tcPr>
            <w:tcW w:w="2536" w:type="pct"/>
          </w:tcPr>
          <w:p w14:paraId="72B6512E" w14:textId="7BD4D6F7" w:rsidR="00B772B4" w:rsidRPr="00AE2CF2" w:rsidRDefault="00D56ADA" w:rsidP="00406163">
            <w:pPr>
              <w:spacing w:before="120" w:after="240" w:line="276" w:lineRule="auto"/>
              <w:rPr>
                <w:rFonts w:cs="Arial"/>
                <w:bCs/>
                <w:lang w:val="en-US"/>
              </w:rPr>
            </w:pPr>
            <w:r w:rsidRPr="00AE2CF2">
              <w:rPr>
                <w:rFonts w:cs="Arial"/>
                <w:bCs/>
                <w:lang w:val="en-US"/>
              </w:rPr>
              <w:t>Approva</w:t>
            </w:r>
            <w:r w:rsidR="007C160C" w:rsidRPr="00AE2CF2">
              <w:rPr>
                <w:rFonts w:cs="Arial"/>
                <w:bCs/>
                <w:lang w:val="en-US"/>
              </w:rPr>
              <w:t>l</w:t>
            </w:r>
            <w:r w:rsidR="00FE61CC" w:rsidRPr="00AE2CF2">
              <w:rPr>
                <w:rFonts w:cs="Arial"/>
                <w:bCs/>
                <w:lang w:val="en-US"/>
              </w:rPr>
              <w:t>:</w:t>
            </w:r>
            <w:r w:rsidR="00AE2CF2" w:rsidRPr="00AE2CF2">
              <w:rPr>
                <w:rFonts w:cs="Arial"/>
                <w:bCs/>
                <w:lang w:val="en-US"/>
              </w:rPr>
              <w:t xml:space="preserve"> </w:t>
            </w:r>
          </w:p>
          <w:p w14:paraId="575549D2" w14:textId="2F47C2D5" w:rsidR="0086447B" w:rsidRDefault="0086447B" w:rsidP="0086447B">
            <w:pPr>
              <w:spacing w:before="120"/>
              <w:jc w:val="left"/>
              <w:rPr>
                <w:rFonts w:cs="Arial"/>
                <w:b/>
                <w:iCs/>
                <w:lang w:val="fr-FR"/>
              </w:rPr>
            </w:pPr>
          </w:p>
          <w:p w14:paraId="7DFDDDB8" w14:textId="6F0A3E04" w:rsidR="00B772B4" w:rsidRPr="00CA3F29" w:rsidRDefault="00B772B4" w:rsidP="0086447B">
            <w:pPr>
              <w:spacing w:before="120"/>
              <w:jc w:val="left"/>
              <w:rPr>
                <w:rFonts w:cs="Arial"/>
                <w:bCs/>
                <w:lang w:val="fr-FR"/>
              </w:rPr>
            </w:pPr>
          </w:p>
        </w:tc>
        <w:tc>
          <w:tcPr>
            <w:tcW w:w="2464" w:type="pct"/>
            <w:vAlign w:val="bottom"/>
          </w:tcPr>
          <w:p w14:paraId="0F2FD348" w14:textId="77777777" w:rsidR="00B772B4" w:rsidRPr="0086163C" w:rsidRDefault="00B772B4" w:rsidP="00406163">
            <w:pPr>
              <w:spacing w:after="0" w:line="276" w:lineRule="auto"/>
              <w:jc w:val="center"/>
              <w:rPr>
                <w:rFonts w:cs="Arial"/>
              </w:rPr>
            </w:pPr>
            <w:r w:rsidRPr="0086163C">
              <w:rPr>
                <w:rFonts w:cs="Arial"/>
              </w:rPr>
              <w:t>..........................................................</w:t>
            </w:r>
          </w:p>
          <w:p w14:paraId="38C93950" w14:textId="4CEEB50A" w:rsidR="00B772B4" w:rsidRPr="0086163C" w:rsidRDefault="00B772B4" w:rsidP="00406163">
            <w:pPr>
              <w:jc w:val="center"/>
              <w:rPr>
                <w:rFonts w:cs="Arial"/>
                <w:iCs/>
                <w:lang w:val="fr-FR"/>
              </w:rPr>
            </w:pPr>
          </w:p>
        </w:tc>
      </w:tr>
      <w:tr w:rsidR="00C41300" w:rsidRPr="0086163C" w14:paraId="32EB055D" w14:textId="77777777" w:rsidTr="009F0995">
        <w:trPr>
          <w:cantSplit/>
          <w:trHeight w:val="20"/>
        </w:trPr>
        <w:tc>
          <w:tcPr>
            <w:tcW w:w="2536" w:type="pct"/>
          </w:tcPr>
          <w:p w14:paraId="4E9613E4" w14:textId="3FCED7A9" w:rsidR="008579FB" w:rsidRPr="0086163C" w:rsidRDefault="008579FB" w:rsidP="008579FB">
            <w:pPr>
              <w:spacing w:before="120" w:after="240" w:line="276" w:lineRule="auto"/>
              <w:rPr>
                <w:rFonts w:cs="Arial"/>
                <w:bCs/>
              </w:rPr>
            </w:pPr>
            <w:proofErr w:type="spellStart"/>
            <w:r w:rsidRPr="0086163C">
              <w:rPr>
                <w:rFonts w:cs="Arial"/>
                <w:bCs/>
              </w:rPr>
              <w:t>Au</w:t>
            </w:r>
            <w:r w:rsidR="007C160C">
              <w:rPr>
                <w:rFonts w:cs="Arial"/>
                <w:bCs/>
              </w:rPr>
              <w:t>thorization</w:t>
            </w:r>
            <w:proofErr w:type="spellEnd"/>
            <w:r w:rsidR="00FE61CC">
              <w:rPr>
                <w:rFonts w:cs="Arial"/>
                <w:bCs/>
              </w:rPr>
              <w:t>:</w:t>
            </w:r>
            <w:r w:rsidR="00AE2CF2">
              <w:rPr>
                <w:rFonts w:cs="Arial"/>
                <w:bCs/>
              </w:rPr>
              <w:t xml:space="preserve"> </w:t>
            </w:r>
          </w:p>
          <w:p w14:paraId="24F096CD" w14:textId="7D345737" w:rsidR="00C41300" w:rsidRPr="0086447B" w:rsidRDefault="00C41300" w:rsidP="0086447B">
            <w:pPr>
              <w:spacing w:before="120"/>
              <w:jc w:val="left"/>
              <w:rPr>
                <w:rFonts w:cs="Arial"/>
                <w:bCs/>
                <w:lang w:val="fr-FR"/>
              </w:rPr>
            </w:pPr>
          </w:p>
        </w:tc>
        <w:tc>
          <w:tcPr>
            <w:tcW w:w="2464" w:type="pct"/>
            <w:vAlign w:val="bottom"/>
          </w:tcPr>
          <w:p w14:paraId="3CD5F93C" w14:textId="77777777" w:rsidR="008579FB" w:rsidRPr="0086163C" w:rsidRDefault="008579FB" w:rsidP="008579FB">
            <w:pPr>
              <w:spacing w:after="0" w:line="276" w:lineRule="auto"/>
              <w:jc w:val="center"/>
              <w:rPr>
                <w:rFonts w:cs="Arial"/>
              </w:rPr>
            </w:pPr>
            <w:r w:rsidRPr="0086163C">
              <w:rPr>
                <w:rFonts w:cs="Arial"/>
              </w:rPr>
              <w:t>..........................................................</w:t>
            </w:r>
          </w:p>
          <w:p w14:paraId="77C74690" w14:textId="7CA42290" w:rsidR="00C41300" w:rsidRPr="0086163C" w:rsidRDefault="00C41300" w:rsidP="008579FB">
            <w:pPr>
              <w:jc w:val="center"/>
              <w:rPr>
                <w:rFonts w:cs="Arial"/>
                <w:iCs/>
                <w:lang w:val="fr-FR"/>
              </w:rPr>
            </w:pPr>
          </w:p>
        </w:tc>
      </w:tr>
    </w:tbl>
    <w:p w14:paraId="7D398EC8" w14:textId="77777777" w:rsidR="003147F2" w:rsidRDefault="003147F2" w:rsidP="00BF1F48">
      <w:pPr>
        <w:spacing w:after="240"/>
        <w:jc w:val="center"/>
        <w:rPr>
          <w:rFonts w:cs="Arial"/>
          <w:b/>
        </w:rPr>
      </w:pPr>
    </w:p>
    <w:p w14:paraId="2427923B" w14:textId="77777777" w:rsidR="003147F2" w:rsidRPr="003147F2" w:rsidRDefault="003147F2" w:rsidP="003147F2">
      <w:pPr>
        <w:rPr>
          <w:rFonts w:cs="Arial"/>
        </w:rPr>
      </w:pPr>
    </w:p>
    <w:p w14:paraId="1D21B9C7" w14:textId="77777777" w:rsidR="003147F2" w:rsidRPr="003147F2" w:rsidRDefault="003147F2" w:rsidP="003147F2">
      <w:pPr>
        <w:rPr>
          <w:rFonts w:cs="Arial"/>
        </w:rPr>
      </w:pPr>
    </w:p>
    <w:p w14:paraId="31E0C0B0" w14:textId="77777777" w:rsidR="003147F2" w:rsidRPr="003147F2" w:rsidRDefault="003147F2" w:rsidP="003147F2">
      <w:pPr>
        <w:rPr>
          <w:rFonts w:cs="Arial"/>
        </w:rPr>
      </w:pPr>
    </w:p>
    <w:p w14:paraId="164CFF06" w14:textId="77777777" w:rsidR="003147F2" w:rsidRPr="003147F2" w:rsidRDefault="003147F2" w:rsidP="003147F2">
      <w:pPr>
        <w:tabs>
          <w:tab w:val="left" w:pos="2130"/>
        </w:tabs>
        <w:rPr>
          <w:rFonts w:cs="Arial"/>
        </w:rPr>
      </w:pPr>
      <w:r>
        <w:rPr>
          <w:rFonts w:cs="Arial"/>
        </w:rPr>
        <w:tab/>
      </w:r>
    </w:p>
    <w:p w14:paraId="22E04FEA" w14:textId="77777777" w:rsidR="00D2541D" w:rsidRDefault="00743352" w:rsidP="00BF1F48">
      <w:pPr>
        <w:spacing w:after="240"/>
        <w:jc w:val="center"/>
        <w:rPr>
          <w:rFonts w:cs="Arial"/>
          <w:b/>
        </w:rPr>
      </w:pPr>
      <w:r w:rsidRPr="003147F2">
        <w:rPr>
          <w:rFonts w:cs="Arial"/>
        </w:rPr>
        <w:br w:type="page"/>
      </w:r>
      <w:r w:rsidR="002E5C72" w:rsidRPr="002E5C72">
        <w:rPr>
          <w:rFonts w:cs="Arial"/>
          <w:b/>
        </w:rPr>
        <w:lastRenderedPageBreak/>
        <w:t>REVISION RECORD</w:t>
      </w:r>
    </w:p>
    <w:tbl>
      <w:tblPr>
        <w:tblW w:w="521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20" w:firstRow="1" w:lastRow="0" w:firstColumn="0" w:lastColumn="0" w:noHBand="0" w:noVBand="0"/>
      </w:tblPr>
      <w:tblGrid>
        <w:gridCol w:w="697"/>
        <w:gridCol w:w="1681"/>
        <w:gridCol w:w="2093"/>
        <w:gridCol w:w="4048"/>
        <w:gridCol w:w="1814"/>
      </w:tblGrid>
      <w:tr w:rsidR="003A2455" w:rsidRPr="00D2541D" w14:paraId="3B90D4A5" w14:textId="77777777" w:rsidTr="003A2455">
        <w:trPr>
          <w:trHeight w:val="429"/>
          <w:jc w:val="center"/>
        </w:trPr>
        <w:tc>
          <w:tcPr>
            <w:tcW w:w="337" w:type="pct"/>
            <w:tcBorders>
              <w:bottom w:val="single" w:sz="4" w:space="0" w:color="C00000"/>
            </w:tcBorders>
            <w:shd w:val="clear" w:color="auto" w:fill="F2F2F2"/>
            <w:vAlign w:val="center"/>
            <w:hideMark/>
          </w:tcPr>
          <w:p w14:paraId="12668978" w14:textId="77777777" w:rsidR="003A2455" w:rsidRPr="002E5C72" w:rsidRDefault="003A2455" w:rsidP="003A2455">
            <w:pPr>
              <w:spacing w:before="120"/>
              <w:jc w:val="center"/>
              <w:rPr>
                <w:rFonts w:cs="Arial"/>
                <w:b/>
              </w:rPr>
            </w:pPr>
            <w:r w:rsidRPr="002E5C72">
              <w:rPr>
                <w:rFonts w:cs="Arial"/>
                <w:b/>
              </w:rPr>
              <w:t>Rev.</w:t>
            </w:r>
          </w:p>
        </w:tc>
        <w:tc>
          <w:tcPr>
            <w:tcW w:w="813" w:type="pct"/>
            <w:tcBorders>
              <w:bottom w:val="single" w:sz="4" w:space="0" w:color="C00000"/>
            </w:tcBorders>
            <w:shd w:val="clear" w:color="auto" w:fill="F2F2F2"/>
            <w:vAlign w:val="center"/>
            <w:hideMark/>
          </w:tcPr>
          <w:p w14:paraId="02B482AF" w14:textId="77777777" w:rsidR="003A2455" w:rsidRPr="002E5C72" w:rsidRDefault="003A2455" w:rsidP="003A2455">
            <w:pPr>
              <w:spacing w:before="120"/>
              <w:jc w:val="center"/>
              <w:rPr>
                <w:rFonts w:cs="Arial"/>
                <w:b/>
              </w:rPr>
            </w:pPr>
            <w:proofErr w:type="spellStart"/>
            <w:r>
              <w:rPr>
                <w:rFonts w:cs="Arial"/>
                <w:b/>
              </w:rPr>
              <w:t>Modification</w:t>
            </w:r>
            <w:proofErr w:type="spellEnd"/>
            <w:r>
              <w:rPr>
                <w:rFonts w:cs="Arial"/>
                <w:b/>
              </w:rPr>
              <w:t xml:space="preserve"> </w:t>
            </w:r>
            <w:r w:rsidRPr="002E5C72">
              <w:rPr>
                <w:rFonts w:cs="Arial"/>
                <w:b/>
              </w:rPr>
              <w:t>N.</w:t>
            </w:r>
          </w:p>
        </w:tc>
        <w:tc>
          <w:tcPr>
            <w:tcW w:w="1013" w:type="pct"/>
            <w:tcBorders>
              <w:bottom w:val="single" w:sz="4" w:space="0" w:color="C00000"/>
            </w:tcBorders>
            <w:shd w:val="clear" w:color="auto" w:fill="F2F2F2"/>
            <w:vAlign w:val="center"/>
            <w:hideMark/>
          </w:tcPr>
          <w:p w14:paraId="62062EFE" w14:textId="77777777" w:rsidR="003A2455" w:rsidRPr="002E5C72" w:rsidRDefault="003A2455" w:rsidP="003A2455">
            <w:pPr>
              <w:spacing w:before="12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Date</w:t>
            </w:r>
          </w:p>
        </w:tc>
        <w:tc>
          <w:tcPr>
            <w:tcW w:w="1959" w:type="pct"/>
            <w:tcBorders>
              <w:bottom w:val="single" w:sz="4" w:space="0" w:color="C00000"/>
            </w:tcBorders>
            <w:shd w:val="clear" w:color="auto" w:fill="F2F2F2"/>
            <w:vAlign w:val="center"/>
            <w:hideMark/>
          </w:tcPr>
          <w:p w14:paraId="2245A1B1" w14:textId="77777777" w:rsidR="003A2455" w:rsidRPr="002E5C72" w:rsidRDefault="003A2455" w:rsidP="003A2455">
            <w:pPr>
              <w:spacing w:before="120"/>
              <w:rPr>
                <w:rFonts w:cs="Arial"/>
                <w:b/>
              </w:rPr>
            </w:pPr>
            <w:proofErr w:type="spellStart"/>
            <w:r w:rsidRPr="002E5C72">
              <w:rPr>
                <w:rFonts w:cs="Arial"/>
                <w:b/>
              </w:rPr>
              <w:t>Descri</w:t>
            </w:r>
            <w:r>
              <w:rPr>
                <w:rFonts w:cs="Arial"/>
                <w:b/>
              </w:rPr>
              <w:t>ption</w:t>
            </w:r>
            <w:proofErr w:type="spellEnd"/>
          </w:p>
        </w:tc>
        <w:tc>
          <w:tcPr>
            <w:tcW w:w="878" w:type="pct"/>
            <w:tcBorders>
              <w:bottom w:val="single" w:sz="4" w:space="0" w:color="C00000"/>
            </w:tcBorders>
            <w:shd w:val="clear" w:color="auto" w:fill="F2F2F2"/>
            <w:vAlign w:val="center"/>
            <w:hideMark/>
          </w:tcPr>
          <w:p w14:paraId="6458BE7E" w14:textId="77777777" w:rsidR="003A2455" w:rsidRPr="002E5C72" w:rsidRDefault="003A2455" w:rsidP="003A2455">
            <w:pPr>
              <w:spacing w:before="120"/>
              <w:rPr>
                <w:rFonts w:cs="Arial"/>
                <w:b/>
              </w:rPr>
            </w:pPr>
            <w:r w:rsidRPr="002E5C72">
              <w:rPr>
                <w:rFonts w:cs="Arial"/>
                <w:b/>
              </w:rPr>
              <w:t>Aut</w:t>
            </w:r>
            <w:r>
              <w:rPr>
                <w:rFonts w:cs="Arial"/>
                <w:b/>
              </w:rPr>
              <w:t>h</w:t>
            </w:r>
            <w:r w:rsidRPr="002E5C72">
              <w:rPr>
                <w:rFonts w:cs="Arial"/>
                <w:b/>
              </w:rPr>
              <w:t>or/</w:t>
            </w:r>
            <w:r>
              <w:rPr>
                <w:rFonts w:cs="Arial"/>
                <w:b/>
              </w:rPr>
              <w:t>s</w:t>
            </w:r>
          </w:p>
        </w:tc>
      </w:tr>
      <w:tr w:rsidR="003A2455" w:rsidRPr="00EC05A8" w14:paraId="6B6D27CF" w14:textId="77777777" w:rsidTr="005C21D9">
        <w:trPr>
          <w:jc w:val="center"/>
        </w:trPr>
        <w:tc>
          <w:tcPr>
            <w:tcW w:w="337" w:type="pct"/>
            <w:tcBorders>
              <w:top w:val="single" w:sz="4" w:space="0" w:color="C00000"/>
              <w:bottom w:val="single" w:sz="4" w:space="0" w:color="C00000"/>
            </w:tcBorders>
            <w:vAlign w:val="center"/>
          </w:tcPr>
          <w:p w14:paraId="3E3A94DC" w14:textId="6A7224D2" w:rsidR="003A2455" w:rsidRPr="002E5C72" w:rsidRDefault="00223A2B" w:rsidP="003A2455">
            <w:pPr>
              <w:spacing w:before="60"/>
              <w:rPr>
                <w:rFonts w:cs="Arial"/>
              </w:rPr>
            </w:pPr>
            <w:r>
              <w:rPr>
                <w:rFonts w:cs="Arial"/>
              </w:rPr>
              <w:t>(A)</w:t>
            </w:r>
          </w:p>
        </w:tc>
        <w:tc>
          <w:tcPr>
            <w:tcW w:w="813" w:type="pct"/>
            <w:tcBorders>
              <w:top w:val="single" w:sz="4" w:space="0" w:color="C00000"/>
              <w:bottom w:val="single" w:sz="4" w:space="0" w:color="C00000"/>
            </w:tcBorders>
            <w:vAlign w:val="center"/>
          </w:tcPr>
          <w:p w14:paraId="686D8A5F" w14:textId="77777777" w:rsidR="003A2455" w:rsidRPr="002E5C72" w:rsidRDefault="003A2455" w:rsidP="003A2455">
            <w:pPr>
              <w:spacing w:before="60"/>
              <w:rPr>
                <w:rFonts w:cs="Arial"/>
              </w:rPr>
            </w:pPr>
            <w:r>
              <w:rPr>
                <w:rFonts w:cs="Arial"/>
              </w:rPr>
              <w:t>N/A</w:t>
            </w:r>
          </w:p>
        </w:tc>
        <w:tc>
          <w:tcPr>
            <w:tcW w:w="1013" w:type="pct"/>
            <w:tcBorders>
              <w:top w:val="single" w:sz="4" w:space="0" w:color="C00000"/>
              <w:bottom w:val="single" w:sz="4" w:space="0" w:color="C00000"/>
            </w:tcBorders>
            <w:vAlign w:val="center"/>
            <w:hideMark/>
          </w:tcPr>
          <w:p w14:paraId="4D623F2B" w14:textId="418A7246" w:rsidR="003A2455" w:rsidRPr="002E5C72" w:rsidRDefault="00223A2B" w:rsidP="00904094">
            <w:pPr>
              <w:spacing w:before="60"/>
              <w:rPr>
                <w:rFonts w:cs="Arial"/>
              </w:rPr>
            </w:pPr>
            <w:r>
              <w:rPr>
                <w:rFonts w:cs="Arial"/>
              </w:rPr>
              <w:t>20/01/2026</w:t>
            </w:r>
          </w:p>
        </w:tc>
        <w:tc>
          <w:tcPr>
            <w:tcW w:w="1959" w:type="pct"/>
            <w:tcBorders>
              <w:top w:val="single" w:sz="4" w:space="0" w:color="C00000"/>
              <w:bottom w:val="single" w:sz="4" w:space="0" w:color="C00000"/>
            </w:tcBorders>
            <w:vAlign w:val="center"/>
            <w:hideMark/>
          </w:tcPr>
          <w:p w14:paraId="4D1E3A99" w14:textId="77777777" w:rsidR="003A2455" w:rsidRPr="002E5C72" w:rsidRDefault="003A2455" w:rsidP="003A2455">
            <w:pPr>
              <w:spacing w:before="60"/>
              <w:rPr>
                <w:rFonts w:cs="Arial"/>
              </w:rPr>
            </w:pPr>
            <w:r>
              <w:rPr>
                <w:rFonts w:cs="Arial"/>
              </w:rPr>
              <w:t xml:space="preserve">First </w:t>
            </w:r>
            <w:proofErr w:type="spellStart"/>
            <w:r>
              <w:rPr>
                <w:rFonts w:cs="Arial"/>
              </w:rPr>
              <w:t>Issue</w:t>
            </w:r>
            <w:proofErr w:type="spellEnd"/>
          </w:p>
        </w:tc>
        <w:tc>
          <w:tcPr>
            <w:tcW w:w="878" w:type="pct"/>
            <w:tcBorders>
              <w:top w:val="single" w:sz="4" w:space="0" w:color="C00000"/>
              <w:bottom w:val="single" w:sz="4" w:space="0" w:color="C00000"/>
            </w:tcBorders>
            <w:vAlign w:val="center"/>
            <w:hideMark/>
          </w:tcPr>
          <w:p w14:paraId="1BBAE197" w14:textId="77777777" w:rsidR="003A2455" w:rsidRPr="00B30982" w:rsidRDefault="003A2455" w:rsidP="003A2455">
            <w:pPr>
              <w:spacing w:before="60"/>
              <w:rPr>
                <w:rFonts w:cs="Arial"/>
              </w:rPr>
            </w:pPr>
            <w:r w:rsidRPr="00B30982">
              <w:rPr>
                <w:rFonts w:cs="Arial"/>
              </w:rPr>
              <w:t>A.</w:t>
            </w:r>
            <w:r>
              <w:rPr>
                <w:rFonts w:cs="Arial"/>
              </w:rPr>
              <w:t xml:space="preserve"> </w:t>
            </w:r>
            <w:r w:rsidRPr="00B30982">
              <w:rPr>
                <w:rFonts w:cs="Arial"/>
              </w:rPr>
              <w:t>Chessa</w:t>
            </w:r>
          </w:p>
        </w:tc>
      </w:tr>
    </w:tbl>
    <w:p w14:paraId="58D62E8A" w14:textId="77777777" w:rsidR="00AE2CF2" w:rsidRDefault="00AE2CF2" w:rsidP="003147F2">
      <w:pPr>
        <w:rPr>
          <w:lang w:val="en-US"/>
        </w:rPr>
      </w:pPr>
    </w:p>
    <w:p w14:paraId="2BC43BA7" w14:textId="77777777" w:rsidR="003A2455" w:rsidRDefault="003A2455" w:rsidP="003147F2">
      <w:pPr>
        <w:rPr>
          <w:lang w:val="en-US"/>
        </w:rPr>
      </w:pPr>
    </w:p>
    <w:p w14:paraId="22312F24" w14:textId="77777777" w:rsidR="003A2455" w:rsidRPr="00AE2CF2" w:rsidRDefault="003A2455" w:rsidP="003147F2">
      <w:pPr>
        <w:rPr>
          <w:lang w:val="en-US"/>
        </w:rPr>
      </w:pPr>
    </w:p>
    <w:p w14:paraId="53EA37C4" w14:textId="77777777" w:rsidR="003147F2" w:rsidRPr="003A2455" w:rsidRDefault="003147F2" w:rsidP="001C7663">
      <w:pPr>
        <w:rPr>
          <w:lang w:val="en-US"/>
        </w:rPr>
      </w:pPr>
    </w:p>
    <w:p w14:paraId="5B6A432D" w14:textId="77777777" w:rsidR="0014400F" w:rsidRPr="003A2455" w:rsidRDefault="0014400F" w:rsidP="001C7663">
      <w:pPr>
        <w:rPr>
          <w:lang w:val="en-US"/>
        </w:rPr>
      </w:pPr>
    </w:p>
    <w:p w14:paraId="16A0018C" w14:textId="77777777" w:rsidR="00F4203F" w:rsidRPr="003A2455" w:rsidRDefault="00E71D33" w:rsidP="002B5DB4">
      <w:pPr>
        <w:jc w:val="center"/>
        <w:rPr>
          <w:rFonts w:cs="Arial"/>
          <w:b/>
          <w:lang w:val="en-US"/>
        </w:rPr>
      </w:pPr>
      <w:r w:rsidRPr="003A2455">
        <w:rPr>
          <w:rFonts w:cs="Arial"/>
          <w:b/>
          <w:lang w:val="en-US"/>
        </w:rPr>
        <w:br w:type="page"/>
      </w:r>
      <w:r w:rsidR="00BF545F" w:rsidRPr="003A2455">
        <w:rPr>
          <w:rFonts w:cs="Arial"/>
          <w:b/>
          <w:lang w:val="en-US"/>
        </w:rPr>
        <w:lastRenderedPageBreak/>
        <w:t>IND</w:t>
      </w:r>
      <w:r w:rsidR="005C7993" w:rsidRPr="003A2455">
        <w:rPr>
          <w:rFonts w:cs="Arial"/>
          <w:b/>
          <w:lang w:val="en-US"/>
        </w:rPr>
        <w:t>EX</w:t>
      </w:r>
    </w:p>
    <w:p w14:paraId="0AEC9723" w14:textId="1DADABC7" w:rsidR="00B306F8" w:rsidRDefault="008917E6">
      <w:pPr>
        <w:pStyle w:val="Sommario1"/>
        <w:rPr>
          <w:rFonts w:asciiTheme="minorHAnsi" w:eastAsiaTheme="minorEastAsia" w:hAnsiTheme="minorHAnsi" w:cstheme="minorBidi"/>
          <w:b w:val="0"/>
          <w:kern w:val="2"/>
          <w:sz w:val="24"/>
          <w:szCs w:val="24"/>
          <w:lang w:eastAsia="it-IT"/>
          <w14:ligatures w14:val="standardContextual"/>
        </w:rPr>
      </w:pPr>
      <w:r>
        <w:rPr>
          <w:b w:val="0"/>
        </w:rPr>
        <w:fldChar w:fldCharType="begin"/>
      </w:r>
      <w:r w:rsidR="00EF7AB6" w:rsidRPr="003A2455">
        <w:rPr>
          <w:b w:val="0"/>
          <w:lang w:val="en-US"/>
        </w:rPr>
        <w:instrText xml:space="preserve"> TOC \o "1-6" \h \z \u </w:instrText>
      </w:r>
      <w:r>
        <w:rPr>
          <w:b w:val="0"/>
        </w:rPr>
        <w:fldChar w:fldCharType="separate"/>
      </w:r>
      <w:hyperlink w:anchor="_Toc219808230" w:history="1">
        <w:r w:rsidR="00B306F8" w:rsidRPr="00D87709">
          <w:rPr>
            <w:rStyle w:val="Collegamentoipertestuale"/>
          </w:rPr>
          <w:t>1</w:t>
        </w:r>
        <w:r w:rsidR="00B306F8">
          <w:rPr>
            <w:rFonts w:asciiTheme="minorHAnsi" w:eastAsiaTheme="minorEastAsia" w:hAnsiTheme="minorHAnsi" w:cstheme="minorBidi"/>
            <w:b w:val="0"/>
            <w:kern w:val="2"/>
            <w:sz w:val="24"/>
            <w:szCs w:val="24"/>
            <w:lang w:eastAsia="it-IT"/>
            <w14:ligatures w14:val="standardContextual"/>
          </w:rPr>
          <w:tab/>
        </w:r>
        <w:r w:rsidR="00B306F8" w:rsidRPr="00D87709">
          <w:rPr>
            <w:rStyle w:val="Collegamentoipertestuale"/>
          </w:rPr>
          <w:t>Introduzione</w:t>
        </w:r>
        <w:r w:rsidR="00B306F8">
          <w:rPr>
            <w:webHidden/>
          </w:rPr>
          <w:tab/>
        </w:r>
        <w:r w:rsidR="00B306F8">
          <w:rPr>
            <w:webHidden/>
          </w:rPr>
          <w:fldChar w:fldCharType="begin"/>
        </w:r>
        <w:r w:rsidR="00B306F8">
          <w:rPr>
            <w:webHidden/>
          </w:rPr>
          <w:instrText xml:space="preserve"> PAGEREF _Toc219808230 \h </w:instrText>
        </w:r>
        <w:r w:rsidR="00B306F8">
          <w:rPr>
            <w:webHidden/>
          </w:rPr>
        </w:r>
        <w:r w:rsidR="00B306F8">
          <w:rPr>
            <w:webHidden/>
          </w:rPr>
          <w:fldChar w:fldCharType="separate"/>
        </w:r>
        <w:r w:rsidR="00B306F8">
          <w:rPr>
            <w:webHidden/>
          </w:rPr>
          <w:t>5</w:t>
        </w:r>
        <w:r w:rsidR="00B306F8">
          <w:rPr>
            <w:webHidden/>
          </w:rPr>
          <w:fldChar w:fldCharType="end"/>
        </w:r>
      </w:hyperlink>
    </w:p>
    <w:p w14:paraId="316EDD27" w14:textId="4A974AFD" w:rsidR="00B306F8" w:rsidRDefault="00000000">
      <w:pPr>
        <w:pStyle w:val="Sommario1"/>
        <w:rPr>
          <w:rFonts w:asciiTheme="minorHAnsi" w:eastAsiaTheme="minorEastAsia" w:hAnsiTheme="minorHAnsi" w:cstheme="minorBidi"/>
          <w:b w:val="0"/>
          <w:kern w:val="2"/>
          <w:sz w:val="24"/>
          <w:szCs w:val="24"/>
          <w:lang w:eastAsia="it-IT"/>
          <w14:ligatures w14:val="standardContextual"/>
        </w:rPr>
      </w:pPr>
      <w:hyperlink w:anchor="_Toc219808231" w:history="1">
        <w:r w:rsidR="00B306F8" w:rsidRPr="00D87709">
          <w:rPr>
            <w:rStyle w:val="Collegamentoipertestuale"/>
          </w:rPr>
          <w:t>2</w:t>
        </w:r>
        <w:r w:rsidR="00B306F8">
          <w:rPr>
            <w:rFonts w:asciiTheme="minorHAnsi" w:eastAsiaTheme="minorEastAsia" w:hAnsiTheme="minorHAnsi" w:cstheme="minorBidi"/>
            <w:b w:val="0"/>
            <w:kern w:val="2"/>
            <w:sz w:val="24"/>
            <w:szCs w:val="24"/>
            <w:lang w:eastAsia="it-IT"/>
            <w14:ligatures w14:val="standardContextual"/>
          </w:rPr>
          <w:tab/>
        </w:r>
        <w:r w:rsidR="00B306F8" w:rsidRPr="00D87709">
          <w:rPr>
            <w:rStyle w:val="Collegamentoipertestuale"/>
          </w:rPr>
          <w:t>Referenced Documents</w:t>
        </w:r>
        <w:r w:rsidR="00B306F8">
          <w:rPr>
            <w:webHidden/>
          </w:rPr>
          <w:tab/>
        </w:r>
        <w:r w:rsidR="00B306F8">
          <w:rPr>
            <w:webHidden/>
          </w:rPr>
          <w:fldChar w:fldCharType="begin"/>
        </w:r>
        <w:r w:rsidR="00B306F8">
          <w:rPr>
            <w:webHidden/>
          </w:rPr>
          <w:instrText xml:space="preserve"> PAGEREF _Toc219808231 \h </w:instrText>
        </w:r>
        <w:r w:rsidR="00B306F8">
          <w:rPr>
            <w:webHidden/>
          </w:rPr>
        </w:r>
        <w:r w:rsidR="00B306F8">
          <w:rPr>
            <w:webHidden/>
          </w:rPr>
          <w:fldChar w:fldCharType="separate"/>
        </w:r>
        <w:r w:rsidR="00B306F8">
          <w:rPr>
            <w:webHidden/>
          </w:rPr>
          <w:t>6</w:t>
        </w:r>
        <w:r w:rsidR="00B306F8">
          <w:rPr>
            <w:webHidden/>
          </w:rPr>
          <w:fldChar w:fldCharType="end"/>
        </w:r>
      </w:hyperlink>
    </w:p>
    <w:p w14:paraId="0526E6EE" w14:textId="0C85DBB0" w:rsidR="00B306F8" w:rsidRDefault="00000000">
      <w:pPr>
        <w:pStyle w:val="Sommario2"/>
        <w:rPr>
          <w:rFonts w:asciiTheme="minorHAnsi" w:eastAsiaTheme="minorEastAsia" w:hAnsiTheme="minorHAnsi" w:cstheme="minorBidi"/>
          <w:kern w:val="2"/>
          <w:sz w:val="24"/>
          <w:szCs w:val="24"/>
          <w:lang w:eastAsia="it-IT"/>
          <w14:ligatures w14:val="standardContextual"/>
        </w:rPr>
      </w:pPr>
      <w:hyperlink w:anchor="_Toc219808232" w:history="1">
        <w:r w:rsidR="00B306F8" w:rsidRPr="00D87709">
          <w:rPr>
            <w:rStyle w:val="Collegamentoipertestuale"/>
            <w:lang w:val="en-US"/>
          </w:rPr>
          <w:t>2.1</w:t>
        </w:r>
        <w:r w:rsidR="00B306F8">
          <w:rPr>
            <w:rFonts w:asciiTheme="minorHAnsi" w:eastAsiaTheme="minorEastAsia" w:hAnsiTheme="minorHAnsi" w:cstheme="minorBidi"/>
            <w:kern w:val="2"/>
            <w:sz w:val="24"/>
            <w:szCs w:val="24"/>
            <w:lang w:eastAsia="it-IT"/>
            <w14:ligatures w14:val="standardContextual"/>
          </w:rPr>
          <w:tab/>
        </w:r>
        <w:r w:rsidR="00B306F8" w:rsidRPr="00D87709">
          <w:rPr>
            <w:rStyle w:val="Collegamentoipertestuale"/>
            <w:lang w:val="en-US"/>
          </w:rPr>
          <w:t>Applicable Documents</w:t>
        </w:r>
        <w:r w:rsidR="00B306F8">
          <w:rPr>
            <w:webHidden/>
          </w:rPr>
          <w:tab/>
        </w:r>
        <w:r w:rsidR="00B306F8">
          <w:rPr>
            <w:webHidden/>
          </w:rPr>
          <w:fldChar w:fldCharType="begin"/>
        </w:r>
        <w:r w:rsidR="00B306F8">
          <w:rPr>
            <w:webHidden/>
          </w:rPr>
          <w:instrText xml:space="preserve"> PAGEREF _Toc219808232 \h </w:instrText>
        </w:r>
        <w:r w:rsidR="00B306F8">
          <w:rPr>
            <w:webHidden/>
          </w:rPr>
        </w:r>
        <w:r w:rsidR="00B306F8">
          <w:rPr>
            <w:webHidden/>
          </w:rPr>
          <w:fldChar w:fldCharType="separate"/>
        </w:r>
        <w:r w:rsidR="00B306F8">
          <w:rPr>
            <w:webHidden/>
          </w:rPr>
          <w:t>6</w:t>
        </w:r>
        <w:r w:rsidR="00B306F8">
          <w:rPr>
            <w:webHidden/>
          </w:rPr>
          <w:fldChar w:fldCharType="end"/>
        </w:r>
      </w:hyperlink>
    </w:p>
    <w:p w14:paraId="4075F00F" w14:textId="49998044" w:rsidR="00B306F8" w:rsidRDefault="00000000">
      <w:pPr>
        <w:pStyle w:val="Sommario2"/>
        <w:rPr>
          <w:rFonts w:asciiTheme="minorHAnsi" w:eastAsiaTheme="minorEastAsia" w:hAnsiTheme="minorHAnsi" w:cstheme="minorBidi"/>
          <w:kern w:val="2"/>
          <w:sz w:val="24"/>
          <w:szCs w:val="24"/>
          <w:lang w:eastAsia="it-IT"/>
          <w14:ligatures w14:val="standardContextual"/>
        </w:rPr>
      </w:pPr>
      <w:hyperlink w:anchor="_Toc219808233" w:history="1">
        <w:r w:rsidR="00B306F8" w:rsidRPr="00D87709">
          <w:rPr>
            <w:rStyle w:val="Collegamentoipertestuale"/>
            <w:lang w:val="en-US"/>
          </w:rPr>
          <w:t>2.2</w:t>
        </w:r>
        <w:r w:rsidR="00B306F8">
          <w:rPr>
            <w:rFonts w:asciiTheme="minorHAnsi" w:eastAsiaTheme="minorEastAsia" w:hAnsiTheme="minorHAnsi" w:cstheme="minorBidi"/>
            <w:kern w:val="2"/>
            <w:sz w:val="24"/>
            <w:szCs w:val="24"/>
            <w:lang w:eastAsia="it-IT"/>
            <w14:ligatures w14:val="standardContextual"/>
          </w:rPr>
          <w:tab/>
        </w:r>
        <w:r w:rsidR="00B306F8" w:rsidRPr="00D87709">
          <w:rPr>
            <w:rStyle w:val="Collegamentoipertestuale"/>
            <w:lang w:val="en-US"/>
          </w:rPr>
          <w:t>Referenced Documents</w:t>
        </w:r>
        <w:r w:rsidR="00B306F8">
          <w:rPr>
            <w:webHidden/>
          </w:rPr>
          <w:tab/>
        </w:r>
        <w:r w:rsidR="00B306F8">
          <w:rPr>
            <w:webHidden/>
          </w:rPr>
          <w:fldChar w:fldCharType="begin"/>
        </w:r>
        <w:r w:rsidR="00B306F8">
          <w:rPr>
            <w:webHidden/>
          </w:rPr>
          <w:instrText xml:space="preserve"> PAGEREF _Toc219808233 \h </w:instrText>
        </w:r>
        <w:r w:rsidR="00B306F8">
          <w:rPr>
            <w:webHidden/>
          </w:rPr>
        </w:r>
        <w:r w:rsidR="00B306F8">
          <w:rPr>
            <w:webHidden/>
          </w:rPr>
          <w:fldChar w:fldCharType="separate"/>
        </w:r>
        <w:r w:rsidR="00B306F8">
          <w:rPr>
            <w:webHidden/>
          </w:rPr>
          <w:t>6</w:t>
        </w:r>
        <w:r w:rsidR="00B306F8">
          <w:rPr>
            <w:webHidden/>
          </w:rPr>
          <w:fldChar w:fldCharType="end"/>
        </w:r>
      </w:hyperlink>
    </w:p>
    <w:p w14:paraId="078740C0" w14:textId="37EE22BE" w:rsidR="00B306F8" w:rsidRDefault="00000000">
      <w:pPr>
        <w:pStyle w:val="Sommario1"/>
        <w:rPr>
          <w:rFonts w:asciiTheme="minorHAnsi" w:eastAsiaTheme="minorEastAsia" w:hAnsiTheme="minorHAnsi" w:cstheme="minorBidi"/>
          <w:b w:val="0"/>
          <w:kern w:val="2"/>
          <w:sz w:val="24"/>
          <w:szCs w:val="24"/>
          <w:lang w:eastAsia="it-IT"/>
          <w14:ligatures w14:val="standardContextual"/>
        </w:rPr>
      </w:pPr>
      <w:hyperlink w:anchor="_Toc219808234" w:history="1">
        <w:r w:rsidR="00B306F8" w:rsidRPr="00D87709">
          <w:rPr>
            <w:rStyle w:val="Collegamentoipertestuale"/>
            <w:lang w:val="en-US"/>
          </w:rPr>
          <w:t>3</w:t>
        </w:r>
        <w:r w:rsidR="00B306F8">
          <w:rPr>
            <w:rFonts w:asciiTheme="minorHAnsi" w:eastAsiaTheme="minorEastAsia" w:hAnsiTheme="minorHAnsi" w:cstheme="minorBidi"/>
            <w:b w:val="0"/>
            <w:kern w:val="2"/>
            <w:sz w:val="24"/>
            <w:szCs w:val="24"/>
            <w:lang w:eastAsia="it-IT"/>
            <w14:ligatures w14:val="standardContextual"/>
          </w:rPr>
          <w:tab/>
        </w:r>
        <w:r w:rsidR="00B306F8" w:rsidRPr="00D87709">
          <w:rPr>
            <w:rStyle w:val="Collegamentoipertestuale"/>
            <w:lang w:val="en-US"/>
          </w:rPr>
          <w:t>Interfacce</w:t>
        </w:r>
        <w:r w:rsidR="00B306F8">
          <w:rPr>
            <w:webHidden/>
          </w:rPr>
          <w:tab/>
        </w:r>
        <w:r w:rsidR="00B306F8">
          <w:rPr>
            <w:webHidden/>
          </w:rPr>
          <w:fldChar w:fldCharType="begin"/>
        </w:r>
        <w:r w:rsidR="00B306F8">
          <w:rPr>
            <w:webHidden/>
          </w:rPr>
          <w:instrText xml:space="preserve"> PAGEREF _Toc219808234 \h </w:instrText>
        </w:r>
        <w:r w:rsidR="00B306F8">
          <w:rPr>
            <w:webHidden/>
          </w:rPr>
        </w:r>
        <w:r w:rsidR="00B306F8">
          <w:rPr>
            <w:webHidden/>
          </w:rPr>
          <w:fldChar w:fldCharType="separate"/>
        </w:r>
        <w:r w:rsidR="00B306F8">
          <w:rPr>
            <w:webHidden/>
          </w:rPr>
          <w:t>7</w:t>
        </w:r>
        <w:r w:rsidR="00B306F8">
          <w:rPr>
            <w:webHidden/>
          </w:rPr>
          <w:fldChar w:fldCharType="end"/>
        </w:r>
      </w:hyperlink>
    </w:p>
    <w:p w14:paraId="6ACBBC4C" w14:textId="0F590905" w:rsidR="00B306F8" w:rsidRDefault="00000000">
      <w:pPr>
        <w:pStyle w:val="Sommario2"/>
        <w:rPr>
          <w:rFonts w:asciiTheme="minorHAnsi" w:eastAsiaTheme="minorEastAsia" w:hAnsiTheme="minorHAnsi" w:cstheme="minorBidi"/>
          <w:kern w:val="2"/>
          <w:sz w:val="24"/>
          <w:szCs w:val="24"/>
          <w:lang w:eastAsia="it-IT"/>
          <w14:ligatures w14:val="standardContextual"/>
        </w:rPr>
      </w:pPr>
      <w:hyperlink w:anchor="_Toc219808235" w:history="1">
        <w:r w:rsidR="00B306F8" w:rsidRPr="00D87709">
          <w:rPr>
            <w:rStyle w:val="Collegamentoipertestuale"/>
          </w:rPr>
          <w:t>3.1</w:t>
        </w:r>
        <w:r w:rsidR="00B306F8">
          <w:rPr>
            <w:rFonts w:asciiTheme="minorHAnsi" w:eastAsiaTheme="minorEastAsia" w:hAnsiTheme="minorHAnsi" w:cstheme="minorBidi"/>
            <w:kern w:val="2"/>
            <w:sz w:val="24"/>
            <w:szCs w:val="24"/>
            <w:lang w:eastAsia="it-IT"/>
            <w14:ligatures w14:val="standardContextual"/>
          </w:rPr>
          <w:tab/>
        </w:r>
        <w:r w:rsidR="00B306F8" w:rsidRPr="00D87709">
          <w:rPr>
            <w:rStyle w:val="Collegamentoipertestuale"/>
          </w:rPr>
          <w:t>DECD 1553</w:t>
        </w:r>
        <w:r w:rsidR="00B306F8">
          <w:rPr>
            <w:webHidden/>
          </w:rPr>
          <w:tab/>
        </w:r>
        <w:r w:rsidR="00B306F8">
          <w:rPr>
            <w:webHidden/>
          </w:rPr>
          <w:fldChar w:fldCharType="begin"/>
        </w:r>
        <w:r w:rsidR="00B306F8">
          <w:rPr>
            <w:webHidden/>
          </w:rPr>
          <w:instrText xml:space="preserve"> PAGEREF _Toc219808235 \h </w:instrText>
        </w:r>
        <w:r w:rsidR="00B306F8">
          <w:rPr>
            <w:webHidden/>
          </w:rPr>
        </w:r>
        <w:r w:rsidR="00B306F8">
          <w:rPr>
            <w:webHidden/>
          </w:rPr>
          <w:fldChar w:fldCharType="separate"/>
        </w:r>
        <w:r w:rsidR="00B306F8">
          <w:rPr>
            <w:webHidden/>
          </w:rPr>
          <w:t>7</w:t>
        </w:r>
        <w:r w:rsidR="00B306F8">
          <w:rPr>
            <w:webHidden/>
          </w:rPr>
          <w:fldChar w:fldCharType="end"/>
        </w:r>
      </w:hyperlink>
    </w:p>
    <w:p w14:paraId="25039271" w14:textId="036849D7" w:rsidR="00B306F8" w:rsidRDefault="00000000">
      <w:pPr>
        <w:pStyle w:val="Sommario2"/>
        <w:rPr>
          <w:rFonts w:asciiTheme="minorHAnsi" w:eastAsiaTheme="minorEastAsia" w:hAnsiTheme="minorHAnsi" w:cstheme="minorBidi"/>
          <w:kern w:val="2"/>
          <w:sz w:val="24"/>
          <w:szCs w:val="24"/>
          <w:lang w:eastAsia="it-IT"/>
          <w14:ligatures w14:val="standardContextual"/>
        </w:rPr>
      </w:pPr>
      <w:hyperlink w:anchor="_Toc219808236" w:history="1">
        <w:r w:rsidR="00B306F8" w:rsidRPr="00D87709">
          <w:rPr>
            <w:rStyle w:val="Collegamentoipertestuale"/>
          </w:rPr>
          <w:t>3.2</w:t>
        </w:r>
        <w:r w:rsidR="00B306F8">
          <w:rPr>
            <w:rFonts w:asciiTheme="minorHAnsi" w:eastAsiaTheme="minorEastAsia" w:hAnsiTheme="minorHAnsi" w:cstheme="minorBidi"/>
            <w:kern w:val="2"/>
            <w:sz w:val="24"/>
            <w:szCs w:val="24"/>
            <w:lang w:eastAsia="it-IT"/>
            <w14:ligatures w14:val="standardContextual"/>
          </w:rPr>
          <w:tab/>
        </w:r>
        <w:r w:rsidR="00B306F8" w:rsidRPr="00D87709">
          <w:rPr>
            <w:rStyle w:val="Collegamentoipertestuale"/>
          </w:rPr>
          <w:t>Timer debug I/F</w:t>
        </w:r>
        <w:r w:rsidR="00B306F8">
          <w:rPr>
            <w:webHidden/>
          </w:rPr>
          <w:tab/>
        </w:r>
        <w:r w:rsidR="00B306F8">
          <w:rPr>
            <w:webHidden/>
          </w:rPr>
          <w:fldChar w:fldCharType="begin"/>
        </w:r>
        <w:r w:rsidR="00B306F8">
          <w:rPr>
            <w:webHidden/>
          </w:rPr>
          <w:instrText xml:space="preserve"> PAGEREF _Toc219808236 \h </w:instrText>
        </w:r>
        <w:r w:rsidR="00B306F8">
          <w:rPr>
            <w:webHidden/>
          </w:rPr>
        </w:r>
        <w:r w:rsidR="00B306F8">
          <w:rPr>
            <w:webHidden/>
          </w:rPr>
          <w:fldChar w:fldCharType="separate"/>
        </w:r>
        <w:r w:rsidR="00B306F8">
          <w:rPr>
            <w:webHidden/>
          </w:rPr>
          <w:t>8</w:t>
        </w:r>
        <w:r w:rsidR="00B306F8">
          <w:rPr>
            <w:webHidden/>
          </w:rPr>
          <w:fldChar w:fldCharType="end"/>
        </w:r>
      </w:hyperlink>
    </w:p>
    <w:p w14:paraId="1515C302" w14:textId="18DBC8FD" w:rsidR="00B306F8" w:rsidRDefault="00000000">
      <w:pPr>
        <w:pStyle w:val="Sommario1"/>
        <w:rPr>
          <w:rFonts w:asciiTheme="minorHAnsi" w:eastAsiaTheme="minorEastAsia" w:hAnsiTheme="minorHAnsi" w:cstheme="minorBidi"/>
          <w:b w:val="0"/>
          <w:kern w:val="2"/>
          <w:sz w:val="24"/>
          <w:szCs w:val="24"/>
          <w:lang w:eastAsia="it-IT"/>
          <w14:ligatures w14:val="standardContextual"/>
        </w:rPr>
      </w:pPr>
      <w:hyperlink w:anchor="_Toc219808237" w:history="1">
        <w:r w:rsidR="00B306F8" w:rsidRPr="00D87709">
          <w:rPr>
            <w:rStyle w:val="Collegamentoipertestuale"/>
            <w:lang w:val="en-US"/>
          </w:rPr>
          <w:t>4</w:t>
        </w:r>
        <w:r w:rsidR="00B306F8">
          <w:rPr>
            <w:rFonts w:asciiTheme="minorHAnsi" w:eastAsiaTheme="minorEastAsia" w:hAnsiTheme="minorHAnsi" w:cstheme="minorBidi"/>
            <w:b w:val="0"/>
            <w:kern w:val="2"/>
            <w:sz w:val="24"/>
            <w:szCs w:val="24"/>
            <w:lang w:eastAsia="it-IT"/>
            <w14:ligatures w14:val="standardContextual"/>
          </w:rPr>
          <w:tab/>
        </w:r>
        <w:r w:rsidR="00B306F8" w:rsidRPr="00D87709">
          <w:rPr>
            <w:rStyle w:val="Collegamentoipertestuale"/>
            <w:lang w:val="en-US"/>
          </w:rPr>
          <w:t>Procedura di Test</w:t>
        </w:r>
        <w:r w:rsidR="00B306F8">
          <w:rPr>
            <w:webHidden/>
          </w:rPr>
          <w:tab/>
        </w:r>
        <w:r w:rsidR="00B306F8">
          <w:rPr>
            <w:webHidden/>
          </w:rPr>
          <w:fldChar w:fldCharType="begin"/>
        </w:r>
        <w:r w:rsidR="00B306F8">
          <w:rPr>
            <w:webHidden/>
          </w:rPr>
          <w:instrText xml:space="preserve"> PAGEREF _Toc219808237 \h </w:instrText>
        </w:r>
        <w:r w:rsidR="00B306F8">
          <w:rPr>
            <w:webHidden/>
          </w:rPr>
        </w:r>
        <w:r w:rsidR="00B306F8">
          <w:rPr>
            <w:webHidden/>
          </w:rPr>
          <w:fldChar w:fldCharType="separate"/>
        </w:r>
        <w:r w:rsidR="00B306F8">
          <w:rPr>
            <w:webHidden/>
          </w:rPr>
          <w:t>9</w:t>
        </w:r>
        <w:r w:rsidR="00B306F8">
          <w:rPr>
            <w:webHidden/>
          </w:rPr>
          <w:fldChar w:fldCharType="end"/>
        </w:r>
      </w:hyperlink>
    </w:p>
    <w:p w14:paraId="4AE9FC6C" w14:textId="7EE6E1EA" w:rsidR="0041011C" w:rsidRDefault="008917E6" w:rsidP="002B5DB4">
      <w:pPr>
        <w:tabs>
          <w:tab w:val="right" w:leader="dot" w:pos="9923"/>
        </w:tabs>
        <w:spacing w:after="240"/>
        <w:rPr>
          <w:rFonts w:cs="Arial"/>
          <w:b/>
        </w:rPr>
      </w:pPr>
      <w:r>
        <w:rPr>
          <w:rFonts w:cs="Arial"/>
          <w:b/>
          <w:noProof/>
        </w:rPr>
        <w:fldChar w:fldCharType="end"/>
      </w:r>
    </w:p>
    <w:p w14:paraId="0D858D0F" w14:textId="77777777" w:rsidR="0041011C" w:rsidRDefault="00700A75" w:rsidP="002B5DB4">
      <w:pPr>
        <w:tabs>
          <w:tab w:val="left" w:pos="9923"/>
        </w:tabs>
        <w:jc w:val="center"/>
        <w:rPr>
          <w:rFonts w:cs="Arial"/>
          <w:b/>
        </w:rPr>
      </w:pPr>
      <w:r>
        <w:rPr>
          <w:rFonts w:cs="Arial"/>
          <w:b/>
        </w:rPr>
        <w:t>LIST</w:t>
      </w:r>
      <w:r w:rsidR="00BF545F">
        <w:rPr>
          <w:rFonts w:cs="Arial"/>
          <w:b/>
        </w:rPr>
        <w:t xml:space="preserve"> </w:t>
      </w:r>
      <w:r w:rsidR="009F0995">
        <w:rPr>
          <w:rFonts w:cs="Arial"/>
          <w:b/>
        </w:rPr>
        <w:t>OF TABLES</w:t>
      </w:r>
    </w:p>
    <w:p w14:paraId="58037746" w14:textId="04AF6AF5" w:rsidR="0041011C" w:rsidRDefault="00D0758B" w:rsidP="002B5DB4">
      <w:pPr>
        <w:tabs>
          <w:tab w:val="right" w:leader="dot" w:pos="9923"/>
        </w:tabs>
        <w:spacing w:after="240"/>
        <w:rPr>
          <w:rFonts w:cs="Arial"/>
          <w:b/>
        </w:rPr>
      </w:pPr>
      <w:r>
        <w:rPr>
          <w:rFonts w:cs="Arial"/>
        </w:rPr>
        <w:fldChar w:fldCharType="begin"/>
      </w:r>
      <w:r>
        <w:rPr>
          <w:rFonts w:cs="Arial"/>
        </w:rPr>
        <w:instrText xml:space="preserve"> TOC \h \z \c "Table" </w:instrText>
      </w:r>
      <w:r>
        <w:rPr>
          <w:rFonts w:cs="Arial"/>
        </w:rPr>
        <w:fldChar w:fldCharType="separate"/>
      </w:r>
      <w:r w:rsidR="00B306F8">
        <w:rPr>
          <w:rFonts w:cs="Arial"/>
          <w:b/>
          <w:bCs/>
          <w:noProof/>
        </w:rPr>
        <w:t>Non è stata trovata alcuna voce dell'indice delle figure.</w:t>
      </w:r>
      <w:r>
        <w:rPr>
          <w:rFonts w:cs="Arial"/>
        </w:rPr>
        <w:fldChar w:fldCharType="end"/>
      </w:r>
    </w:p>
    <w:p w14:paraId="1803A3BB" w14:textId="77777777" w:rsidR="00456DD3" w:rsidRPr="003E6103" w:rsidRDefault="00456DD3" w:rsidP="00D0758B">
      <w:pPr>
        <w:jc w:val="center"/>
        <w:sectPr w:rsidR="00456DD3" w:rsidRPr="003E6103" w:rsidSect="00D13DD7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2019" w:right="849" w:bottom="1276" w:left="1134" w:header="426" w:footer="239" w:gutter="0"/>
          <w:cols w:space="708"/>
          <w:titlePg/>
          <w:docGrid w:linePitch="360"/>
        </w:sectPr>
      </w:pPr>
    </w:p>
    <w:p w14:paraId="5EACF49B" w14:textId="7EEFDB52" w:rsidR="00AE2CF2" w:rsidRDefault="003D078F" w:rsidP="00AE2CF2">
      <w:pPr>
        <w:pStyle w:val="Titolo1"/>
      </w:pPr>
      <w:bookmarkStart w:id="0" w:name="_Toc219808230"/>
      <w:r>
        <w:lastRenderedPageBreak/>
        <w:t>Introduzione</w:t>
      </w:r>
      <w:bookmarkEnd w:id="0"/>
    </w:p>
    <w:p w14:paraId="2C30B693" w14:textId="77777777" w:rsidR="00AE2CF2" w:rsidRDefault="00AE2CF2" w:rsidP="00AE2CF2"/>
    <w:p w14:paraId="040A71FE" w14:textId="1373FE6F" w:rsidR="001C5FD8" w:rsidRDefault="001C5FD8" w:rsidP="00AE2CF2">
      <w:r>
        <w:t>Questa TN descrive la procedura e le interfacce richieste per automatizzare lo STRESS TEST del power-up BIT del PX GRIFO-M.</w:t>
      </w:r>
    </w:p>
    <w:p w14:paraId="1E8B73CA" w14:textId="77777777" w:rsidR="001C5FD8" w:rsidRDefault="001C5FD8" w:rsidP="00AE2CF2"/>
    <w:p w14:paraId="04243703" w14:textId="09247109" w:rsidR="00A138B1" w:rsidRDefault="00A138B1" w:rsidP="00AE2CF2">
      <w:r>
        <w:t>All’accensione il Radar:</w:t>
      </w:r>
    </w:p>
    <w:p w14:paraId="792C82D9" w14:textId="682F9067" w:rsidR="00A138B1" w:rsidRDefault="00A138B1" w:rsidP="00A138B1">
      <w:pPr>
        <w:pStyle w:val="Paragrafoelenco"/>
        <w:numPr>
          <w:ilvl w:val="0"/>
          <w:numId w:val="42"/>
        </w:numPr>
      </w:pPr>
      <w:r>
        <w:t xml:space="preserve">esegue un Power-Up BIT (PBIT) della durata complessiva di </w:t>
      </w:r>
      <w:proofErr w:type="gramStart"/>
      <w:r>
        <w:t>3</w:t>
      </w:r>
      <w:proofErr w:type="gramEnd"/>
      <w:r>
        <w:t xml:space="preserve"> minuti.</w:t>
      </w:r>
    </w:p>
    <w:p w14:paraId="2F112919" w14:textId="77777777" w:rsidR="007E0A27" w:rsidRDefault="007E0A27" w:rsidP="00A138B1">
      <w:pPr>
        <w:pStyle w:val="Paragrafoelenco"/>
        <w:numPr>
          <w:ilvl w:val="0"/>
          <w:numId w:val="42"/>
        </w:numPr>
      </w:pPr>
      <w:r>
        <w:t xml:space="preserve">In caso di fallimento di alcuni test, viene eseguito un </w:t>
      </w:r>
      <w:proofErr w:type="spellStart"/>
      <w:r>
        <w:t>retry</w:t>
      </w:r>
      <w:proofErr w:type="spellEnd"/>
      <w:r>
        <w:t>:</w:t>
      </w:r>
    </w:p>
    <w:p w14:paraId="56708531" w14:textId="77777777" w:rsidR="007E0A27" w:rsidRDefault="007E0A27" w:rsidP="007E0A27">
      <w:pPr>
        <w:pStyle w:val="Paragrafoelenco"/>
        <w:numPr>
          <w:ilvl w:val="1"/>
          <w:numId w:val="42"/>
        </w:numPr>
      </w:pPr>
      <w:r>
        <w:t xml:space="preserve">la </w:t>
      </w:r>
      <w:proofErr w:type="spellStart"/>
      <w:r>
        <w:t>fail</w:t>
      </w:r>
      <w:proofErr w:type="spellEnd"/>
      <w:r>
        <w:t xml:space="preserve"> è confermata solo se il </w:t>
      </w:r>
      <w:proofErr w:type="spellStart"/>
      <w:r>
        <w:t>retry</w:t>
      </w:r>
      <w:proofErr w:type="spellEnd"/>
      <w:r>
        <w:t xml:space="preserve"> fallisce.</w:t>
      </w:r>
    </w:p>
    <w:p w14:paraId="2D6EB41B" w14:textId="58FC3581" w:rsidR="00A138B1" w:rsidRDefault="007E0A27" w:rsidP="007E0A27">
      <w:pPr>
        <w:pStyle w:val="Paragrafoelenco"/>
        <w:numPr>
          <w:ilvl w:val="1"/>
          <w:numId w:val="42"/>
        </w:numPr>
      </w:pPr>
      <w:r>
        <w:t>sulle I/F esterne non ci sono eviden</w:t>
      </w:r>
      <w:r w:rsidR="00913F6F">
        <w:t>z</w:t>
      </w:r>
      <w:r>
        <w:t xml:space="preserve">e del </w:t>
      </w:r>
      <w:proofErr w:type="spellStart"/>
      <w:r>
        <w:t>retry</w:t>
      </w:r>
      <w:proofErr w:type="spellEnd"/>
      <w:r>
        <w:t>.</w:t>
      </w:r>
    </w:p>
    <w:p w14:paraId="0C1B0D53" w14:textId="34BC8911" w:rsidR="007E0A27" w:rsidRDefault="007E0A27" w:rsidP="007E0A27">
      <w:pPr>
        <w:pStyle w:val="Paragrafoelenco"/>
        <w:numPr>
          <w:ilvl w:val="1"/>
          <w:numId w:val="42"/>
        </w:numPr>
      </w:pPr>
      <w:r>
        <w:t xml:space="preserve">L’eventuale esecuzione del </w:t>
      </w:r>
      <w:proofErr w:type="spellStart"/>
      <w:r>
        <w:t>retry</w:t>
      </w:r>
      <w:proofErr w:type="spellEnd"/>
      <w:r>
        <w:t xml:space="preserve"> è osservabile solo dall’I/F di debug della scheda Timer</w:t>
      </w:r>
    </w:p>
    <w:p w14:paraId="3EB3CE44" w14:textId="538A0AFD" w:rsidR="007E0A27" w:rsidRDefault="00A138B1" w:rsidP="007E0A27">
      <w:pPr>
        <w:pStyle w:val="Paragrafoelenco"/>
        <w:numPr>
          <w:ilvl w:val="0"/>
          <w:numId w:val="42"/>
        </w:numPr>
      </w:pPr>
      <w:r>
        <w:t>Al termine del PBIT, il risultato è reso disponibile su 1553 tramite una word di he</w:t>
      </w:r>
      <w:r w:rsidR="00A06814">
        <w:t>a</w:t>
      </w:r>
      <w:r>
        <w:t>lth status e un messaggio di bit report dettagliato (con la localizzazione di SRU e test fallito)</w:t>
      </w:r>
    </w:p>
    <w:p w14:paraId="1FAB8C72" w14:textId="77777777" w:rsidR="007E0A27" w:rsidRDefault="007E0A27" w:rsidP="007E0A27"/>
    <w:p w14:paraId="0CDCA2C3" w14:textId="67583178" w:rsidR="00402F8D" w:rsidRDefault="00402F8D" w:rsidP="007E0A27">
      <w:r>
        <w:t xml:space="preserve">Il BPIT è suddiviso in </w:t>
      </w:r>
      <w:proofErr w:type="gramStart"/>
      <w:r>
        <w:t>4</w:t>
      </w:r>
      <w:proofErr w:type="gramEnd"/>
      <w:r>
        <w:t xml:space="preserve"> fasi più la fase di calibrazione. I problemi HW da sottoporre a stress test riguardano il Processor (PX) e in particolare le schede e relativi bus coinvolti nelle schede responsabili del </w:t>
      </w:r>
      <w:proofErr w:type="spellStart"/>
      <w:r>
        <w:t>Signal</w:t>
      </w:r>
      <w:proofErr w:type="spellEnd"/>
      <w:r>
        <w:t xml:space="preserve"> Processing.</w:t>
      </w:r>
      <w:r w:rsidR="00A76F53">
        <w:t xml:space="preserve"> </w:t>
      </w:r>
      <w:r>
        <w:t xml:space="preserve">Questi test vengono eseguiti nella cosiddetta fase 2, nei primi 20 (circa) secondi dall’accensione, </w:t>
      </w:r>
      <w:r w:rsidR="00A76F53">
        <w:t>(</w:t>
      </w:r>
      <w:r>
        <w:t>ma i risultati finali del PBIT sono resi disponibili in 1553 solo alla fine del PBIT)</w:t>
      </w:r>
      <w:r w:rsidR="00A76F53">
        <w:t xml:space="preserve">. I risultati parziali della fase </w:t>
      </w:r>
      <w:proofErr w:type="gramStart"/>
      <w:r w:rsidR="00A76F53">
        <w:t>2</w:t>
      </w:r>
      <w:proofErr w:type="gramEnd"/>
      <w:r w:rsidR="00A76F53">
        <w:t xml:space="preserve"> sono visibili solo tramite l’I/F di debug della scheda Timer.</w:t>
      </w:r>
    </w:p>
    <w:p w14:paraId="7E326C7A" w14:textId="77777777" w:rsidR="00402F8D" w:rsidRDefault="00402F8D" w:rsidP="007E0A27"/>
    <w:p w14:paraId="04D753F7" w14:textId="09155A71" w:rsidR="007E0A27" w:rsidRDefault="007E0A27" w:rsidP="007E0A27">
      <w:r>
        <w:t xml:space="preserve">In caso di fast power-up, cioè interruzione dell’alimentazione per un tempo inferiore a </w:t>
      </w:r>
      <w:proofErr w:type="gramStart"/>
      <w:r>
        <w:t>3</w:t>
      </w:r>
      <w:proofErr w:type="gramEnd"/>
      <w:r>
        <w:t xml:space="preserve"> secondi, i test di PBIT NON vengono eseguiti.</w:t>
      </w:r>
    </w:p>
    <w:p w14:paraId="6D86B587" w14:textId="77777777" w:rsidR="00A138B1" w:rsidRDefault="00A138B1" w:rsidP="00A138B1"/>
    <w:p w14:paraId="1A4E2672" w14:textId="35C3AF38" w:rsidR="001C5FD8" w:rsidRDefault="00197AA6" w:rsidP="00AE2CF2">
      <w:r>
        <w:t>Lo STRESS TEST automatico dovrebbe essere in grado di:</w:t>
      </w:r>
    </w:p>
    <w:p w14:paraId="5A46B931" w14:textId="0CD25ABA" w:rsidR="00197AA6" w:rsidRDefault="00197AA6" w:rsidP="00197AA6">
      <w:pPr>
        <w:pStyle w:val="Paragrafoelenco"/>
        <w:numPr>
          <w:ilvl w:val="0"/>
          <w:numId w:val="40"/>
        </w:numPr>
      </w:pPr>
      <w:r>
        <w:t xml:space="preserve">Comandare il discreto di accensione RDR_ON per </w:t>
      </w:r>
      <w:r w:rsidR="002951FF">
        <w:t>eseguire</w:t>
      </w:r>
      <w:r>
        <w:t xml:space="preserve"> automaticamente cicli di accensione e spegnimento</w:t>
      </w:r>
    </w:p>
    <w:p w14:paraId="606DD2FD" w14:textId="2F4AF924" w:rsidR="00197AA6" w:rsidRDefault="00175C21" w:rsidP="00197AA6">
      <w:pPr>
        <w:pStyle w:val="Paragrafoelenco"/>
        <w:numPr>
          <w:ilvl w:val="0"/>
          <w:numId w:val="40"/>
        </w:numPr>
      </w:pPr>
      <w:r>
        <w:t xml:space="preserve">Per ogni accensione, verificare la </w:t>
      </w:r>
      <w:r w:rsidR="00197AA6">
        <w:t xml:space="preserve">presenza di </w:t>
      </w:r>
      <w:proofErr w:type="spellStart"/>
      <w:r w:rsidR="00197AA6">
        <w:t>fail</w:t>
      </w:r>
      <w:proofErr w:type="spellEnd"/>
      <w:r>
        <w:t>, c</w:t>
      </w:r>
      <w:r w:rsidR="00197AA6">
        <w:t>attura</w:t>
      </w:r>
      <w:r>
        <w:t>ndo</w:t>
      </w:r>
      <w:r w:rsidR="00197AA6">
        <w:t xml:space="preserve"> le informazioni di BITE REPORT comunicate </w:t>
      </w:r>
      <w:r>
        <w:t xml:space="preserve">via 1553 </w:t>
      </w:r>
      <w:r w:rsidR="00197AA6">
        <w:t xml:space="preserve">dal Radar </w:t>
      </w:r>
      <w:proofErr w:type="gramStart"/>
      <w:r w:rsidR="00197AA6">
        <w:t>al termite</w:t>
      </w:r>
      <w:proofErr w:type="gramEnd"/>
      <w:r w:rsidR="00197AA6">
        <w:t xml:space="preserve"> del PBIT</w:t>
      </w:r>
    </w:p>
    <w:p w14:paraId="6CE4A179" w14:textId="30A092E2" w:rsidR="00175C21" w:rsidRDefault="00175C21" w:rsidP="00197AA6">
      <w:pPr>
        <w:pStyle w:val="Paragrafoelenco"/>
        <w:numPr>
          <w:ilvl w:val="0"/>
          <w:numId w:val="40"/>
        </w:numPr>
      </w:pPr>
      <w:r>
        <w:t xml:space="preserve">Per ogni accensione, verificare se è stato necessario un </w:t>
      </w:r>
      <w:proofErr w:type="spellStart"/>
      <w:r>
        <w:t>retry</w:t>
      </w:r>
      <w:proofErr w:type="spellEnd"/>
      <w:r>
        <w:t xml:space="preserve"> dei Test di PBIT, catturando i risultati di basso livello dei test forniti dall’interfaccia di debug della scheda Timer del Radar.</w:t>
      </w:r>
    </w:p>
    <w:p w14:paraId="4A32E0D9" w14:textId="19516278" w:rsidR="00175C21" w:rsidRDefault="00175C21" w:rsidP="00197AA6">
      <w:pPr>
        <w:pStyle w:val="Paragrafoelenco"/>
        <w:numPr>
          <w:ilvl w:val="0"/>
          <w:numId w:val="40"/>
        </w:numPr>
      </w:pPr>
      <w:r>
        <w:t>Fornire una statistica</w:t>
      </w:r>
      <w:r w:rsidR="002951FF">
        <w:t>, associata al P/N del PX sotto test, con:</w:t>
      </w:r>
    </w:p>
    <w:p w14:paraId="16D6B011" w14:textId="7584627E" w:rsidR="002951FF" w:rsidRDefault="002951FF" w:rsidP="002951FF">
      <w:pPr>
        <w:pStyle w:val="Paragrafoelenco"/>
        <w:numPr>
          <w:ilvl w:val="1"/>
          <w:numId w:val="40"/>
        </w:numPr>
      </w:pPr>
      <w:r>
        <w:t>Numero di accensioni totali</w:t>
      </w:r>
    </w:p>
    <w:p w14:paraId="50FC319E" w14:textId="5A1517BD" w:rsidR="002951FF" w:rsidRDefault="002951FF" w:rsidP="002951FF">
      <w:pPr>
        <w:pStyle w:val="Paragrafoelenco"/>
        <w:numPr>
          <w:ilvl w:val="1"/>
          <w:numId w:val="40"/>
        </w:numPr>
      </w:pPr>
      <w:r>
        <w:t xml:space="preserve">Numero di accensioni senza </w:t>
      </w:r>
      <w:proofErr w:type="spellStart"/>
      <w:r>
        <w:t>fail</w:t>
      </w:r>
      <w:proofErr w:type="spellEnd"/>
      <w:r>
        <w:t xml:space="preserve"> e senza </w:t>
      </w:r>
      <w:proofErr w:type="spellStart"/>
      <w:r>
        <w:t>retry</w:t>
      </w:r>
      <w:proofErr w:type="spellEnd"/>
    </w:p>
    <w:p w14:paraId="5018DF82" w14:textId="623771DB" w:rsidR="002951FF" w:rsidRDefault="002951FF" w:rsidP="002951FF">
      <w:pPr>
        <w:pStyle w:val="Paragrafoelenco"/>
        <w:numPr>
          <w:ilvl w:val="1"/>
          <w:numId w:val="40"/>
        </w:numPr>
      </w:pPr>
      <w:r>
        <w:t xml:space="preserve">Numero di accensione senza </w:t>
      </w:r>
      <w:proofErr w:type="spellStart"/>
      <w:r>
        <w:t>fail</w:t>
      </w:r>
      <w:proofErr w:type="spellEnd"/>
      <w:r>
        <w:t xml:space="preserve"> ma con </w:t>
      </w:r>
      <w:proofErr w:type="spellStart"/>
      <w:r>
        <w:t>retry</w:t>
      </w:r>
      <w:proofErr w:type="spellEnd"/>
    </w:p>
    <w:p w14:paraId="2C0D9044" w14:textId="3A0B653C" w:rsidR="002951FF" w:rsidRDefault="002951FF" w:rsidP="002951FF">
      <w:pPr>
        <w:pStyle w:val="Paragrafoelenco"/>
        <w:numPr>
          <w:ilvl w:val="1"/>
          <w:numId w:val="40"/>
        </w:numPr>
      </w:pPr>
      <w:r>
        <w:t xml:space="preserve">Numero di accensioni con </w:t>
      </w:r>
      <w:proofErr w:type="spellStart"/>
      <w:r>
        <w:t>fail</w:t>
      </w:r>
      <w:proofErr w:type="spellEnd"/>
    </w:p>
    <w:p w14:paraId="118F1378" w14:textId="77777777" w:rsidR="00175C21" w:rsidRDefault="00175C21" w:rsidP="00175C21"/>
    <w:p w14:paraId="66576E84" w14:textId="10957F2C" w:rsidR="007E0A27" w:rsidRDefault="00B306F8">
      <w:pPr>
        <w:spacing w:after="0"/>
        <w:jc w:val="left"/>
        <w:rPr>
          <w:rFonts w:eastAsia="Times New Roman"/>
          <w:b/>
          <w:bCs/>
          <w:caps/>
          <w:color w:val="000000"/>
          <w:szCs w:val="28"/>
        </w:rPr>
      </w:pPr>
      <w:r>
        <w:t xml:space="preserve">Durante tutta l’esecuzione il </w:t>
      </w:r>
      <w:proofErr w:type="spellStart"/>
      <w:r>
        <w:t>PlatSim</w:t>
      </w:r>
      <w:proofErr w:type="spellEnd"/>
      <w:r>
        <w:t xml:space="preserve"> deve agire come Bus Controller MIL-STD-1553 e richiedere al Radar almeno la trasmissione dei messaggi di BIT (come da DECD). In alternativa, si può usare un altro Bus Controller (Mission Computer Simulator GRIFO</w:t>
      </w:r>
      <w:r w:rsidR="00913F6F">
        <w:t xml:space="preserve">) e usare il </w:t>
      </w:r>
      <w:proofErr w:type="spellStart"/>
      <w:r w:rsidR="00913F6F">
        <w:t>PlatSim</w:t>
      </w:r>
      <w:proofErr w:type="spellEnd"/>
      <w:r w:rsidR="00913F6F">
        <w:t xml:space="preserve"> come bus monitor</w:t>
      </w:r>
      <w:r w:rsidR="008C2213">
        <w:t>.</w:t>
      </w:r>
      <w:r w:rsidR="007E0A27">
        <w:br w:type="page"/>
      </w:r>
    </w:p>
    <w:p w14:paraId="03FAABA1" w14:textId="133B55CE" w:rsidR="00832638" w:rsidRDefault="00822026" w:rsidP="001C7663">
      <w:pPr>
        <w:pStyle w:val="Titolo1"/>
      </w:pPr>
      <w:bookmarkStart w:id="1" w:name="_Toc219808231"/>
      <w:r>
        <w:lastRenderedPageBreak/>
        <w:t>R</w:t>
      </w:r>
      <w:r w:rsidR="00913D25">
        <w:t>eference</w:t>
      </w:r>
      <w:r w:rsidR="00801014">
        <w:t>d</w:t>
      </w:r>
      <w:r w:rsidR="00913D25">
        <w:t xml:space="preserve"> Documents</w:t>
      </w:r>
      <w:bookmarkEnd w:id="1"/>
    </w:p>
    <w:p w14:paraId="4296EB2C" w14:textId="77777777" w:rsidR="00AE2CF2" w:rsidRDefault="00AE2CF2" w:rsidP="00AE2CF2"/>
    <w:p w14:paraId="32C8CCDA" w14:textId="77777777" w:rsidR="00AE2CF2" w:rsidRDefault="00AE2CF2" w:rsidP="00AE2CF2">
      <w:pPr>
        <w:pStyle w:val="Titolo2"/>
        <w:rPr>
          <w:lang w:val="en-US"/>
        </w:rPr>
      </w:pPr>
      <w:bookmarkStart w:id="2" w:name="_Toc90996244"/>
      <w:bookmarkStart w:id="3" w:name="_Toc219808232"/>
      <w:r>
        <w:rPr>
          <w:lang w:val="en-US"/>
        </w:rPr>
        <w:t xml:space="preserve">Applicable </w:t>
      </w:r>
      <w:r w:rsidRPr="00954ED3">
        <w:rPr>
          <w:lang w:val="en-US"/>
        </w:rPr>
        <w:t>Document</w:t>
      </w:r>
      <w:r>
        <w:rPr>
          <w:lang w:val="en-US"/>
        </w:rPr>
        <w:t>s</w:t>
      </w:r>
      <w:bookmarkEnd w:id="2"/>
      <w:bookmarkEnd w:id="3"/>
    </w:p>
    <w:p w14:paraId="5C67A72D" w14:textId="77777777" w:rsidR="00AE2CF2" w:rsidRDefault="00AE2CF2" w:rsidP="00AE2CF2">
      <w:pPr>
        <w:rPr>
          <w:lang w:val="en-US"/>
        </w:rPr>
      </w:pPr>
    </w:p>
    <w:p w14:paraId="0F855D57" w14:textId="77777777" w:rsidR="003A2455" w:rsidRPr="005C65D0" w:rsidRDefault="003A2455" w:rsidP="003A2455">
      <w:pPr>
        <w:rPr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8"/>
        <w:gridCol w:w="2562"/>
        <w:gridCol w:w="6248"/>
      </w:tblGrid>
      <w:tr w:rsidR="003A2455" w:rsidRPr="00307952" w14:paraId="716E14AA" w14:textId="77777777" w:rsidTr="0042514C">
        <w:trPr>
          <w:tblHeader/>
        </w:trPr>
        <w:tc>
          <w:tcPr>
            <w:tcW w:w="320" w:type="pct"/>
            <w:tcBorders>
              <w:bottom w:val="single" w:sz="4" w:space="0" w:color="C00000"/>
            </w:tcBorders>
            <w:shd w:val="clear" w:color="auto" w:fill="F2F2F2"/>
          </w:tcPr>
          <w:p w14:paraId="0A5A8CFA" w14:textId="77777777" w:rsidR="003A2455" w:rsidRPr="00307952" w:rsidRDefault="003A2455" w:rsidP="003A2455">
            <w:pPr>
              <w:spacing w:before="6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Re</w:t>
            </w:r>
            <w:r w:rsidRPr="00307952">
              <w:rPr>
                <w:rFonts w:cs="Arial"/>
                <w:b/>
              </w:rPr>
              <w:t>f.</w:t>
            </w:r>
          </w:p>
        </w:tc>
        <w:tc>
          <w:tcPr>
            <w:tcW w:w="1383" w:type="pct"/>
            <w:tcBorders>
              <w:bottom w:val="single" w:sz="4" w:space="0" w:color="C00000"/>
            </w:tcBorders>
            <w:shd w:val="clear" w:color="auto" w:fill="F2F2F2"/>
            <w:vAlign w:val="center"/>
          </w:tcPr>
          <w:p w14:paraId="4EDF1967" w14:textId="77777777" w:rsidR="003A2455" w:rsidRPr="00307952" w:rsidRDefault="003A2455" w:rsidP="0042514C">
            <w:pPr>
              <w:spacing w:before="60"/>
              <w:jc w:val="left"/>
              <w:rPr>
                <w:rFonts w:cs="Arial"/>
                <w:b/>
              </w:rPr>
            </w:pPr>
            <w:proofErr w:type="spellStart"/>
            <w:r>
              <w:rPr>
                <w:rFonts w:cs="Arial"/>
                <w:b/>
              </w:rPr>
              <w:t>Identifier</w:t>
            </w:r>
            <w:proofErr w:type="spellEnd"/>
          </w:p>
        </w:tc>
        <w:tc>
          <w:tcPr>
            <w:tcW w:w="3297" w:type="pct"/>
            <w:tcBorders>
              <w:bottom w:val="single" w:sz="4" w:space="0" w:color="C00000"/>
            </w:tcBorders>
            <w:shd w:val="clear" w:color="auto" w:fill="F2F2F2"/>
            <w:vAlign w:val="center"/>
          </w:tcPr>
          <w:p w14:paraId="5FDE624D" w14:textId="77777777" w:rsidR="003A2455" w:rsidRPr="00307952" w:rsidRDefault="003A2455" w:rsidP="0042514C">
            <w:pPr>
              <w:spacing w:before="60"/>
              <w:jc w:val="lef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Title</w:t>
            </w:r>
          </w:p>
        </w:tc>
      </w:tr>
      <w:tr w:rsidR="003A2455" w:rsidRPr="008C26E9" w14:paraId="722636F1" w14:textId="77777777" w:rsidTr="0042514C">
        <w:tc>
          <w:tcPr>
            <w:tcW w:w="320" w:type="pct"/>
            <w:tcBorders>
              <w:top w:val="single" w:sz="4" w:space="0" w:color="C00000"/>
            </w:tcBorders>
            <w:shd w:val="clear" w:color="auto" w:fill="FFFFFF"/>
            <w:vAlign w:val="center"/>
          </w:tcPr>
          <w:p w14:paraId="271B9ECB" w14:textId="4E7AE19B" w:rsidR="003A2455" w:rsidRPr="008C26E9" w:rsidRDefault="002951FF" w:rsidP="002951FF">
            <w:pPr>
              <w:spacing w:before="60"/>
              <w:rPr>
                <w:rFonts w:cs="Arial"/>
              </w:rPr>
            </w:pPr>
            <w:r>
              <w:rPr>
                <w:rFonts w:cs="Arial"/>
              </w:rPr>
              <w:t>[DECD]</w:t>
            </w:r>
          </w:p>
        </w:tc>
        <w:tc>
          <w:tcPr>
            <w:tcW w:w="1383" w:type="pct"/>
            <w:tcBorders>
              <w:top w:val="single" w:sz="4" w:space="0" w:color="C00000"/>
            </w:tcBorders>
            <w:shd w:val="clear" w:color="auto" w:fill="FFFFFF"/>
          </w:tcPr>
          <w:p w14:paraId="69A78DE9" w14:textId="6BB6199C" w:rsidR="003A2455" w:rsidRPr="003A2455" w:rsidRDefault="003A2455" w:rsidP="0042514C">
            <w:pPr>
              <w:spacing w:before="60"/>
              <w:jc w:val="left"/>
              <w:rPr>
                <w:rFonts w:cs="Arial"/>
              </w:rPr>
            </w:pPr>
            <w:r w:rsidRPr="003A2455">
              <w:rPr>
                <w:rFonts w:cs="Arial"/>
              </w:rPr>
              <w:t xml:space="preserve">ICD7033158 Rev. </w:t>
            </w:r>
            <w:r w:rsidR="008B68B7">
              <w:rPr>
                <w:rFonts w:cs="Arial"/>
              </w:rPr>
              <w:t>D</w:t>
            </w:r>
          </w:p>
        </w:tc>
        <w:tc>
          <w:tcPr>
            <w:tcW w:w="3297" w:type="pct"/>
            <w:tcBorders>
              <w:top w:val="single" w:sz="4" w:space="0" w:color="C00000"/>
            </w:tcBorders>
            <w:shd w:val="clear" w:color="auto" w:fill="FFFFFF"/>
          </w:tcPr>
          <w:p w14:paraId="5BFC1E60" w14:textId="77777777" w:rsidR="003A2455" w:rsidRPr="00DD4917" w:rsidRDefault="003A2455" w:rsidP="0042514C">
            <w:pPr>
              <w:spacing w:before="60"/>
              <w:jc w:val="left"/>
              <w:rPr>
                <w:rFonts w:cs="Arial"/>
              </w:rPr>
            </w:pPr>
            <w:r w:rsidRPr="00DD4917">
              <w:rPr>
                <w:rFonts w:cs="Arial"/>
              </w:rPr>
              <w:t>GRIFO-346FA Data Exchange C</w:t>
            </w:r>
            <w:r>
              <w:rPr>
                <w:rFonts w:cs="Arial"/>
              </w:rPr>
              <w:t>ontrol</w:t>
            </w:r>
            <w:r w:rsidRPr="00DD4917">
              <w:rPr>
                <w:rFonts w:cs="Arial"/>
              </w:rPr>
              <w:t xml:space="preserve"> </w:t>
            </w:r>
            <w:proofErr w:type="spellStart"/>
            <w:r w:rsidRPr="00DD4917">
              <w:rPr>
                <w:rFonts w:cs="Arial"/>
              </w:rPr>
              <w:t>Document</w:t>
            </w:r>
            <w:proofErr w:type="spellEnd"/>
          </w:p>
        </w:tc>
      </w:tr>
      <w:tr w:rsidR="003A2455" w:rsidRPr="00BF0ABE" w14:paraId="01716CBC" w14:textId="77777777" w:rsidTr="0042514C">
        <w:tc>
          <w:tcPr>
            <w:tcW w:w="320" w:type="pct"/>
            <w:shd w:val="clear" w:color="auto" w:fill="FFFFFF"/>
            <w:vAlign w:val="center"/>
          </w:tcPr>
          <w:p w14:paraId="3F16B53C" w14:textId="77777777" w:rsidR="003A2455" w:rsidRPr="00DD4917" w:rsidRDefault="003A2455" w:rsidP="002951FF">
            <w:pPr>
              <w:spacing w:before="60"/>
              <w:rPr>
                <w:rFonts w:cs="Arial"/>
              </w:rPr>
            </w:pPr>
          </w:p>
        </w:tc>
        <w:tc>
          <w:tcPr>
            <w:tcW w:w="1383" w:type="pct"/>
            <w:shd w:val="clear" w:color="auto" w:fill="FFFFFF"/>
          </w:tcPr>
          <w:p w14:paraId="65339809" w14:textId="02487B46" w:rsidR="003A2455" w:rsidRPr="003A2455" w:rsidRDefault="003A2455" w:rsidP="0042514C">
            <w:pPr>
              <w:spacing w:before="60"/>
              <w:jc w:val="left"/>
              <w:rPr>
                <w:rFonts w:cs="Arial"/>
              </w:rPr>
            </w:pPr>
            <w:r w:rsidRPr="003A2455">
              <w:rPr>
                <w:rFonts w:cs="Arial"/>
              </w:rPr>
              <w:t xml:space="preserve">ICD7033161 Rev. </w:t>
            </w:r>
            <w:r w:rsidR="008B68B7">
              <w:rPr>
                <w:rFonts w:cs="Arial"/>
              </w:rPr>
              <w:t>D</w:t>
            </w:r>
          </w:p>
        </w:tc>
        <w:tc>
          <w:tcPr>
            <w:tcW w:w="3297" w:type="pct"/>
            <w:shd w:val="clear" w:color="auto" w:fill="FFFFFF"/>
          </w:tcPr>
          <w:p w14:paraId="075C77ED" w14:textId="77777777" w:rsidR="003A2455" w:rsidRPr="003A2455" w:rsidRDefault="003A2455" w:rsidP="0042514C">
            <w:pPr>
              <w:spacing w:before="60"/>
              <w:jc w:val="left"/>
              <w:rPr>
                <w:rFonts w:cs="Arial"/>
              </w:rPr>
            </w:pPr>
            <w:r w:rsidRPr="003A2455">
              <w:rPr>
                <w:rFonts w:cs="Arial"/>
              </w:rPr>
              <w:t xml:space="preserve">GRIFO-346FA </w:t>
            </w:r>
            <w:proofErr w:type="spellStart"/>
            <w:r w:rsidRPr="003A2455">
              <w:rPr>
                <w:rFonts w:cs="Arial"/>
              </w:rPr>
              <w:t>Logic</w:t>
            </w:r>
            <w:proofErr w:type="spellEnd"/>
            <w:r w:rsidRPr="003A2455">
              <w:rPr>
                <w:rFonts w:cs="Arial"/>
              </w:rPr>
              <w:t xml:space="preserve"> of </w:t>
            </w:r>
            <w:proofErr w:type="spellStart"/>
            <w:r w:rsidRPr="003A2455">
              <w:rPr>
                <w:rFonts w:cs="Arial"/>
              </w:rPr>
              <w:t>Operation</w:t>
            </w:r>
            <w:proofErr w:type="spellEnd"/>
          </w:p>
        </w:tc>
      </w:tr>
    </w:tbl>
    <w:p w14:paraId="3B90EDDE" w14:textId="77777777" w:rsidR="003A2455" w:rsidRPr="00F50E69" w:rsidRDefault="003A2455" w:rsidP="003A2455">
      <w:pPr>
        <w:rPr>
          <w:lang w:val="en-US"/>
        </w:rPr>
      </w:pPr>
      <w:bookmarkStart w:id="4" w:name="_Toc338689875"/>
      <w:bookmarkStart w:id="5" w:name="_Toc338689980"/>
      <w:bookmarkStart w:id="6" w:name="_Toc338690065"/>
      <w:bookmarkStart w:id="7" w:name="_Toc338690089"/>
      <w:bookmarkStart w:id="8" w:name="_Toc338690116"/>
      <w:bookmarkStart w:id="9" w:name="_Toc338690169"/>
      <w:bookmarkStart w:id="10" w:name="_Toc338689879"/>
      <w:bookmarkStart w:id="11" w:name="_Toc338689984"/>
      <w:bookmarkStart w:id="12" w:name="_Toc338690069"/>
      <w:bookmarkStart w:id="13" w:name="_Toc338690093"/>
      <w:bookmarkStart w:id="14" w:name="_Toc338690120"/>
      <w:bookmarkStart w:id="15" w:name="_Toc338690173"/>
      <w:bookmarkStart w:id="16" w:name="_Toc338689880"/>
      <w:bookmarkStart w:id="17" w:name="_Toc338689985"/>
      <w:bookmarkStart w:id="18" w:name="_Toc338690070"/>
      <w:bookmarkStart w:id="19" w:name="_Toc338690094"/>
      <w:bookmarkStart w:id="20" w:name="_Toc338690121"/>
      <w:bookmarkStart w:id="21" w:name="_Toc338690174"/>
      <w:bookmarkStart w:id="22" w:name="_Toc338689881"/>
      <w:bookmarkStart w:id="23" w:name="_Toc338689986"/>
      <w:bookmarkStart w:id="24" w:name="_Toc338690071"/>
      <w:bookmarkStart w:id="25" w:name="_Toc338690095"/>
      <w:bookmarkStart w:id="26" w:name="_Toc338690122"/>
      <w:bookmarkStart w:id="27" w:name="_Toc338690175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</w:p>
    <w:p w14:paraId="420233D1" w14:textId="77777777" w:rsidR="00AE2CF2" w:rsidRPr="00F91103" w:rsidRDefault="00AE2CF2" w:rsidP="00AE2CF2">
      <w:pPr>
        <w:pStyle w:val="Titolo2"/>
        <w:rPr>
          <w:lang w:val="en-US"/>
        </w:rPr>
      </w:pPr>
      <w:bookmarkStart w:id="28" w:name="_Toc90996245"/>
      <w:bookmarkStart w:id="29" w:name="_Toc219808233"/>
      <w:r>
        <w:rPr>
          <w:lang w:val="en-US"/>
        </w:rPr>
        <w:t>Referenced Documents</w:t>
      </w:r>
      <w:bookmarkEnd w:id="28"/>
      <w:bookmarkEnd w:id="29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7"/>
        <w:gridCol w:w="2524"/>
        <w:gridCol w:w="6487"/>
      </w:tblGrid>
      <w:tr w:rsidR="00AE2CF2" w:rsidRPr="00F91103" w14:paraId="09CDADAC" w14:textId="77777777" w:rsidTr="003A2455">
        <w:trPr>
          <w:tblHeader/>
        </w:trPr>
        <w:tc>
          <w:tcPr>
            <w:tcW w:w="320" w:type="pct"/>
            <w:tcBorders>
              <w:bottom w:val="single" w:sz="4" w:space="0" w:color="C00000"/>
            </w:tcBorders>
            <w:shd w:val="clear" w:color="auto" w:fill="F2F2F2"/>
          </w:tcPr>
          <w:p w14:paraId="698AAE6B" w14:textId="77777777" w:rsidR="00AE2CF2" w:rsidRPr="00F91103" w:rsidRDefault="00AE2CF2" w:rsidP="003E6103">
            <w:pPr>
              <w:spacing w:before="60"/>
              <w:rPr>
                <w:rFonts w:cs="Arial"/>
                <w:b/>
                <w:lang w:val="en-US"/>
              </w:rPr>
            </w:pPr>
            <w:r w:rsidRPr="00F91103">
              <w:rPr>
                <w:rFonts w:cs="Arial"/>
                <w:b/>
                <w:lang w:val="en-US"/>
              </w:rPr>
              <w:t>Ref.</w:t>
            </w:r>
          </w:p>
        </w:tc>
        <w:tc>
          <w:tcPr>
            <w:tcW w:w="1311" w:type="pct"/>
            <w:tcBorders>
              <w:bottom w:val="single" w:sz="4" w:space="0" w:color="C00000"/>
            </w:tcBorders>
            <w:shd w:val="clear" w:color="auto" w:fill="F2F2F2"/>
            <w:vAlign w:val="center"/>
          </w:tcPr>
          <w:p w14:paraId="08522261" w14:textId="77777777" w:rsidR="00AE2CF2" w:rsidRPr="00F91103" w:rsidRDefault="00AE2CF2" w:rsidP="003E6103">
            <w:pPr>
              <w:spacing w:before="60"/>
              <w:rPr>
                <w:rFonts w:cs="Arial"/>
                <w:b/>
                <w:lang w:val="en-US"/>
              </w:rPr>
            </w:pPr>
            <w:r w:rsidRPr="00F91103">
              <w:rPr>
                <w:rFonts w:cs="Arial"/>
                <w:b/>
                <w:lang w:val="en-US"/>
              </w:rPr>
              <w:t>Number</w:t>
            </w:r>
          </w:p>
        </w:tc>
        <w:tc>
          <w:tcPr>
            <w:tcW w:w="3369" w:type="pct"/>
            <w:tcBorders>
              <w:bottom w:val="single" w:sz="4" w:space="0" w:color="C00000"/>
            </w:tcBorders>
            <w:shd w:val="clear" w:color="auto" w:fill="F2F2F2"/>
            <w:vAlign w:val="center"/>
          </w:tcPr>
          <w:p w14:paraId="51FD9F1B" w14:textId="77777777" w:rsidR="00AE2CF2" w:rsidRPr="00F91103" w:rsidRDefault="00AE2CF2" w:rsidP="003E6103">
            <w:pPr>
              <w:spacing w:before="60"/>
              <w:rPr>
                <w:rFonts w:cs="Arial"/>
                <w:b/>
                <w:lang w:val="en-US"/>
              </w:rPr>
            </w:pPr>
            <w:r w:rsidRPr="00F91103">
              <w:rPr>
                <w:rFonts w:cs="Arial"/>
                <w:b/>
                <w:lang w:val="en-US"/>
              </w:rPr>
              <w:t>Title</w:t>
            </w:r>
          </w:p>
        </w:tc>
      </w:tr>
      <w:tr w:rsidR="00AE2CF2" w:rsidRPr="00913F6F" w14:paraId="13EE25F2" w14:textId="77777777" w:rsidTr="003A2455">
        <w:tc>
          <w:tcPr>
            <w:tcW w:w="320" w:type="pct"/>
            <w:tcBorders>
              <w:top w:val="single" w:sz="4" w:space="0" w:color="C00000"/>
            </w:tcBorders>
            <w:shd w:val="clear" w:color="auto" w:fill="FFFFFF"/>
            <w:vAlign w:val="center"/>
          </w:tcPr>
          <w:p w14:paraId="328C5150" w14:textId="77777777" w:rsidR="00AE2CF2" w:rsidRPr="00F91103" w:rsidRDefault="00AE2CF2" w:rsidP="003E6103">
            <w:pPr>
              <w:numPr>
                <w:ilvl w:val="0"/>
                <w:numId w:val="2"/>
              </w:numPr>
              <w:spacing w:before="60"/>
              <w:rPr>
                <w:rFonts w:cs="Arial"/>
                <w:lang w:val="en-US"/>
              </w:rPr>
            </w:pPr>
          </w:p>
        </w:tc>
        <w:tc>
          <w:tcPr>
            <w:tcW w:w="1311" w:type="pct"/>
            <w:tcBorders>
              <w:top w:val="single" w:sz="4" w:space="0" w:color="C00000"/>
            </w:tcBorders>
            <w:shd w:val="clear" w:color="auto" w:fill="FFFFFF"/>
          </w:tcPr>
          <w:p w14:paraId="4C183BE2" w14:textId="23E5F644" w:rsidR="00AE2CF2" w:rsidRPr="00F91103" w:rsidRDefault="00135388" w:rsidP="003E6103">
            <w:pPr>
              <w:spacing w:before="60"/>
              <w:rPr>
                <w:rFonts w:cs="Arial"/>
                <w:lang w:val="en-US"/>
              </w:rPr>
            </w:pPr>
            <w:r w:rsidRPr="00135388">
              <w:rPr>
                <w:lang w:val="en-US"/>
              </w:rPr>
              <w:t>ISO/IEC 6429</w:t>
            </w:r>
          </w:p>
        </w:tc>
        <w:tc>
          <w:tcPr>
            <w:tcW w:w="3369" w:type="pct"/>
            <w:tcBorders>
              <w:top w:val="single" w:sz="4" w:space="0" w:color="C00000"/>
            </w:tcBorders>
            <w:shd w:val="clear" w:color="auto" w:fill="FFFFFF"/>
          </w:tcPr>
          <w:p w14:paraId="3D595CF6" w14:textId="77777777" w:rsidR="00AE2CF2" w:rsidRDefault="00135388" w:rsidP="003E6103">
            <w:pPr>
              <w:spacing w:before="60"/>
              <w:rPr>
                <w:rFonts w:cs="Arial"/>
                <w:lang w:val="en-US"/>
              </w:rPr>
            </w:pPr>
            <w:r w:rsidRPr="00135388">
              <w:rPr>
                <w:rFonts w:cs="Arial"/>
                <w:lang w:val="en-US"/>
              </w:rPr>
              <w:t>Information technology — Control functions for coded character sets</w:t>
            </w:r>
          </w:p>
          <w:p w14:paraId="58BE346D" w14:textId="19244827" w:rsidR="00135388" w:rsidRPr="00B920B7" w:rsidRDefault="00135388" w:rsidP="003E6103">
            <w:pPr>
              <w:spacing w:before="60"/>
              <w:rPr>
                <w:rFonts w:cs="Arial"/>
                <w:lang w:val="en-US"/>
              </w:rPr>
            </w:pPr>
            <w:r w:rsidRPr="00135388">
              <w:rPr>
                <w:rFonts w:cs="Arial"/>
                <w:lang w:val="en-US"/>
              </w:rPr>
              <w:t>https://en.wikipedia.org/wiki/ANSI_escape_code</w:t>
            </w:r>
          </w:p>
        </w:tc>
      </w:tr>
      <w:tr w:rsidR="00AE2CF2" w:rsidRPr="00913F6F" w14:paraId="3AB40947" w14:textId="77777777" w:rsidTr="003A2455">
        <w:tc>
          <w:tcPr>
            <w:tcW w:w="320" w:type="pct"/>
            <w:shd w:val="clear" w:color="auto" w:fill="FFFFFF"/>
            <w:vAlign w:val="center"/>
          </w:tcPr>
          <w:p w14:paraId="3232816B" w14:textId="77777777" w:rsidR="00AE2CF2" w:rsidRPr="00B920B7" w:rsidRDefault="00AE2CF2" w:rsidP="003E6103">
            <w:pPr>
              <w:numPr>
                <w:ilvl w:val="0"/>
                <w:numId w:val="2"/>
              </w:numPr>
              <w:spacing w:before="60"/>
              <w:rPr>
                <w:rFonts w:cs="Arial"/>
                <w:lang w:val="en-US"/>
              </w:rPr>
            </w:pPr>
          </w:p>
        </w:tc>
        <w:tc>
          <w:tcPr>
            <w:tcW w:w="1311" w:type="pct"/>
            <w:shd w:val="clear" w:color="auto" w:fill="FFFFFF"/>
          </w:tcPr>
          <w:p w14:paraId="569BAACE" w14:textId="4668131B" w:rsidR="00AE2CF2" w:rsidRPr="00B920B7" w:rsidRDefault="00AE2CF2" w:rsidP="003E6103">
            <w:pPr>
              <w:spacing w:before="60"/>
              <w:rPr>
                <w:rFonts w:cs="Arial"/>
                <w:lang w:val="en-US"/>
              </w:rPr>
            </w:pPr>
          </w:p>
        </w:tc>
        <w:tc>
          <w:tcPr>
            <w:tcW w:w="3369" w:type="pct"/>
            <w:shd w:val="clear" w:color="auto" w:fill="FFFFFF"/>
          </w:tcPr>
          <w:p w14:paraId="2CF47EDF" w14:textId="21B1D352" w:rsidR="00AE2CF2" w:rsidRPr="00B920B7" w:rsidRDefault="00AE2CF2" w:rsidP="003E6103">
            <w:pPr>
              <w:spacing w:before="60"/>
              <w:rPr>
                <w:rFonts w:cs="Arial"/>
                <w:lang w:val="en-US"/>
              </w:rPr>
            </w:pPr>
          </w:p>
        </w:tc>
      </w:tr>
    </w:tbl>
    <w:p w14:paraId="37CA9BCA" w14:textId="77777777" w:rsidR="003E6103" w:rsidRPr="003E6103" w:rsidRDefault="003E6103" w:rsidP="003E6103">
      <w:pPr>
        <w:rPr>
          <w:lang w:val="en-US"/>
        </w:rPr>
      </w:pPr>
      <w:bookmarkStart w:id="30" w:name="_Toc90996246"/>
    </w:p>
    <w:p w14:paraId="72C7744A" w14:textId="77777777" w:rsidR="003E6103" w:rsidRDefault="003E6103">
      <w:pPr>
        <w:spacing w:after="0"/>
        <w:jc w:val="left"/>
        <w:rPr>
          <w:rFonts w:eastAsia="Times New Roman"/>
          <w:b/>
          <w:bCs/>
          <w:caps/>
          <w:color w:val="000000"/>
          <w:szCs w:val="28"/>
          <w:lang w:val="en-US"/>
        </w:rPr>
      </w:pPr>
      <w:r>
        <w:rPr>
          <w:lang w:val="en-US"/>
        </w:rPr>
        <w:br w:type="page"/>
      </w:r>
    </w:p>
    <w:p w14:paraId="4F2E127D" w14:textId="391F2F78" w:rsidR="002951FF" w:rsidRDefault="002951FF" w:rsidP="003E6103">
      <w:pPr>
        <w:pStyle w:val="Titolo1"/>
        <w:rPr>
          <w:lang w:val="en-US"/>
        </w:rPr>
      </w:pPr>
      <w:bookmarkStart w:id="31" w:name="_Toc219808234"/>
      <w:bookmarkEnd w:id="30"/>
      <w:r>
        <w:rPr>
          <w:lang w:val="en-US"/>
        </w:rPr>
        <w:lastRenderedPageBreak/>
        <w:t>Interfacce</w:t>
      </w:r>
      <w:bookmarkEnd w:id="31"/>
    </w:p>
    <w:p w14:paraId="765D7BAE" w14:textId="77777777" w:rsidR="002951FF" w:rsidRDefault="002951FF" w:rsidP="002951FF">
      <w:pPr>
        <w:rPr>
          <w:lang w:val="en-US"/>
        </w:rPr>
      </w:pPr>
    </w:p>
    <w:p w14:paraId="51D404D7" w14:textId="77777777" w:rsidR="002951FF" w:rsidRDefault="002951FF" w:rsidP="002951FF"/>
    <w:tbl>
      <w:tblPr>
        <w:tblW w:w="411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1"/>
        <w:gridCol w:w="3087"/>
        <w:gridCol w:w="2860"/>
      </w:tblGrid>
      <w:tr w:rsidR="002951FF" w:rsidRPr="00307952" w14:paraId="1BC5713D" w14:textId="77777777" w:rsidTr="002951FF">
        <w:trPr>
          <w:tblHeader/>
        </w:trPr>
        <w:tc>
          <w:tcPr>
            <w:tcW w:w="1249" w:type="pct"/>
            <w:tcBorders>
              <w:bottom w:val="single" w:sz="4" w:space="0" w:color="C00000"/>
            </w:tcBorders>
            <w:shd w:val="clear" w:color="auto" w:fill="F2F2F2"/>
          </w:tcPr>
          <w:p w14:paraId="4DCA84BF" w14:textId="77777777" w:rsidR="002951FF" w:rsidRPr="00307952" w:rsidRDefault="002951FF" w:rsidP="00F973ED">
            <w:pPr>
              <w:spacing w:before="6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I/F</w:t>
            </w:r>
          </w:p>
        </w:tc>
        <w:tc>
          <w:tcPr>
            <w:tcW w:w="1947" w:type="pct"/>
            <w:tcBorders>
              <w:bottom w:val="single" w:sz="4" w:space="0" w:color="C00000"/>
            </w:tcBorders>
            <w:shd w:val="clear" w:color="auto" w:fill="F2F2F2"/>
          </w:tcPr>
          <w:p w14:paraId="33E2C3A2" w14:textId="69CCF1CE" w:rsidR="002951FF" w:rsidRDefault="002951FF" w:rsidP="002951FF">
            <w:pPr>
              <w:spacing w:before="60"/>
              <w:jc w:val="left"/>
              <w:rPr>
                <w:rFonts w:cs="Arial"/>
                <w:b/>
              </w:rPr>
            </w:pPr>
          </w:p>
        </w:tc>
        <w:tc>
          <w:tcPr>
            <w:tcW w:w="1804" w:type="pct"/>
            <w:tcBorders>
              <w:bottom w:val="single" w:sz="4" w:space="0" w:color="C00000"/>
            </w:tcBorders>
            <w:shd w:val="clear" w:color="auto" w:fill="F2F2F2"/>
            <w:vAlign w:val="center"/>
          </w:tcPr>
          <w:p w14:paraId="1D77E629" w14:textId="4EC9E36C" w:rsidR="002951FF" w:rsidRPr="00307952" w:rsidRDefault="002951FF" w:rsidP="00F973ED">
            <w:pPr>
              <w:spacing w:before="60"/>
              <w:jc w:val="lef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Note</w:t>
            </w:r>
          </w:p>
        </w:tc>
      </w:tr>
      <w:tr w:rsidR="002951FF" w:rsidRPr="007B7DDB" w14:paraId="4180A080" w14:textId="77777777" w:rsidTr="002951FF">
        <w:tc>
          <w:tcPr>
            <w:tcW w:w="1249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0095E96F" w14:textId="5B7A6CC0" w:rsidR="002951FF" w:rsidRPr="00694C9B" w:rsidRDefault="002951FF" w:rsidP="00F973ED">
            <w:pPr>
              <w:spacing w:before="60"/>
              <w:rPr>
                <w:rFonts w:cs="Arial"/>
              </w:rPr>
            </w:pPr>
            <w:r>
              <w:rPr>
                <w:rFonts w:cs="Arial"/>
                <w:lang w:val="en-US"/>
              </w:rPr>
              <w:t>DECD</w:t>
            </w:r>
          </w:p>
        </w:tc>
        <w:tc>
          <w:tcPr>
            <w:tcW w:w="1947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</w:tcPr>
          <w:p w14:paraId="4B88E0DC" w14:textId="3F1F4DE5" w:rsidR="002951FF" w:rsidRPr="00A43591" w:rsidRDefault="002951FF" w:rsidP="002951FF">
            <w:pPr>
              <w:spacing w:before="6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MIL-STD-1553B, come da [DECD] </w:t>
            </w:r>
          </w:p>
        </w:tc>
        <w:tc>
          <w:tcPr>
            <w:tcW w:w="1804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</w:tcPr>
          <w:p w14:paraId="5D272343" w14:textId="4AC49C84" w:rsidR="002951FF" w:rsidRPr="007B7DDB" w:rsidRDefault="004C1F0B" w:rsidP="00F973ED">
            <w:pPr>
              <w:spacing w:before="6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Radar RT </w:t>
            </w:r>
            <w:proofErr w:type="spellStart"/>
            <w:r>
              <w:rPr>
                <w:rFonts w:cs="Arial"/>
              </w:rPr>
              <w:t>address</w:t>
            </w:r>
            <w:proofErr w:type="spellEnd"/>
            <w:r>
              <w:rPr>
                <w:rFonts w:cs="Arial"/>
              </w:rPr>
              <w:t>=20</w:t>
            </w:r>
          </w:p>
        </w:tc>
      </w:tr>
      <w:tr w:rsidR="002951FF" w:rsidRPr="00913F6F" w14:paraId="2F04D4D2" w14:textId="77777777" w:rsidTr="002951FF">
        <w:tc>
          <w:tcPr>
            <w:tcW w:w="1249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7E9A1C32" w14:textId="635136E6" w:rsidR="002951FF" w:rsidRDefault="002951FF" w:rsidP="00F973ED">
            <w:pPr>
              <w:spacing w:before="60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Timer Debug I/F</w:t>
            </w:r>
          </w:p>
        </w:tc>
        <w:tc>
          <w:tcPr>
            <w:tcW w:w="1947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</w:tcPr>
          <w:p w14:paraId="100071E6" w14:textId="2D387428" w:rsidR="002951FF" w:rsidRPr="009E5AE2" w:rsidRDefault="002951FF" w:rsidP="002951FF">
            <w:pPr>
              <w:spacing w:before="60"/>
              <w:jc w:val="left"/>
              <w:rPr>
                <w:rFonts w:cs="Arial"/>
              </w:rPr>
            </w:pPr>
            <w:r>
              <w:rPr>
                <w:rFonts w:cs="Arial"/>
              </w:rPr>
              <w:t>HMI, Seriale RS-232. Console Video terminale</w:t>
            </w:r>
          </w:p>
        </w:tc>
        <w:tc>
          <w:tcPr>
            <w:tcW w:w="1804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</w:tcPr>
          <w:p w14:paraId="7C1E3C86" w14:textId="67F70581" w:rsidR="002951FF" w:rsidRPr="00B306F8" w:rsidRDefault="007E0A27" w:rsidP="00F973ED">
            <w:pPr>
              <w:spacing w:before="60"/>
              <w:jc w:val="left"/>
              <w:rPr>
                <w:rFonts w:cs="Arial"/>
                <w:lang w:val="en-GB"/>
              </w:rPr>
            </w:pPr>
            <w:r w:rsidRPr="00B306F8">
              <w:rPr>
                <w:rFonts w:cs="Arial"/>
                <w:lang w:val="en-GB"/>
              </w:rPr>
              <w:t>9600 baud, 1 stop, no parity</w:t>
            </w:r>
            <w:r w:rsidR="00B306F8" w:rsidRPr="00B306F8">
              <w:rPr>
                <w:rFonts w:cs="Arial"/>
                <w:lang w:val="en-GB"/>
              </w:rPr>
              <w:t>, n</w:t>
            </w:r>
            <w:r w:rsidR="00B306F8">
              <w:rPr>
                <w:rFonts w:cs="Arial"/>
                <w:lang w:val="en-GB"/>
              </w:rPr>
              <w:t>o flow control</w:t>
            </w:r>
          </w:p>
        </w:tc>
      </w:tr>
      <w:tr w:rsidR="002951FF" w:rsidRPr="007B7DDB" w14:paraId="11C8F9A2" w14:textId="77777777" w:rsidTr="002951FF">
        <w:tc>
          <w:tcPr>
            <w:tcW w:w="1249" w:type="pct"/>
            <w:tcBorders>
              <w:top w:val="single" w:sz="4" w:space="0" w:color="C00000"/>
            </w:tcBorders>
            <w:shd w:val="clear" w:color="auto" w:fill="FFFFFF"/>
            <w:vAlign w:val="center"/>
          </w:tcPr>
          <w:p w14:paraId="6A9E5C40" w14:textId="0BC5C9B6" w:rsidR="002951FF" w:rsidRDefault="002951FF" w:rsidP="00F973ED">
            <w:pPr>
              <w:spacing w:before="60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RDR_ON</w:t>
            </w:r>
          </w:p>
        </w:tc>
        <w:tc>
          <w:tcPr>
            <w:tcW w:w="1947" w:type="pct"/>
            <w:tcBorders>
              <w:top w:val="single" w:sz="4" w:space="0" w:color="C00000"/>
            </w:tcBorders>
            <w:shd w:val="clear" w:color="auto" w:fill="FFFFFF"/>
          </w:tcPr>
          <w:p w14:paraId="5845F12B" w14:textId="778AAAC5" w:rsidR="002951FF" w:rsidRPr="009E5AE2" w:rsidRDefault="002951FF" w:rsidP="002951FF">
            <w:pPr>
              <w:spacing w:before="6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Discreto 28V, controlla l’accensione del Radar </w:t>
            </w:r>
          </w:p>
        </w:tc>
        <w:tc>
          <w:tcPr>
            <w:tcW w:w="1804" w:type="pct"/>
            <w:tcBorders>
              <w:top w:val="single" w:sz="4" w:space="0" w:color="C00000"/>
            </w:tcBorders>
            <w:shd w:val="clear" w:color="auto" w:fill="FFFFFF"/>
          </w:tcPr>
          <w:p w14:paraId="0E41EA5F" w14:textId="77777777" w:rsidR="002951FF" w:rsidRPr="00C747D7" w:rsidRDefault="002951FF" w:rsidP="00F973ED">
            <w:pPr>
              <w:spacing w:before="60"/>
              <w:jc w:val="left"/>
              <w:rPr>
                <w:rFonts w:cs="Arial"/>
              </w:rPr>
            </w:pPr>
          </w:p>
        </w:tc>
      </w:tr>
    </w:tbl>
    <w:p w14:paraId="7ED36F3D" w14:textId="77777777" w:rsidR="002951FF" w:rsidRDefault="002951FF" w:rsidP="002951FF"/>
    <w:p w14:paraId="6E7F206E" w14:textId="77777777" w:rsidR="002E5306" w:rsidRDefault="002E5306" w:rsidP="002951FF"/>
    <w:p w14:paraId="5195C985" w14:textId="4F9EC056" w:rsidR="002E5306" w:rsidRDefault="002E5306" w:rsidP="002E5306">
      <w:pPr>
        <w:pStyle w:val="Titolo2"/>
        <w:ind w:left="709"/>
      </w:pPr>
      <w:bookmarkStart w:id="32" w:name="_Toc219808235"/>
      <w:r>
        <w:t>DECD 1553</w:t>
      </w:r>
      <w:bookmarkEnd w:id="32"/>
    </w:p>
    <w:p w14:paraId="3F324567" w14:textId="77777777" w:rsidR="002E5306" w:rsidRPr="002E5306" w:rsidRDefault="002E5306" w:rsidP="002E5306"/>
    <w:p w14:paraId="3B0B2A2B" w14:textId="0813ABA5" w:rsidR="002951FF" w:rsidRDefault="002951FF" w:rsidP="002951FF">
      <w:r w:rsidRPr="002951FF">
        <w:t>Contiene l’health status e BIT report del radar, come da</w:t>
      </w:r>
      <w:r>
        <w:t xml:space="preserve"> DECD</w:t>
      </w:r>
      <w:r w:rsidR="00A06814">
        <w:t>. I messaggi più rilevanti per lo stress test sono:</w:t>
      </w:r>
    </w:p>
    <w:p w14:paraId="781AD076" w14:textId="0B80FAFE" w:rsidR="00A06814" w:rsidRDefault="00A06814" w:rsidP="002951FF">
      <w:pPr>
        <w:pStyle w:val="Paragrafoelenco"/>
        <w:numPr>
          <w:ilvl w:val="0"/>
          <w:numId w:val="41"/>
        </w:numPr>
        <w:rPr>
          <w:lang w:val="en-GB"/>
        </w:rPr>
      </w:pPr>
      <w:proofErr w:type="spellStart"/>
      <w:r w:rsidRPr="00A06814">
        <w:rPr>
          <w:lang w:val="en-GB"/>
        </w:rPr>
        <w:t>Messaggio</w:t>
      </w:r>
      <w:proofErr w:type="spellEnd"/>
      <w:r w:rsidRPr="00A06814">
        <w:rPr>
          <w:lang w:val="en-GB"/>
        </w:rPr>
        <w:t xml:space="preserve"> B7 RDR status Tell-back</w:t>
      </w:r>
      <w:r w:rsidR="00552429">
        <w:rPr>
          <w:lang w:val="en-GB"/>
        </w:rPr>
        <w:t xml:space="preserve"> (TX SA17, 25Hz)</w:t>
      </w:r>
      <w:r w:rsidRPr="00A06814">
        <w:rPr>
          <w:lang w:val="en-GB"/>
        </w:rPr>
        <w:t xml:space="preserve">, in </w:t>
      </w:r>
      <w:proofErr w:type="spellStart"/>
      <w:r w:rsidRPr="00A06814">
        <w:rPr>
          <w:lang w:val="en-GB"/>
        </w:rPr>
        <w:t>particolare</w:t>
      </w:r>
      <w:proofErr w:type="spellEnd"/>
      <w:r w:rsidRPr="00A06814">
        <w:rPr>
          <w:lang w:val="en-GB"/>
        </w:rPr>
        <w:t xml:space="preserve"> Word</w:t>
      </w:r>
      <w:r>
        <w:rPr>
          <w:lang w:val="en-GB"/>
        </w:rPr>
        <w:t xml:space="preserve"> B7-01 </w:t>
      </w:r>
      <w:r w:rsidRPr="00A06814">
        <w:rPr>
          <w:lang w:val="en-GB"/>
        </w:rPr>
        <w:t>Radar Mode Tell-back</w:t>
      </w:r>
      <w:r>
        <w:rPr>
          <w:lang w:val="en-GB"/>
        </w:rPr>
        <w:t>:</w:t>
      </w:r>
    </w:p>
    <w:p w14:paraId="62DDF8FB" w14:textId="683F445E" w:rsidR="00A06814" w:rsidRPr="00A06814" w:rsidRDefault="00A06814" w:rsidP="00A06814">
      <w:pPr>
        <w:pStyle w:val="Paragrafoelenco"/>
        <w:numPr>
          <w:ilvl w:val="1"/>
          <w:numId w:val="41"/>
        </w:numPr>
      </w:pPr>
      <w:r w:rsidRPr="00A06814">
        <w:t>Campo A Master Mode Tell-Back: uguale a DLY durante tutto il</w:t>
      </w:r>
      <w:r>
        <w:t xml:space="preserve"> PBIT</w:t>
      </w:r>
    </w:p>
    <w:p w14:paraId="687371AA" w14:textId="4EC4890C" w:rsidR="002951FF" w:rsidRDefault="002951FF" w:rsidP="002951FF">
      <w:pPr>
        <w:pStyle w:val="Paragrafoelenco"/>
        <w:numPr>
          <w:ilvl w:val="0"/>
          <w:numId w:val="41"/>
        </w:numPr>
        <w:rPr>
          <w:lang w:val="en-GB"/>
        </w:rPr>
      </w:pPr>
      <w:proofErr w:type="spellStart"/>
      <w:r w:rsidRPr="002951FF">
        <w:rPr>
          <w:lang w:val="en-GB"/>
        </w:rPr>
        <w:t>Messaggio</w:t>
      </w:r>
      <w:proofErr w:type="spellEnd"/>
      <w:r w:rsidRPr="002951FF">
        <w:rPr>
          <w:lang w:val="en-GB"/>
        </w:rPr>
        <w:t xml:space="preserve"> B</w:t>
      </w:r>
      <w:r w:rsidR="00A138B1">
        <w:rPr>
          <w:lang w:val="en-GB"/>
        </w:rPr>
        <w:t>6</w:t>
      </w:r>
      <w:r w:rsidR="00552429">
        <w:rPr>
          <w:lang w:val="en-GB"/>
        </w:rPr>
        <w:t xml:space="preserve"> (TX SA16, 10Hz)</w:t>
      </w:r>
      <w:r w:rsidRPr="002951FF">
        <w:rPr>
          <w:lang w:val="en-GB"/>
        </w:rPr>
        <w:t xml:space="preserve">, in </w:t>
      </w:r>
      <w:proofErr w:type="spellStart"/>
      <w:r w:rsidRPr="002951FF">
        <w:rPr>
          <w:lang w:val="en-GB"/>
        </w:rPr>
        <w:t>particolare</w:t>
      </w:r>
      <w:proofErr w:type="spellEnd"/>
      <w:r w:rsidRPr="002951FF">
        <w:rPr>
          <w:lang w:val="en-GB"/>
        </w:rPr>
        <w:t xml:space="preserve"> Word B</w:t>
      </w:r>
      <w:r w:rsidR="00A138B1">
        <w:rPr>
          <w:lang w:val="en-GB"/>
        </w:rPr>
        <w:t>6</w:t>
      </w:r>
      <w:r w:rsidRPr="002951FF">
        <w:rPr>
          <w:lang w:val="en-GB"/>
        </w:rPr>
        <w:t>-05 Radar He</w:t>
      </w:r>
      <w:r w:rsidR="00913F6F">
        <w:rPr>
          <w:lang w:val="en-GB"/>
        </w:rPr>
        <w:t>a</w:t>
      </w:r>
      <w:r w:rsidRPr="002951FF">
        <w:rPr>
          <w:lang w:val="en-GB"/>
        </w:rPr>
        <w:t>lth Status an</w:t>
      </w:r>
      <w:r>
        <w:rPr>
          <w:lang w:val="en-GB"/>
        </w:rPr>
        <w:t>d BIT report validity</w:t>
      </w:r>
      <w:r w:rsidR="00A138B1">
        <w:rPr>
          <w:lang w:val="en-GB"/>
        </w:rPr>
        <w:t>:</w:t>
      </w:r>
    </w:p>
    <w:p w14:paraId="064F3319" w14:textId="77777777" w:rsidR="00A138B1" w:rsidRDefault="00A138B1" w:rsidP="00A138B1">
      <w:pPr>
        <w:pStyle w:val="Paragrafoelenco"/>
        <w:numPr>
          <w:ilvl w:val="1"/>
          <w:numId w:val="41"/>
        </w:numPr>
      </w:pPr>
      <w:r>
        <w:t xml:space="preserve">Indica la presenza di </w:t>
      </w:r>
      <w:proofErr w:type="spellStart"/>
      <w:r>
        <w:t>fail</w:t>
      </w:r>
      <w:proofErr w:type="spellEnd"/>
      <w:r>
        <w:t xml:space="preserve"> e localizza le LRU</w:t>
      </w:r>
    </w:p>
    <w:p w14:paraId="1432806E" w14:textId="018CD779" w:rsidR="00A138B1" w:rsidRDefault="00A138B1" w:rsidP="00A138B1">
      <w:pPr>
        <w:pStyle w:val="Paragrafoelenco"/>
        <w:numPr>
          <w:ilvl w:val="1"/>
          <w:numId w:val="41"/>
        </w:numPr>
      </w:pPr>
      <w:r w:rsidRPr="00A138B1">
        <w:t>Contiene un campo (un b</w:t>
      </w:r>
      <w:r>
        <w:t>it) per ogni LRU</w:t>
      </w:r>
    </w:p>
    <w:p w14:paraId="21A0E222" w14:textId="57A04047" w:rsidR="00A138B1" w:rsidRPr="00A138B1" w:rsidRDefault="00A138B1" w:rsidP="00A138B1">
      <w:pPr>
        <w:pStyle w:val="Paragrafoelenco"/>
        <w:numPr>
          <w:ilvl w:val="1"/>
          <w:numId w:val="41"/>
        </w:numPr>
      </w:pPr>
      <w:r w:rsidRPr="00A138B1">
        <w:t xml:space="preserve">Contiene </w:t>
      </w:r>
      <w:proofErr w:type="gramStart"/>
      <w:r w:rsidRPr="00A138B1">
        <w:t>la flag</w:t>
      </w:r>
      <w:proofErr w:type="gramEnd"/>
      <w:r w:rsidRPr="00A138B1">
        <w:t xml:space="preserve"> di “BIT REPORT AVAILABLE”, </w:t>
      </w:r>
      <w:r>
        <w:t xml:space="preserve">per indicare la disponibilità di un nuovo report di </w:t>
      </w:r>
      <w:r w:rsidR="00476A09">
        <w:t>dettaglio</w:t>
      </w:r>
      <w:r w:rsidR="00601393">
        <w:t>.</w:t>
      </w:r>
    </w:p>
    <w:p w14:paraId="3920E37D" w14:textId="6E78F189" w:rsidR="002951FF" w:rsidRDefault="002951FF" w:rsidP="002951FF">
      <w:pPr>
        <w:pStyle w:val="Paragrafoelenco"/>
        <w:numPr>
          <w:ilvl w:val="0"/>
          <w:numId w:val="41"/>
        </w:numPr>
      </w:pPr>
      <w:r w:rsidRPr="00A138B1">
        <w:t>Messaggio B</w:t>
      </w:r>
      <w:r w:rsidR="00A138B1" w:rsidRPr="00A138B1">
        <w:t xml:space="preserve">8 BIT Report </w:t>
      </w:r>
      <w:proofErr w:type="spellStart"/>
      <w:r w:rsidR="00A138B1" w:rsidRPr="00A138B1">
        <w:t>message</w:t>
      </w:r>
      <w:proofErr w:type="spellEnd"/>
      <w:r w:rsidR="00552429">
        <w:t xml:space="preserve"> (TX SA10, 10Hz)</w:t>
      </w:r>
      <w:r w:rsidR="00A138B1" w:rsidRPr="00A138B1">
        <w:t>, in parti</w:t>
      </w:r>
      <w:r w:rsidR="00A138B1">
        <w:t>colare word:</w:t>
      </w:r>
    </w:p>
    <w:p w14:paraId="4B1EBD2B" w14:textId="709968C3" w:rsidR="00A138B1" w:rsidRDefault="00A138B1" w:rsidP="00A138B1">
      <w:pPr>
        <w:pStyle w:val="Paragrafoelenco"/>
        <w:numPr>
          <w:ilvl w:val="1"/>
          <w:numId w:val="41"/>
        </w:numPr>
        <w:rPr>
          <w:lang w:val="en-GB"/>
        </w:rPr>
      </w:pPr>
      <w:r w:rsidRPr="00A138B1">
        <w:rPr>
          <w:lang w:val="en-GB"/>
        </w:rPr>
        <w:t xml:space="preserve">B8-01: BIT Report Label: </w:t>
      </w:r>
      <w:proofErr w:type="spellStart"/>
      <w:r w:rsidRPr="00A138B1">
        <w:rPr>
          <w:lang w:val="en-GB"/>
        </w:rPr>
        <w:t>tipo</w:t>
      </w:r>
      <w:proofErr w:type="spellEnd"/>
      <w:r w:rsidRPr="00A138B1">
        <w:rPr>
          <w:lang w:val="en-GB"/>
        </w:rPr>
        <w:t xml:space="preserve"> di BIT rep</w:t>
      </w:r>
      <w:r>
        <w:rPr>
          <w:lang w:val="en-GB"/>
        </w:rPr>
        <w:t xml:space="preserve">ort, in </w:t>
      </w:r>
      <w:proofErr w:type="spellStart"/>
      <w:r>
        <w:rPr>
          <w:lang w:val="en-GB"/>
        </w:rPr>
        <w:t>particolare</w:t>
      </w:r>
      <w:proofErr w:type="spellEnd"/>
      <w:r>
        <w:rPr>
          <w:lang w:val="en-GB"/>
        </w:rPr>
        <w:t xml:space="preserve"> PBIT (Power-Up BIT)</w:t>
      </w:r>
    </w:p>
    <w:p w14:paraId="77511FDF" w14:textId="205331BB" w:rsidR="00A138B1" w:rsidRDefault="00A138B1" w:rsidP="00A138B1">
      <w:pPr>
        <w:pStyle w:val="Paragrafoelenco"/>
        <w:numPr>
          <w:ilvl w:val="1"/>
          <w:numId w:val="41"/>
        </w:numPr>
      </w:pPr>
      <w:r w:rsidRPr="00A138B1">
        <w:t xml:space="preserve">B8-11: </w:t>
      </w:r>
      <w:proofErr w:type="spellStart"/>
      <w:r w:rsidRPr="00A138B1">
        <w:t>Failure</w:t>
      </w:r>
      <w:proofErr w:type="spellEnd"/>
      <w:r w:rsidRPr="00A138B1">
        <w:t xml:space="preserve"> Loca</w:t>
      </w:r>
      <w:r>
        <w:t>t</w:t>
      </w:r>
      <w:r w:rsidRPr="00A138B1">
        <w:t>ion Processor: lo</w:t>
      </w:r>
      <w:r>
        <w:t>calizza la SR</w:t>
      </w:r>
      <w:r w:rsidR="00913F6F">
        <w:t>U</w:t>
      </w:r>
      <w:r>
        <w:t xml:space="preserve"> in </w:t>
      </w:r>
      <w:proofErr w:type="spellStart"/>
      <w:r>
        <w:t>fail</w:t>
      </w:r>
      <w:proofErr w:type="spellEnd"/>
      <w:r>
        <w:t xml:space="preserve"> per il PX</w:t>
      </w:r>
    </w:p>
    <w:p w14:paraId="7BFCBAF2" w14:textId="7F5B644B" w:rsidR="00A138B1" w:rsidRDefault="00A138B1" w:rsidP="00A138B1">
      <w:pPr>
        <w:pStyle w:val="Paragrafoelenco"/>
        <w:numPr>
          <w:ilvl w:val="1"/>
          <w:numId w:val="41"/>
        </w:numPr>
        <w:rPr>
          <w:lang w:val="en-GB"/>
        </w:rPr>
      </w:pPr>
      <w:r w:rsidRPr="00A138B1">
        <w:rPr>
          <w:lang w:val="en-GB"/>
        </w:rPr>
        <w:t>B8-12 Signal Processor Test Re</w:t>
      </w:r>
      <w:r>
        <w:rPr>
          <w:lang w:val="en-GB"/>
        </w:rPr>
        <w:t xml:space="preserve">sult: </w:t>
      </w:r>
      <w:proofErr w:type="spellStart"/>
      <w:r>
        <w:rPr>
          <w:lang w:val="en-GB"/>
        </w:rPr>
        <w:t>identifica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i</w:t>
      </w:r>
      <w:proofErr w:type="spellEnd"/>
      <w:r>
        <w:rPr>
          <w:lang w:val="en-GB"/>
        </w:rPr>
        <w:t xml:space="preserve"> test </w:t>
      </w:r>
      <w:proofErr w:type="spellStart"/>
      <w:r>
        <w:rPr>
          <w:lang w:val="en-GB"/>
        </w:rPr>
        <w:t>falliti</w:t>
      </w:r>
      <w:proofErr w:type="spellEnd"/>
    </w:p>
    <w:p w14:paraId="7AEBF64D" w14:textId="77777777" w:rsidR="002951FF" w:rsidRDefault="002951FF" w:rsidP="002951FF">
      <w:pPr>
        <w:rPr>
          <w:lang w:val="en-GB"/>
        </w:rPr>
      </w:pPr>
    </w:p>
    <w:p w14:paraId="53FB69BD" w14:textId="1594DBE2" w:rsidR="00601393" w:rsidRDefault="00601393" w:rsidP="002951FF"/>
    <w:p w14:paraId="171FC9DD" w14:textId="77777777" w:rsidR="00601393" w:rsidRPr="00601393" w:rsidRDefault="00601393" w:rsidP="002951FF"/>
    <w:p w14:paraId="49E08B4C" w14:textId="77777777" w:rsidR="002B6990" w:rsidRDefault="008C2213" w:rsidP="002951FF">
      <w:r w:rsidRPr="008C2213">
        <w:t>Tutti i</w:t>
      </w:r>
      <w:r>
        <w:t xml:space="preserve"> messaggi sono sincroni (periodici).</w:t>
      </w:r>
    </w:p>
    <w:p w14:paraId="0A36C153" w14:textId="77777777" w:rsidR="002B6990" w:rsidRDefault="002B6990" w:rsidP="002951FF"/>
    <w:p w14:paraId="341970B5" w14:textId="0C5F2EE7" w:rsidR="008C2213" w:rsidRDefault="002B6990" w:rsidP="002951FF">
      <w:r>
        <w:t>Il B8 (</w:t>
      </w:r>
      <w:r w:rsidRPr="00A138B1">
        <w:t xml:space="preserve">BIT Report </w:t>
      </w:r>
      <w:proofErr w:type="spellStart"/>
      <w:r w:rsidRPr="00A138B1">
        <w:t>message</w:t>
      </w:r>
      <w:proofErr w:type="spellEnd"/>
      <w:r>
        <w:t xml:space="preserve">) dipende dalla flag BIT REPORT AVAIL del messaggio B6. </w:t>
      </w:r>
      <w:proofErr w:type="gramStart"/>
      <w:r>
        <w:t>E’</w:t>
      </w:r>
      <w:proofErr w:type="gramEnd"/>
      <w:r>
        <w:t xml:space="preserve"> consigliabile richiederli nello stesso minor frame, con B6 che precede sempre B8. La comunicazione dell’evento BIT REPORT AVAIL richiede sempre almeno due messaggi B8:</w:t>
      </w:r>
    </w:p>
    <w:p w14:paraId="6FAF2BD0" w14:textId="722974AF" w:rsidR="002B6990" w:rsidRDefault="002B6990" w:rsidP="002B6990">
      <w:pPr>
        <w:pStyle w:val="Paragrafoelenco"/>
        <w:numPr>
          <w:ilvl w:val="0"/>
          <w:numId w:val="46"/>
        </w:numPr>
      </w:pPr>
      <w:r>
        <w:t>Il primo con BIT REPORT AVAIL=FALSE</w:t>
      </w:r>
    </w:p>
    <w:p w14:paraId="14C864C4" w14:textId="3FAA3D38" w:rsidR="002B6990" w:rsidRDefault="002B6990" w:rsidP="002B6990">
      <w:pPr>
        <w:pStyle w:val="Paragrafoelenco"/>
        <w:numPr>
          <w:ilvl w:val="0"/>
          <w:numId w:val="46"/>
        </w:numPr>
      </w:pPr>
      <w:r>
        <w:t>Il successivo (quindi dopo 100ms dal precedente -vedere periodo dei messaggi)) con BIT REPORT AVAIL=TRUE</w:t>
      </w:r>
    </w:p>
    <w:p w14:paraId="4939DAA1" w14:textId="11E90960" w:rsidR="008C2213" w:rsidRPr="008C2213" w:rsidRDefault="008C2213" w:rsidP="002951FF">
      <w:r>
        <w:t xml:space="preserve"> </w:t>
      </w:r>
    </w:p>
    <w:p w14:paraId="05C7D9D5" w14:textId="1D0FEFD0" w:rsidR="00476A09" w:rsidRDefault="00E121EF" w:rsidP="002951FF">
      <w:r w:rsidRPr="00E121EF">
        <w:t xml:space="preserve">Nelle seguenti </w:t>
      </w:r>
      <w:r>
        <w:t>tabelle “Bn-W-F” significa messaggio 1553 (vedere [DECD]) Bn, word numero W, campo F (come in B7-01-A: messaggio B7, word 01, campo A).</w:t>
      </w:r>
    </w:p>
    <w:p w14:paraId="6341B8FA" w14:textId="77777777" w:rsidR="00E121EF" w:rsidRPr="00E121EF" w:rsidRDefault="00E121EF" w:rsidP="002951FF"/>
    <w:p w14:paraId="252ABC2F" w14:textId="4091C594" w:rsidR="00476A09" w:rsidRDefault="00476A09" w:rsidP="002951FF">
      <w:r>
        <w:t>Tipica s</w:t>
      </w:r>
      <w:r w:rsidRPr="00476A09">
        <w:t>equenza di accensione</w:t>
      </w:r>
      <w:r>
        <w:t xml:space="preserve"> senza </w:t>
      </w:r>
      <w:proofErr w:type="spellStart"/>
      <w:r>
        <w:t>fail</w:t>
      </w:r>
      <w:proofErr w:type="spellEnd"/>
      <w:r w:rsidRPr="00476A09"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4"/>
        <w:gridCol w:w="1691"/>
        <w:gridCol w:w="3686"/>
        <w:gridCol w:w="3537"/>
      </w:tblGrid>
      <w:tr w:rsidR="00476A09" w:rsidRPr="002E5306" w14:paraId="4E244906" w14:textId="77777777" w:rsidTr="002E5306">
        <w:trPr>
          <w:tblHeader/>
        </w:trPr>
        <w:tc>
          <w:tcPr>
            <w:tcW w:w="371" w:type="pct"/>
            <w:tcBorders>
              <w:bottom w:val="single" w:sz="4" w:space="0" w:color="C00000"/>
            </w:tcBorders>
            <w:shd w:val="clear" w:color="auto" w:fill="F2F2F2"/>
          </w:tcPr>
          <w:p w14:paraId="3D24B193" w14:textId="77777777" w:rsidR="00476A09" w:rsidRPr="002E5306" w:rsidRDefault="00476A09" w:rsidP="00F973ED">
            <w:pPr>
              <w:spacing w:before="60"/>
              <w:rPr>
                <w:rFonts w:cs="Arial"/>
                <w:b/>
                <w:sz w:val="16"/>
                <w:szCs w:val="16"/>
              </w:rPr>
            </w:pPr>
            <w:r w:rsidRPr="002E5306">
              <w:rPr>
                <w:rFonts w:cs="Arial"/>
                <w:b/>
                <w:sz w:val="16"/>
                <w:szCs w:val="16"/>
              </w:rPr>
              <w:t>Step</w:t>
            </w:r>
          </w:p>
        </w:tc>
        <w:tc>
          <w:tcPr>
            <w:tcW w:w="878" w:type="pct"/>
            <w:tcBorders>
              <w:bottom w:val="single" w:sz="4" w:space="0" w:color="C00000"/>
            </w:tcBorders>
            <w:shd w:val="clear" w:color="auto" w:fill="F2F2F2"/>
            <w:vAlign w:val="center"/>
          </w:tcPr>
          <w:p w14:paraId="43BD18E3" w14:textId="5D7303E3" w:rsidR="00476A09" w:rsidRPr="002E5306" w:rsidRDefault="00476A09" w:rsidP="00F973ED">
            <w:pPr>
              <w:spacing w:before="60"/>
              <w:rPr>
                <w:rFonts w:cs="Arial"/>
                <w:b/>
                <w:sz w:val="16"/>
                <w:szCs w:val="16"/>
              </w:rPr>
            </w:pPr>
            <w:r w:rsidRPr="002E5306">
              <w:rPr>
                <w:rFonts w:cs="Arial"/>
                <w:b/>
                <w:sz w:val="16"/>
                <w:szCs w:val="16"/>
              </w:rPr>
              <w:t>B6</w:t>
            </w:r>
          </w:p>
        </w:tc>
        <w:tc>
          <w:tcPr>
            <w:tcW w:w="1914" w:type="pct"/>
            <w:tcBorders>
              <w:bottom w:val="single" w:sz="4" w:space="0" w:color="C00000"/>
            </w:tcBorders>
            <w:shd w:val="clear" w:color="auto" w:fill="F2F2F2"/>
          </w:tcPr>
          <w:p w14:paraId="4870970E" w14:textId="6DCBC8B7" w:rsidR="00476A09" w:rsidRPr="002E5306" w:rsidRDefault="00476A09" w:rsidP="00F973ED">
            <w:pPr>
              <w:spacing w:before="60"/>
              <w:rPr>
                <w:rFonts w:cs="Arial"/>
                <w:b/>
                <w:sz w:val="16"/>
                <w:szCs w:val="16"/>
              </w:rPr>
            </w:pPr>
            <w:r w:rsidRPr="002E5306">
              <w:rPr>
                <w:rFonts w:cs="Arial"/>
                <w:b/>
                <w:sz w:val="16"/>
                <w:szCs w:val="16"/>
              </w:rPr>
              <w:t>B7</w:t>
            </w:r>
          </w:p>
        </w:tc>
        <w:tc>
          <w:tcPr>
            <w:tcW w:w="1837" w:type="pct"/>
            <w:tcBorders>
              <w:bottom w:val="single" w:sz="4" w:space="0" w:color="C00000"/>
            </w:tcBorders>
            <w:shd w:val="clear" w:color="auto" w:fill="F2F2F2"/>
            <w:vAlign w:val="center"/>
          </w:tcPr>
          <w:p w14:paraId="225FBEB7" w14:textId="55E4D3F1" w:rsidR="00476A09" w:rsidRPr="002E5306" w:rsidRDefault="00476A09" w:rsidP="00F973ED">
            <w:pPr>
              <w:spacing w:before="60"/>
              <w:rPr>
                <w:rFonts w:cs="Arial"/>
                <w:b/>
                <w:sz w:val="16"/>
                <w:szCs w:val="16"/>
              </w:rPr>
            </w:pPr>
            <w:r w:rsidRPr="002E5306">
              <w:rPr>
                <w:rFonts w:cs="Arial"/>
                <w:b/>
                <w:sz w:val="16"/>
                <w:szCs w:val="16"/>
              </w:rPr>
              <w:t>B8</w:t>
            </w:r>
          </w:p>
        </w:tc>
      </w:tr>
      <w:tr w:rsidR="00476A09" w:rsidRPr="002E5306" w14:paraId="1D2B550A" w14:textId="77777777" w:rsidTr="002E5306">
        <w:tc>
          <w:tcPr>
            <w:tcW w:w="371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61123D26" w14:textId="77777777" w:rsidR="00476A09" w:rsidRPr="002E5306" w:rsidRDefault="00476A09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US"/>
              </w:rPr>
            </w:pPr>
            <w:r w:rsidRPr="002E5306">
              <w:rPr>
                <w:rFonts w:cs="Arial"/>
                <w:sz w:val="16"/>
                <w:szCs w:val="16"/>
                <w:lang w:val="en-US"/>
              </w:rPr>
              <w:t>Power-ON</w:t>
            </w:r>
          </w:p>
        </w:tc>
        <w:tc>
          <w:tcPr>
            <w:tcW w:w="878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13C0D012" w14:textId="650BEB0C" w:rsidR="00476A09" w:rsidRPr="002E5306" w:rsidRDefault="00E121EF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/>
              </w:rPr>
            </w:pPr>
            <w:r w:rsidRPr="00E121EF">
              <w:rPr>
                <w:sz w:val="16"/>
                <w:szCs w:val="16"/>
                <w:lang w:val="en-GB"/>
              </w:rPr>
              <w:t xml:space="preserve">B7-01-A: </w:t>
            </w:r>
            <w:r w:rsidR="00476A09" w:rsidRPr="002E5306">
              <w:rPr>
                <w:sz w:val="16"/>
                <w:szCs w:val="16"/>
                <w:lang w:val="en-GB"/>
              </w:rPr>
              <w:t>Master Mode =DLY</w:t>
            </w:r>
            <w:r w:rsidR="00922363" w:rsidRPr="002E5306">
              <w:rPr>
                <w:sz w:val="16"/>
                <w:szCs w:val="16"/>
                <w:lang w:val="en-GB"/>
              </w:rPr>
              <w:t xml:space="preserve"> (15)</w:t>
            </w:r>
          </w:p>
        </w:tc>
        <w:tc>
          <w:tcPr>
            <w:tcW w:w="1914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66FB0047" w14:textId="2E0C5114" w:rsidR="00476A09" w:rsidRPr="002E5306" w:rsidRDefault="00E121EF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US"/>
              </w:rPr>
            </w:pPr>
            <w:r w:rsidRPr="00E121EF">
              <w:rPr>
                <w:sz w:val="16"/>
                <w:szCs w:val="16"/>
                <w:lang w:val="en-GB"/>
              </w:rPr>
              <w:t>B</w:t>
            </w:r>
            <w:r>
              <w:rPr>
                <w:sz w:val="16"/>
                <w:szCs w:val="16"/>
                <w:lang w:val="en-GB"/>
              </w:rPr>
              <w:t>8</w:t>
            </w:r>
            <w:r w:rsidRPr="00E121EF">
              <w:rPr>
                <w:sz w:val="16"/>
                <w:szCs w:val="16"/>
                <w:lang w:val="en-GB"/>
              </w:rPr>
              <w:t>-0</w:t>
            </w:r>
            <w:r>
              <w:rPr>
                <w:sz w:val="16"/>
                <w:szCs w:val="16"/>
                <w:lang w:val="en-GB"/>
              </w:rPr>
              <w:t>5</w:t>
            </w:r>
            <w:r w:rsidRPr="00E121EF">
              <w:rPr>
                <w:sz w:val="16"/>
                <w:szCs w:val="16"/>
                <w:lang w:val="en-GB"/>
              </w:rPr>
              <w:t>-</w:t>
            </w:r>
            <w:r>
              <w:rPr>
                <w:sz w:val="16"/>
                <w:szCs w:val="16"/>
                <w:lang w:val="en-GB"/>
              </w:rPr>
              <w:t>G</w:t>
            </w:r>
            <w:r w:rsidRPr="00E121EF">
              <w:rPr>
                <w:sz w:val="16"/>
                <w:szCs w:val="16"/>
                <w:lang w:val="en-GB"/>
              </w:rPr>
              <w:t xml:space="preserve">: </w:t>
            </w:r>
            <w:r w:rsidR="00476A09" w:rsidRPr="00E121EF">
              <w:rPr>
                <w:sz w:val="16"/>
                <w:szCs w:val="16"/>
                <w:lang w:val="en-GB"/>
              </w:rPr>
              <w:t>BIT REPORT AVAIL=false</w:t>
            </w:r>
          </w:p>
        </w:tc>
        <w:tc>
          <w:tcPr>
            <w:tcW w:w="1837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46469768" w14:textId="239E4B6C" w:rsidR="00476A09" w:rsidRPr="002E5306" w:rsidRDefault="00476A09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 w:rsidRPr="002E5306">
              <w:rPr>
                <w:rFonts w:cs="Arial"/>
                <w:sz w:val="16"/>
                <w:szCs w:val="16"/>
              </w:rPr>
              <w:t>Non valido</w:t>
            </w:r>
          </w:p>
        </w:tc>
      </w:tr>
      <w:tr w:rsidR="002E5306" w:rsidRPr="002E5306" w14:paraId="22D1D988" w14:textId="77777777" w:rsidTr="002E5306">
        <w:tc>
          <w:tcPr>
            <w:tcW w:w="371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635291D3" w14:textId="32A63D46" w:rsidR="002E5306" w:rsidRPr="002E5306" w:rsidRDefault="002E5306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…</w:t>
            </w:r>
            <w:r w:rsidRPr="002E5306">
              <w:rPr>
                <w:rFonts w:cs="Arial"/>
                <w:sz w:val="16"/>
                <w:szCs w:val="16"/>
              </w:rPr>
              <w:t xml:space="preserve">+ </w:t>
            </w:r>
            <w:r>
              <w:rPr>
                <w:rFonts w:cs="Arial"/>
                <w:sz w:val="16"/>
                <w:szCs w:val="16"/>
              </w:rPr>
              <w:t>20</w:t>
            </w:r>
            <w:r w:rsidRPr="002E5306">
              <w:rPr>
                <w:rFonts w:cs="Arial"/>
                <w:sz w:val="16"/>
                <w:szCs w:val="16"/>
              </w:rPr>
              <w:t xml:space="preserve"> </w:t>
            </w:r>
            <w:r>
              <w:rPr>
                <w:rFonts w:cs="Arial"/>
                <w:sz w:val="16"/>
                <w:szCs w:val="16"/>
              </w:rPr>
              <w:t>sec</w:t>
            </w:r>
          </w:p>
        </w:tc>
        <w:tc>
          <w:tcPr>
            <w:tcW w:w="4629" w:type="pct"/>
            <w:gridSpan w:val="3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6B094289" w14:textId="77777777" w:rsidR="00087423" w:rsidRDefault="002E5306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Timer debug: visualizza log dei test, tutti OK</w:t>
            </w:r>
            <w:r w:rsidR="00087423">
              <w:rPr>
                <w:rFonts w:cs="Arial"/>
                <w:sz w:val="16"/>
                <w:szCs w:val="16"/>
              </w:rPr>
              <w:t>.</w:t>
            </w:r>
          </w:p>
          <w:p w14:paraId="79ADFD0D" w14:textId="77BE00B6" w:rsidR="002E5306" w:rsidRPr="002E5306" w:rsidRDefault="00087423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In caso di </w:t>
            </w:r>
            <w:proofErr w:type="spellStart"/>
            <w:r>
              <w:rPr>
                <w:rFonts w:cs="Arial"/>
                <w:sz w:val="16"/>
                <w:szCs w:val="16"/>
              </w:rPr>
              <w:t>fail</w:t>
            </w:r>
            <w:proofErr w:type="spellEnd"/>
            <w:r>
              <w:rPr>
                <w:rFonts w:cs="Arial"/>
                <w:sz w:val="16"/>
                <w:szCs w:val="16"/>
              </w:rPr>
              <w:t xml:space="preserve">, visualizza log di errore e </w:t>
            </w:r>
            <w:proofErr w:type="spellStart"/>
            <w:r>
              <w:rPr>
                <w:rFonts w:cs="Arial"/>
                <w:sz w:val="16"/>
                <w:szCs w:val="16"/>
              </w:rPr>
              <w:t>retry</w:t>
            </w:r>
            <w:proofErr w:type="spellEnd"/>
            <w:r>
              <w:rPr>
                <w:rFonts w:cs="Arial"/>
                <w:sz w:val="16"/>
                <w:szCs w:val="16"/>
              </w:rPr>
              <w:t xml:space="preserve">, poi log di </w:t>
            </w:r>
            <w:proofErr w:type="spellStart"/>
            <w:r>
              <w:rPr>
                <w:rFonts w:cs="Arial"/>
                <w:sz w:val="16"/>
                <w:szCs w:val="16"/>
              </w:rPr>
              <w:t>riesecuzione</w:t>
            </w:r>
            <w:proofErr w:type="spellEnd"/>
            <w:r>
              <w:rPr>
                <w:rFonts w:cs="Arial"/>
                <w:sz w:val="16"/>
                <w:szCs w:val="16"/>
              </w:rPr>
              <w:t xml:space="preserve"> dei test, questa volta tutti OK</w:t>
            </w:r>
          </w:p>
        </w:tc>
      </w:tr>
      <w:tr w:rsidR="00476A09" w:rsidRPr="002E5306" w14:paraId="0FD5225A" w14:textId="77777777" w:rsidTr="002E5306">
        <w:tc>
          <w:tcPr>
            <w:tcW w:w="371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226A1576" w14:textId="5D816C77" w:rsidR="00476A09" w:rsidRPr="002E5306" w:rsidRDefault="00476A09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 w:rsidRPr="002E5306">
              <w:rPr>
                <w:rFonts w:cs="Arial"/>
                <w:sz w:val="16"/>
                <w:szCs w:val="16"/>
              </w:rPr>
              <w:lastRenderedPageBreak/>
              <w:t xml:space="preserve">+ </w:t>
            </w:r>
            <w:r w:rsidR="002E5306">
              <w:rPr>
                <w:rFonts w:cs="Arial"/>
                <w:sz w:val="16"/>
                <w:szCs w:val="16"/>
              </w:rPr>
              <w:t>3min</w:t>
            </w:r>
            <w:r w:rsidRPr="002E5306">
              <w:rPr>
                <w:rFonts w:cs="Arial"/>
                <w:sz w:val="16"/>
                <w:szCs w:val="16"/>
              </w:rPr>
              <w:t xml:space="preserve"> </w:t>
            </w:r>
          </w:p>
        </w:tc>
        <w:tc>
          <w:tcPr>
            <w:tcW w:w="878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5AC60584" w14:textId="15451FA7" w:rsidR="00476A09" w:rsidRPr="002E5306" w:rsidRDefault="00E121EF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 w:eastAsia="it-IT"/>
              </w:rPr>
            </w:pPr>
            <w:r w:rsidRPr="00E121EF">
              <w:rPr>
                <w:sz w:val="16"/>
                <w:szCs w:val="16"/>
                <w:lang w:val="en-GB"/>
              </w:rPr>
              <w:t xml:space="preserve">B7-01-A: </w:t>
            </w:r>
            <w:r w:rsidR="00476A09" w:rsidRPr="002E5306">
              <w:rPr>
                <w:sz w:val="16"/>
                <w:szCs w:val="16"/>
                <w:lang w:val="en-GB"/>
              </w:rPr>
              <w:t>Master Mode =RWS</w:t>
            </w:r>
            <w:r w:rsidR="00922363" w:rsidRPr="002E5306">
              <w:rPr>
                <w:sz w:val="16"/>
                <w:szCs w:val="16"/>
                <w:lang w:val="en-GB"/>
              </w:rPr>
              <w:t xml:space="preserve"> (0)</w:t>
            </w:r>
          </w:p>
        </w:tc>
        <w:tc>
          <w:tcPr>
            <w:tcW w:w="1914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7BA00161" w14:textId="2863C31B" w:rsidR="00476A09" w:rsidRPr="002E5306" w:rsidRDefault="00E121EF" w:rsidP="00F973ED">
            <w:pPr>
              <w:spacing w:before="60"/>
              <w:jc w:val="left"/>
              <w:rPr>
                <w:sz w:val="16"/>
                <w:szCs w:val="16"/>
                <w:lang w:val="en-GB"/>
              </w:rPr>
            </w:pPr>
            <w:r w:rsidRPr="00E121EF">
              <w:rPr>
                <w:sz w:val="16"/>
                <w:szCs w:val="16"/>
                <w:lang w:val="en-GB"/>
              </w:rPr>
              <w:t>B</w:t>
            </w:r>
            <w:r>
              <w:rPr>
                <w:sz w:val="16"/>
                <w:szCs w:val="16"/>
                <w:lang w:val="en-GB"/>
              </w:rPr>
              <w:t>8</w:t>
            </w:r>
            <w:r w:rsidRPr="00E121EF">
              <w:rPr>
                <w:sz w:val="16"/>
                <w:szCs w:val="16"/>
                <w:lang w:val="en-GB"/>
              </w:rPr>
              <w:t>-0</w:t>
            </w:r>
            <w:r>
              <w:rPr>
                <w:sz w:val="16"/>
                <w:szCs w:val="16"/>
                <w:lang w:val="en-GB"/>
              </w:rPr>
              <w:t>5</w:t>
            </w:r>
            <w:r w:rsidRPr="00E121EF">
              <w:rPr>
                <w:sz w:val="16"/>
                <w:szCs w:val="16"/>
                <w:lang w:val="en-GB"/>
              </w:rPr>
              <w:t>-</w:t>
            </w:r>
            <w:r>
              <w:rPr>
                <w:sz w:val="16"/>
                <w:szCs w:val="16"/>
                <w:lang w:val="en-GB"/>
              </w:rPr>
              <w:t>G</w:t>
            </w:r>
            <w:r w:rsidRPr="00E121EF">
              <w:rPr>
                <w:sz w:val="16"/>
                <w:szCs w:val="16"/>
                <w:lang w:val="en-GB"/>
              </w:rPr>
              <w:t>:</w:t>
            </w:r>
            <w:r>
              <w:rPr>
                <w:sz w:val="16"/>
                <w:szCs w:val="16"/>
                <w:lang w:val="en-GB"/>
              </w:rPr>
              <w:t xml:space="preserve"> </w:t>
            </w:r>
            <w:r w:rsidR="00476A09" w:rsidRPr="002E5306">
              <w:rPr>
                <w:sz w:val="16"/>
                <w:szCs w:val="16"/>
                <w:lang w:val="en-GB"/>
              </w:rPr>
              <w:t>BIT REPORT AVAIL=true</w:t>
            </w:r>
          </w:p>
          <w:p w14:paraId="79CE74E3" w14:textId="1AB9345C" w:rsidR="00476A09" w:rsidRPr="002E5306" w:rsidRDefault="00476A09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 w:rsidRPr="002E5306">
              <w:rPr>
                <w:rFonts w:cs="Arial"/>
                <w:sz w:val="16"/>
                <w:szCs w:val="16"/>
              </w:rPr>
              <w:t xml:space="preserve">Radar Health Status=tutti </w:t>
            </w:r>
            <w:r w:rsidR="002E5306">
              <w:rPr>
                <w:rFonts w:cs="Arial"/>
                <w:sz w:val="16"/>
                <w:szCs w:val="16"/>
              </w:rPr>
              <w:t>i</w:t>
            </w:r>
            <w:r w:rsidRPr="002E5306">
              <w:rPr>
                <w:rFonts w:cs="Arial"/>
                <w:sz w:val="16"/>
                <w:szCs w:val="16"/>
              </w:rPr>
              <w:t xml:space="preserve"> campi di status OK (0)</w:t>
            </w:r>
          </w:p>
        </w:tc>
        <w:tc>
          <w:tcPr>
            <w:tcW w:w="1837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46E0DABE" w14:textId="7FD546A6" w:rsidR="00476A09" w:rsidRPr="002E5306" w:rsidRDefault="00476A09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/>
              </w:rPr>
            </w:pPr>
            <w:proofErr w:type="spellStart"/>
            <w:r w:rsidRPr="002E5306">
              <w:rPr>
                <w:rFonts w:cs="Arial"/>
                <w:sz w:val="16"/>
                <w:szCs w:val="16"/>
                <w:lang w:val="en-GB"/>
              </w:rPr>
              <w:t>Valido</w:t>
            </w:r>
            <w:proofErr w:type="spellEnd"/>
            <w:r w:rsidRPr="002E5306">
              <w:rPr>
                <w:rFonts w:cs="Arial"/>
                <w:sz w:val="16"/>
                <w:szCs w:val="16"/>
                <w:lang w:val="en-GB"/>
              </w:rPr>
              <w:t xml:space="preserve"> (“</w:t>
            </w:r>
            <w:proofErr w:type="spellStart"/>
            <w:r w:rsidRPr="002E5306">
              <w:rPr>
                <w:rFonts w:cs="Arial"/>
                <w:sz w:val="16"/>
                <w:szCs w:val="16"/>
                <w:lang w:val="en-GB"/>
              </w:rPr>
              <w:t>fronte</w:t>
            </w:r>
            <w:proofErr w:type="spellEnd"/>
            <w:r w:rsidRPr="002E5306">
              <w:rPr>
                <w:rFonts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2E5306">
              <w:rPr>
                <w:rFonts w:cs="Arial"/>
                <w:sz w:val="16"/>
                <w:szCs w:val="16"/>
                <w:lang w:val="en-GB"/>
              </w:rPr>
              <w:t>salita</w:t>
            </w:r>
            <w:proofErr w:type="spellEnd"/>
            <w:r w:rsidRPr="002E5306">
              <w:rPr>
                <w:rFonts w:cs="Arial"/>
                <w:sz w:val="16"/>
                <w:szCs w:val="16"/>
                <w:lang w:val="en-GB"/>
              </w:rPr>
              <w:t>” BIT REPORT AVAIL)</w:t>
            </w:r>
          </w:p>
          <w:p w14:paraId="5DFD5E14" w14:textId="14518AF5" w:rsidR="00476A09" w:rsidRPr="002E5306" w:rsidRDefault="00E121EF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Arial"/>
                <w:sz w:val="16"/>
                <w:szCs w:val="16"/>
                <w:lang w:val="en-GB"/>
              </w:rPr>
              <w:t xml:space="preserve">B8-01-A: </w:t>
            </w:r>
            <w:r w:rsidR="00476A09" w:rsidRPr="002E5306">
              <w:rPr>
                <w:rFonts w:cs="Arial"/>
                <w:sz w:val="16"/>
                <w:szCs w:val="16"/>
                <w:lang w:val="en-GB"/>
              </w:rPr>
              <w:t>BIT REPORT LABEL=PBIT (0)</w:t>
            </w:r>
          </w:p>
          <w:p w14:paraId="006723CD" w14:textId="4ED7EF8F" w:rsidR="00476A09" w:rsidRPr="002E5306" w:rsidRDefault="00476A09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 w:rsidRPr="002E5306">
              <w:rPr>
                <w:rFonts w:cs="Arial"/>
                <w:sz w:val="16"/>
                <w:szCs w:val="16"/>
              </w:rPr>
              <w:t>Tutte le word di localizzazione e test=0</w:t>
            </w:r>
          </w:p>
        </w:tc>
      </w:tr>
      <w:tr w:rsidR="00476A09" w:rsidRPr="002E5306" w14:paraId="304D39F1" w14:textId="77777777" w:rsidTr="002E5306">
        <w:tc>
          <w:tcPr>
            <w:tcW w:w="371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7E9396FB" w14:textId="597E3203" w:rsidR="00476A09" w:rsidRPr="002E5306" w:rsidRDefault="00476A09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/>
              </w:rPr>
            </w:pPr>
            <w:r w:rsidRPr="002E5306">
              <w:rPr>
                <w:rFonts w:cs="Arial"/>
                <w:sz w:val="16"/>
                <w:szCs w:val="16"/>
                <w:lang w:val="en-GB"/>
              </w:rPr>
              <w:t>+</w:t>
            </w:r>
            <w:r w:rsidR="00601393">
              <w:rPr>
                <w:rFonts w:cs="Arial"/>
                <w:sz w:val="16"/>
                <w:szCs w:val="16"/>
                <w:lang w:val="en-GB"/>
              </w:rPr>
              <w:t>200</w:t>
            </w:r>
            <w:r w:rsidRPr="002E5306">
              <w:rPr>
                <w:rFonts w:cs="Arial"/>
                <w:sz w:val="16"/>
                <w:szCs w:val="16"/>
                <w:lang w:val="en-GB"/>
              </w:rPr>
              <w:t>ms</w:t>
            </w:r>
          </w:p>
        </w:tc>
        <w:tc>
          <w:tcPr>
            <w:tcW w:w="878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7F1423E8" w14:textId="17DBF98D" w:rsidR="00476A09" w:rsidRPr="002E5306" w:rsidRDefault="00E121EF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 w:eastAsia="it-IT"/>
              </w:rPr>
            </w:pPr>
            <w:r w:rsidRPr="00E121EF">
              <w:rPr>
                <w:sz w:val="16"/>
                <w:szCs w:val="16"/>
                <w:lang w:val="en-GB"/>
              </w:rPr>
              <w:t xml:space="preserve">B7-01-A: </w:t>
            </w:r>
            <w:r w:rsidR="00476A09" w:rsidRPr="002E5306">
              <w:rPr>
                <w:sz w:val="16"/>
                <w:szCs w:val="16"/>
                <w:lang w:val="en-GB"/>
              </w:rPr>
              <w:t>Master Mode =RWS</w:t>
            </w:r>
          </w:p>
        </w:tc>
        <w:tc>
          <w:tcPr>
            <w:tcW w:w="1914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42B26FF2" w14:textId="4AB7B351" w:rsidR="00476A09" w:rsidRPr="002E5306" w:rsidRDefault="00E121EF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/>
              </w:rPr>
            </w:pPr>
            <w:r w:rsidRPr="00E121EF">
              <w:rPr>
                <w:sz w:val="16"/>
                <w:szCs w:val="16"/>
                <w:lang w:val="en-GB"/>
              </w:rPr>
              <w:t>B</w:t>
            </w:r>
            <w:r>
              <w:rPr>
                <w:sz w:val="16"/>
                <w:szCs w:val="16"/>
                <w:lang w:val="en-GB"/>
              </w:rPr>
              <w:t>8</w:t>
            </w:r>
            <w:r w:rsidRPr="00E121EF">
              <w:rPr>
                <w:sz w:val="16"/>
                <w:szCs w:val="16"/>
                <w:lang w:val="en-GB"/>
              </w:rPr>
              <w:t>-0</w:t>
            </w:r>
            <w:r>
              <w:rPr>
                <w:sz w:val="16"/>
                <w:szCs w:val="16"/>
                <w:lang w:val="en-GB"/>
              </w:rPr>
              <w:t>5</w:t>
            </w:r>
            <w:r w:rsidRPr="00E121EF">
              <w:rPr>
                <w:sz w:val="16"/>
                <w:szCs w:val="16"/>
                <w:lang w:val="en-GB"/>
              </w:rPr>
              <w:t>-</w:t>
            </w:r>
            <w:r>
              <w:rPr>
                <w:sz w:val="16"/>
                <w:szCs w:val="16"/>
                <w:lang w:val="en-GB"/>
              </w:rPr>
              <w:t>G</w:t>
            </w:r>
            <w:r w:rsidRPr="00E121EF">
              <w:rPr>
                <w:sz w:val="16"/>
                <w:szCs w:val="16"/>
                <w:lang w:val="en-GB"/>
              </w:rPr>
              <w:t>:</w:t>
            </w:r>
            <w:r>
              <w:rPr>
                <w:sz w:val="16"/>
                <w:szCs w:val="16"/>
                <w:lang w:val="en-GB"/>
              </w:rPr>
              <w:t xml:space="preserve"> </w:t>
            </w:r>
            <w:r w:rsidR="00476A09" w:rsidRPr="002E5306">
              <w:rPr>
                <w:sz w:val="16"/>
                <w:szCs w:val="16"/>
                <w:lang w:val="en-GB"/>
              </w:rPr>
              <w:t>BIT REPORT AVAIL=false</w:t>
            </w:r>
          </w:p>
        </w:tc>
        <w:tc>
          <w:tcPr>
            <w:tcW w:w="1837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527D69B6" w14:textId="17EDC6B1" w:rsidR="00476A09" w:rsidRPr="002E5306" w:rsidRDefault="00476A09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 w:rsidRPr="002E5306">
              <w:rPr>
                <w:rFonts w:cs="Arial"/>
                <w:sz w:val="16"/>
                <w:szCs w:val="16"/>
              </w:rPr>
              <w:t>Non valido</w:t>
            </w:r>
          </w:p>
        </w:tc>
      </w:tr>
    </w:tbl>
    <w:p w14:paraId="4B74469A" w14:textId="77777777" w:rsidR="00476A09" w:rsidRDefault="00476A09" w:rsidP="002951FF"/>
    <w:p w14:paraId="5EB41493" w14:textId="3BF72636" w:rsidR="00476A09" w:rsidRDefault="00476A09" w:rsidP="002951FF">
      <w:r>
        <w:t>Tipica s</w:t>
      </w:r>
      <w:r w:rsidRPr="00476A09">
        <w:t>equenza di accensione</w:t>
      </w:r>
      <w:r>
        <w:t xml:space="preserve"> con </w:t>
      </w:r>
      <w:proofErr w:type="spellStart"/>
      <w:r>
        <w:t>fail</w:t>
      </w:r>
      <w:proofErr w:type="spellEnd"/>
      <w:r>
        <w:t xml:space="preserve"> PX </w:t>
      </w:r>
      <w:proofErr w:type="spellStart"/>
      <w:r>
        <w:t>S</w:t>
      </w:r>
      <w:r w:rsidR="00922363">
        <w:t>i</w:t>
      </w:r>
      <w:r>
        <w:t>gnal</w:t>
      </w:r>
      <w:proofErr w:type="spellEnd"/>
      <w:r>
        <w:t xml:space="preserve"> Processor SP4</w:t>
      </w:r>
      <w:r w:rsidRPr="00476A09"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9"/>
        <w:gridCol w:w="1843"/>
        <w:gridCol w:w="3119"/>
        <w:gridCol w:w="3537"/>
      </w:tblGrid>
      <w:tr w:rsidR="00476A09" w:rsidRPr="00476A09" w14:paraId="696021E3" w14:textId="77777777" w:rsidTr="00E121EF">
        <w:trPr>
          <w:tblHeader/>
        </w:trPr>
        <w:tc>
          <w:tcPr>
            <w:tcW w:w="586" w:type="pct"/>
            <w:tcBorders>
              <w:bottom w:val="single" w:sz="4" w:space="0" w:color="C00000"/>
            </w:tcBorders>
            <w:shd w:val="clear" w:color="auto" w:fill="F2F2F2"/>
          </w:tcPr>
          <w:p w14:paraId="78C64D93" w14:textId="77777777" w:rsidR="00476A09" w:rsidRPr="00476A09" w:rsidRDefault="00476A09" w:rsidP="00F973ED">
            <w:pPr>
              <w:spacing w:before="60"/>
              <w:rPr>
                <w:rFonts w:cs="Arial"/>
                <w:b/>
                <w:sz w:val="16"/>
                <w:szCs w:val="16"/>
              </w:rPr>
            </w:pPr>
            <w:r w:rsidRPr="00476A09">
              <w:rPr>
                <w:rFonts w:cs="Arial"/>
                <w:b/>
                <w:sz w:val="16"/>
                <w:szCs w:val="16"/>
              </w:rPr>
              <w:t>Step</w:t>
            </w:r>
          </w:p>
        </w:tc>
        <w:tc>
          <w:tcPr>
            <w:tcW w:w="957" w:type="pct"/>
            <w:tcBorders>
              <w:bottom w:val="single" w:sz="4" w:space="0" w:color="C00000"/>
            </w:tcBorders>
            <w:shd w:val="clear" w:color="auto" w:fill="F2F2F2"/>
            <w:vAlign w:val="center"/>
          </w:tcPr>
          <w:p w14:paraId="6A9AE734" w14:textId="77777777" w:rsidR="00476A09" w:rsidRPr="00476A09" w:rsidRDefault="00476A09" w:rsidP="00F973ED">
            <w:pPr>
              <w:spacing w:before="60"/>
              <w:rPr>
                <w:rFonts w:cs="Arial"/>
                <w:b/>
                <w:sz w:val="16"/>
                <w:szCs w:val="16"/>
              </w:rPr>
            </w:pPr>
            <w:r w:rsidRPr="00476A09">
              <w:rPr>
                <w:rFonts w:cs="Arial"/>
                <w:b/>
                <w:sz w:val="16"/>
                <w:szCs w:val="16"/>
              </w:rPr>
              <w:t>B6</w:t>
            </w:r>
          </w:p>
        </w:tc>
        <w:tc>
          <w:tcPr>
            <w:tcW w:w="1620" w:type="pct"/>
            <w:tcBorders>
              <w:bottom w:val="single" w:sz="4" w:space="0" w:color="C00000"/>
            </w:tcBorders>
            <w:shd w:val="clear" w:color="auto" w:fill="F2F2F2"/>
          </w:tcPr>
          <w:p w14:paraId="53A497D2" w14:textId="77777777" w:rsidR="00476A09" w:rsidRPr="00476A09" w:rsidRDefault="00476A09" w:rsidP="00F973ED">
            <w:pPr>
              <w:spacing w:before="60"/>
              <w:rPr>
                <w:rFonts w:cs="Arial"/>
                <w:b/>
                <w:sz w:val="16"/>
                <w:szCs w:val="16"/>
              </w:rPr>
            </w:pPr>
            <w:r w:rsidRPr="00476A09">
              <w:rPr>
                <w:rFonts w:cs="Arial"/>
                <w:b/>
                <w:sz w:val="16"/>
                <w:szCs w:val="16"/>
              </w:rPr>
              <w:t>B7</w:t>
            </w:r>
          </w:p>
        </w:tc>
        <w:tc>
          <w:tcPr>
            <w:tcW w:w="1837" w:type="pct"/>
            <w:tcBorders>
              <w:bottom w:val="single" w:sz="4" w:space="0" w:color="C00000"/>
            </w:tcBorders>
            <w:shd w:val="clear" w:color="auto" w:fill="F2F2F2"/>
            <w:vAlign w:val="center"/>
          </w:tcPr>
          <w:p w14:paraId="6C613CA3" w14:textId="77777777" w:rsidR="00476A09" w:rsidRPr="00476A09" w:rsidRDefault="00476A09" w:rsidP="00F973ED">
            <w:pPr>
              <w:spacing w:before="60"/>
              <w:rPr>
                <w:rFonts w:cs="Arial"/>
                <w:b/>
                <w:sz w:val="16"/>
                <w:szCs w:val="16"/>
              </w:rPr>
            </w:pPr>
            <w:r w:rsidRPr="00476A09">
              <w:rPr>
                <w:rFonts w:cs="Arial"/>
                <w:b/>
                <w:sz w:val="16"/>
                <w:szCs w:val="16"/>
              </w:rPr>
              <w:t>B8</w:t>
            </w:r>
          </w:p>
        </w:tc>
      </w:tr>
      <w:tr w:rsidR="00476A09" w:rsidRPr="00476A09" w14:paraId="008877D0" w14:textId="77777777" w:rsidTr="00E121EF">
        <w:tc>
          <w:tcPr>
            <w:tcW w:w="586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2800F83A" w14:textId="77777777" w:rsidR="00476A09" w:rsidRPr="00476A09" w:rsidRDefault="00476A09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US"/>
              </w:rPr>
            </w:pPr>
            <w:r w:rsidRPr="00476A09">
              <w:rPr>
                <w:rFonts w:cs="Arial"/>
                <w:sz w:val="16"/>
                <w:szCs w:val="16"/>
                <w:lang w:val="en-US"/>
              </w:rPr>
              <w:t>Power-ON</w:t>
            </w:r>
          </w:p>
        </w:tc>
        <w:tc>
          <w:tcPr>
            <w:tcW w:w="957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483F9F16" w14:textId="6D014C52" w:rsidR="00476A09" w:rsidRPr="00476A09" w:rsidRDefault="00E121EF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/>
              </w:rPr>
            </w:pPr>
            <w:r w:rsidRPr="00E121EF">
              <w:rPr>
                <w:sz w:val="16"/>
                <w:szCs w:val="16"/>
                <w:lang w:val="en-GB"/>
              </w:rPr>
              <w:t xml:space="preserve">B7-01-A: </w:t>
            </w:r>
            <w:r w:rsidR="00476A09" w:rsidRPr="00476A09">
              <w:rPr>
                <w:sz w:val="16"/>
                <w:szCs w:val="16"/>
                <w:lang w:val="en-GB"/>
              </w:rPr>
              <w:t>Master Mode =DLY</w:t>
            </w:r>
          </w:p>
        </w:tc>
        <w:tc>
          <w:tcPr>
            <w:tcW w:w="1620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4BC6FCE9" w14:textId="77777777" w:rsidR="00476A09" w:rsidRPr="00476A09" w:rsidRDefault="00476A09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US"/>
              </w:rPr>
            </w:pPr>
            <w:r w:rsidRPr="00476A09">
              <w:rPr>
                <w:sz w:val="16"/>
                <w:szCs w:val="16"/>
              </w:rPr>
              <w:t>BIT REPORT AVAIL=false</w:t>
            </w:r>
          </w:p>
        </w:tc>
        <w:tc>
          <w:tcPr>
            <w:tcW w:w="1837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2BE16265" w14:textId="77777777" w:rsidR="00476A09" w:rsidRPr="00476A09" w:rsidRDefault="00476A09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 w:rsidRPr="00476A09">
              <w:rPr>
                <w:rFonts w:cs="Arial"/>
                <w:sz w:val="16"/>
                <w:szCs w:val="16"/>
              </w:rPr>
              <w:t>Non valido</w:t>
            </w:r>
          </w:p>
        </w:tc>
      </w:tr>
      <w:tr w:rsidR="00087423" w:rsidRPr="002E5306" w14:paraId="016DE6E3" w14:textId="77777777" w:rsidTr="00F973ED">
        <w:tc>
          <w:tcPr>
            <w:tcW w:w="586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1CD322A9" w14:textId="77777777" w:rsidR="00087423" w:rsidRPr="00476A09" w:rsidRDefault="00087423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…10 sec</w:t>
            </w:r>
          </w:p>
        </w:tc>
        <w:tc>
          <w:tcPr>
            <w:tcW w:w="4414" w:type="pct"/>
            <w:gridSpan w:val="3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6AE5800A" w14:textId="77777777" w:rsidR="00087423" w:rsidRPr="002E5306" w:rsidRDefault="00087423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Timer debug: visualizza log dei test falliti SP4 e </w:t>
            </w:r>
            <w:proofErr w:type="spellStart"/>
            <w:r>
              <w:rPr>
                <w:rFonts w:cs="Arial"/>
                <w:sz w:val="16"/>
                <w:szCs w:val="16"/>
              </w:rPr>
              <w:t>retry</w:t>
            </w:r>
            <w:proofErr w:type="spellEnd"/>
          </w:p>
        </w:tc>
      </w:tr>
      <w:tr w:rsidR="002E5306" w:rsidRPr="002E5306" w14:paraId="773ADAC6" w14:textId="77777777" w:rsidTr="002E5306">
        <w:tc>
          <w:tcPr>
            <w:tcW w:w="586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5D5A8D53" w14:textId="482B6C0C" w:rsidR="002E5306" w:rsidRPr="00476A09" w:rsidRDefault="002E5306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…</w:t>
            </w:r>
            <w:r w:rsidR="00087423">
              <w:rPr>
                <w:rFonts w:cs="Arial"/>
                <w:sz w:val="16"/>
                <w:szCs w:val="16"/>
              </w:rPr>
              <w:t>30</w:t>
            </w:r>
            <w:r>
              <w:rPr>
                <w:rFonts w:cs="Arial"/>
                <w:sz w:val="16"/>
                <w:szCs w:val="16"/>
              </w:rPr>
              <w:t xml:space="preserve"> sec</w:t>
            </w:r>
          </w:p>
        </w:tc>
        <w:tc>
          <w:tcPr>
            <w:tcW w:w="4414" w:type="pct"/>
            <w:gridSpan w:val="3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7B729E96" w14:textId="3EC5832F" w:rsidR="002E5306" w:rsidRPr="002E5306" w:rsidRDefault="002E5306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Timer debug: visualizza log dei test falliti</w:t>
            </w:r>
            <w:r w:rsidR="00087423">
              <w:rPr>
                <w:rFonts w:cs="Arial"/>
                <w:sz w:val="16"/>
                <w:szCs w:val="16"/>
              </w:rPr>
              <w:t xml:space="preserve"> SP4, </w:t>
            </w:r>
            <w:proofErr w:type="spellStart"/>
            <w:r w:rsidR="00087423">
              <w:rPr>
                <w:rFonts w:cs="Arial"/>
                <w:sz w:val="16"/>
                <w:szCs w:val="16"/>
              </w:rPr>
              <w:t>fail</w:t>
            </w:r>
            <w:proofErr w:type="spellEnd"/>
            <w:r w:rsidR="00087423">
              <w:rPr>
                <w:rFonts w:cs="Arial"/>
                <w:sz w:val="16"/>
                <w:szCs w:val="16"/>
              </w:rPr>
              <w:t xml:space="preserve"> confermata</w:t>
            </w:r>
          </w:p>
        </w:tc>
      </w:tr>
      <w:tr w:rsidR="00476A09" w:rsidRPr="00913F6F" w14:paraId="3815B0AB" w14:textId="77777777" w:rsidTr="00E121EF">
        <w:tc>
          <w:tcPr>
            <w:tcW w:w="586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0E69261B" w14:textId="508B2BD5" w:rsidR="00476A09" w:rsidRPr="00476A09" w:rsidRDefault="00476A09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+ 3 </w:t>
            </w:r>
            <w:r w:rsidR="002E5306">
              <w:rPr>
                <w:rFonts w:cs="Arial"/>
                <w:sz w:val="16"/>
                <w:szCs w:val="16"/>
              </w:rPr>
              <w:t>min</w:t>
            </w:r>
          </w:p>
        </w:tc>
        <w:tc>
          <w:tcPr>
            <w:tcW w:w="957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72E78E7B" w14:textId="65D9C52C" w:rsidR="00476A09" w:rsidRPr="00476A09" w:rsidRDefault="00E121EF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 w:eastAsia="it-IT"/>
              </w:rPr>
            </w:pPr>
            <w:r w:rsidRPr="00E121EF">
              <w:rPr>
                <w:sz w:val="16"/>
                <w:szCs w:val="16"/>
                <w:lang w:val="en-GB"/>
              </w:rPr>
              <w:t xml:space="preserve">B7-01-A: </w:t>
            </w:r>
            <w:r w:rsidR="00476A09" w:rsidRPr="00476A09">
              <w:rPr>
                <w:sz w:val="16"/>
                <w:szCs w:val="16"/>
                <w:lang w:val="en-GB"/>
              </w:rPr>
              <w:t>Master Mode</w:t>
            </w:r>
            <w:r w:rsidR="00476A09">
              <w:rPr>
                <w:sz w:val="16"/>
                <w:szCs w:val="16"/>
                <w:lang w:val="en-GB"/>
              </w:rPr>
              <w:t xml:space="preserve"> =RWS</w:t>
            </w:r>
          </w:p>
        </w:tc>
        <w:tc>
          <w:tcPr>
            <w:tcW w:w="1620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385204A0" w14:textId="7D74E962" w:rsidR="00476A09" w:rsidRDefault="00E121EF" w:rsidP="00F973ED">
            <w:pPr>
              <w:spacing w:before="60"/>
              <w:jc w:val="left"/>
              <w:rPr>
                <w:sz w:val="16"/>
                <w:szCs w:val="16"/>
                <w:lang w:val="en-GB"/>
              </w:rPr>
            </w:pPr>
            <w:r w:rsidRPr="00E121EF">
              <w:rPr>
                <w:sz w:val="16"/>
                <w:szCs w:val="16"/>
                <w:lang w:val="en-GB"/>
              </w:rPr>
              <w:t>B</w:t>
            </w:r>
            <w:r>
              <w:rPr>
                <w:sz w:val="16"/>
                <w:szCs w:val="16"/>
                <w:lang w:val="en-GB"/>
              </w:rPr>
              <w:t>8</w:t>
            </w:r>
            <w:r w:rsidRPr="00E121EF">
              <w:rPr>
                <w:sz w:val="16"/>
                <w:szCs w:val="16"/>
                <w:lang w:val="en-GB"/>
              </w:rPr>
              <w:t>-0</w:t>
            </w:r>
            <w:r>
              <w:rPr>
                <w:sz w:val="16"/>
                <w:szCs w:val="16"/>
                <w:lang w:val="en-GB"/>
              </w:rPr>
              <w:t>5</w:t>
            </w:r>
            <w:r w:rsidRPr="00E121EF">
              <w:rPr>
                <w:sz w:val="16"/>
                <w:szCs w:val="16"/>
                <w:lang w:val="en-GB"/>
              </w:rPr>
              <w:t>-</w:t>
            </w:r>
            <w:r>
              <w:rPr>
                <w:sz w:val="16"/>
                <w:szCs w:val="16"/>
                <w:lang w:val="en-GB"/>
              </w:rPr>
              <w:t>G</w:t>
            </w:r>
            <w:r w:rsidRPr="00E121EF">
              <w:rPr>
                <w:sz w:val="16"/>
                <w:szCs w:val="16"/>
                <w:lang w:val="en-GB"/>
              </w:rPr>
              <w:t>:</w:t>
            </w:r>
            <w:r>
              <w:rPr>
                <w:sz w:val="16"/>
                <w:szCs w:val="16"/>
                <w:lang w:val="en-GB"/>
              </w:rPr>
              <w:t xml:space="preserve"> </w:t>
            </w:r>
            <w:r w:rsidR="00476A09" w:rsidRPr="00476A09">
              <w:rPr>
                <w:sz w:val="16"/>
                <w:szCs w:val="16"/>
                <w:lang w:val="en-GB"/>
              </w:rPr>
              <w:t>BIT REPORT AVAIL=true</w:t>
            </w:r>
          </w:p>
          <w:p w14:paraId="38546F25" w14:textId="79F5E606" w:rsidR="00476A09" w:rsidRPr="00476A09" w:rsidRDefault="00E121EF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/>
              </w:rPr>
            </w:pPr>
            <w:r w:rsidRPr="00E121EF">
              <w:rPr>
                <w:sz w:val="16"/>
                <w:szCs w:val="16"/>
                <w:lang w:val="en-GB"/>
              </w:rPr>
              <w:t>B</w:t>
            </w:r>
            <w:r>
              <w:rPr>
                <w:sz w:val="16"/>
                <w:szCs w:val="16"/>
                <w:lang w:val="en-GB"/>
              </w:rPr>
              <w:t>8</w:t>
            </w:r>
            <w:r w:rsidRPr="00E121EF">
              <w:rPr>
                <w:sz w:val="16"/>
                <w:szCs w:val="16"/>
                <w:lang w:val="en-GB"/>
              </w:rPr>
              <w:t>-0</w:t>
            </w:r>
            <w:r>
              <w:rPr>
                <w:sz w:val="16"/>
                <w:szCs w:val="16"/>
                <w:lang w:val="en-GB"/>
              </w:rPr>
              <w:t>5</w:t>
            </w:r>
            <w:r w:rsidRPr="00E121EF">
              <w:rPr>
                <w:sz w:val="16"/>
                <w:szCs w:val="16"/>
                <w:lang w:val="en-GB"/>
              </w:rPr>
              <w:t>-</w:t>
            </w:r>
            <w:r>
              <w:rPr>
                <w:sz w:val="16"/>
                <w:szCs w:val="16"/>
                <w:lang w:val="en-GB"/>
              </w:rPr>
              <w:t>A</w:t>
            </w:r>
            <w:r w:rsidRPr="00E121EF">
              <w:rPr>
                <w:sz w:val="16"/>
                <w:szCs w:val="16"/>
                <w:lang w:val="en-GB"/>
              </w:rPr>
              <w:t>:</w:t>
            </w:r>
            <w:r>
              <w:rPr>
                <w:sz w:val="16"/>
                <w:szCs w:val="16"/>
                <w:lang w:val="en-GB"/>
              </w:rPr>
              <w:t xml:space="preserve"> </w:t>
            </w:r>
            <w:r w:rsidR="00476A09" w:rsidRPr="00476A09">
              <w:rPr>
                <w:rFonts w:cs="Arial"/>
                <w:sz w:val="16"/>
                <w:szCs w:val="16"/>
                <w:lang w:val="en-GB"/>
              </w:rPr>
              <w:t>Radar Fail Status=FAIL (1)</w:t>
            </w:r>
          </w:p>
          <w:p w14:paraId="3D883AA1" w14:textId="20BF6AEB" w:rsidR="00476A09" w:rsidRPr="00476A09" w:rsidRDefault="00E121EF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/>
              </w:rPr>
            </w:pPr>
            <w:r w:rsidRPr="00E121EF">
              <w:rPr>
                <w:sz w:val="16"/>
                <w:szCs w:val="16"/>
                <w:lang w:val="en-GB"/>
              </w:rPr>
              <w:t>B</w:t>
            </w:r>
            <w:r>
              <w:rPr>
                <w:sz w:val="16"/>
                <w:szCs w:val="16"/>
                <w:lang w:val="en-GB"/>
              </w:rPr>
              <w:t>8</w:t>
            </w:r>
            <w:r w:rsidRPr="00E121EF">
              <w:rPr>
                <w:sz w:val="16"/>
                <w:szCs w:val="16"/>
                <w:lang w:val="en-GB"/>
              </w:rPr>
              <w:t>-0</w:t>
            </w:r>
            <w:r>
              <w:rPr>
                <w:sz w:val="16"/>
                <w:szCs w:val="16"/>
                <w:lang w:val="en-GB"/>
              </w:rPr>
              <w:t>5</w:t>
            </w:r>
            <w:r w:rsidRPr="00E121EF">
              <w:rPr>
                <w:sz w:val="16"/>
                <w:szCs w:val="16"/>
                <w:lang w:val="en-GB"/>
              </w:rPr>
              <w:t>-</w:t>
            </w:r>
            <w:r>
              <w:rPr>
                <w:sz w:val="16"/>
                <w:szCs w:val="16"/>
                <w:lang w:val="en-GB"/>
              </w:rPr>
              <w:t>B</w:t>
            </w:r>
            <w:r w:rsidRPr="00E121EF">
              <w:rPr>
                <w:sz w:val="16"/>
                <w:szCs w:val="16"/>
                <w:lang w:val="en-GB"/>
              </w:rPr>
              <w:t>:</w:t>
            </w:r>
            <w:r>
              <w:rPr>
                <w:sz w:val="16"/>
                <w:szCs w:val="16"/>
                <w:lang w:val="en-GB"/>
              </w:rPr>
              <w:t xml:space="preserve"> </w:t>
            </w:r>
            <w:r w:rsidR="00476A09" w:rsidRPr="00476A09">
              <w:rPr>
                <w:rFonts w:cs="Arial"/>
                <w:sz w:val="16"/>
                <w:szCs w:val="16"/>
                <w:lang w:val="en-GB"/>
              </w:rPr>
              <w:t>Processor status</w:t>
            </w:r>
            <w:r w:rsidR="00476A09">
              <w:rPr>
                <w:rFonts w:cs="Arial"/>
                <w:sz w:val="16"/>
                <w:szCs w:val="16"/>
                <w:lang w:val="en-GB"/>
              </w:rPr>
              <w:t>=FAIL (</w:t>
            </w:r>
            <w:r w:rsidR="00922363">
              <w:rPr>
                <w:rFonts w:cs="Arial"/>
                <w:sz w:val="16"/>
                <w:szCs w:val="16"/>
                <w:lang w:val="en-GB"/>
              </w:rPr>
              <w:t>1</w:t>
            </w:r>
            <w:r w:rsidR="00476A09">
              <w:rPr>
                <w:rFonts w:cs="Arial"/>
                <w:sz w:val="16"/>
                <w:szCs w:val="16"/>
                <w:lang w:val="en-GB"/>
              </w:rPr>
              <w:t>)</w:t>
            </w:r>
          </w:p>
        </w:tc>
        <w:tc>
          <w:tcPr>
            <w:tcW w:w="1837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2E3DF76C" w14:textId="77777777" w:rsidR="00476A09" w:rsidRDefault="00476A09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/>
              </w:rPr>
            </w:pPr>
            <w:proofErr w:type="spellStart"/>
            <w:r>
              <w:rPr>
                <w:rFonts w:cs="Arial"/>
                <w:sz w:val="16"/>
                <w:szCs w:val="16"/>
                <w:lang w:val="en-GB"/>
              </w:rPr>
              <w:t>Valido</w:t>
            </w:r>
            <w:proofErr w:type="spellEnd"/>
            <w:r>
              <w:rPr>
                <w:rFonts w:cs="Arial"/>
                <w:sz w:val="16"/>
                <w:szCs w:val="16"/>
                <w:lang w:val="en-GB"/>
              </w:rPr>
              <w:t xml:space="preserve"> (“</w:t>
            </w:r>
            <w:proofErr w:type="spellStart"/>
            <w:r>
              <w:rPr>
                <w:rFonts w:cs="Arial"/>
                <w:sz w:val="16"/>
                <w:szCs w:val="16"/>
                <w:lang w:val="en-GB"/>
              </w:rPr>
              <w:t>fronte</w:t>
            </w:r>
            <w:proofErr w:type="spellEnd"/>
            <w:r>
              <w:rPr>
                <w:rFonts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>
              <w:rPr>
                <w:rFonts w:cs="Arial"/>
                <w:sz w:val="16"/>
                <w:szCs w:val="16"/>
                <w:lang w:val="en-GB"/>
              </w:rPr>
              <w:t>salita</w:t>
            </w:r>
            <w:proofErr w:type="spellEnd"/>
            <w:r>
              <w:rPr>
                <w:rFonts w:cs="Arial"/>
                <w:sz w:val="16"/>
                <w:szCs w:val="16"/>
                <w:lang w:val="en-GB"/>
              </w:rPr>
              <w:t>” BIT REPORT AVAIL)</w:t>
            </w:r>
          </w:p>
          <w:p w14:paraId="1A49C846" w14:textId="17120081" w:rsidR="00476A09" w:rsidRDefault="00E121EF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Arial"/>
                <w:sz w:val="16"/>
                <w:szCs w:val="16"/>
                <w:lang w:val="en-GB"/>
              </w:rPr>
              <w:t xml:space="preserve">B8-01-A: </w:t>
            </w:r>
            <w:r w:rsidR="00476A09">
              <w:rPr>
                <w:rFonts w:cs="Arial"/>
                <w:sz w:val="16"/>
                <w:szCs w:val="16"/>
                <w:lang w:val="en-GB"/>
              </w:rPr>
              <w:t>BIT REPORT LABEL=PBIT (0)</w:t>
            </w:r>
          </w:p>
          <w:p w14:paraId="723AFB60" w14:textId="3ECB9385" w:rsidR="00476A09" w:rsidRPr="00913F6F" w:rsidRDefault="00922363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/>
              </w:rPr>
            </w:pPr>
            <w:r w:rsidRPr="00913F6F">
              <w:rPr>
                <w:rFonts w:cs="Arial"/>
                <w:sz w:val="16"/>
                <w:szCs w:val="16"/>
                <w:lang w:val="en-GB"/>
              </w:rPr>
              <w:t xml:space="preserve">B8-04-C=Total Radar Fail </w:t>
            </w:r>
          </w:p>
          <w:p w14:paraId="1B08B7B2" w14:textId="4AE2E790" w:rsidR="00922363" w:rsidRDefault="00922363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/>
              </w:rPr>
            </w:pPr>
            <w:r w:rsidRPr="00922363">
              <w:rPr>
                <w:rFonts w:cs="Arial"/>
                <w:sz w:val="16"/>
                <w:szCs w:val="16"/>
                <w:lang w:val="en-GB"/>
              </w:rPr>
              <w:t>B8-11-C= SRU3 DSP0 fail</w:t>
            </w:r>
          </w:p>
          <w:p w14:paraId="1B94D756" w14:textId="62DD5B7D" w:rsidR="00922363" w:rsidRPr="00922363" w:rsidRDefault="00922363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Arial"/>
                <w:sz w:val="16"/>
                <w:szCs w:val="16"/>
                <w:lang w:val="en-GB"/>
              </w:rPr>
              <w:t>B8-12-D: Test SP4 fail</w:t>
            </w:r>
          </w:p>
        </w:tc>
      </w:tr>
      <w:tr w:rsidR="00476A09" w:rsidRPr="00476A09" w14:paraId="456CF3A9" w14:textId="77777777" w:rsidTr="00E121EF">
        <w:tc>
          <w:tcPr>
            <w:tcW w:w="586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33277354" w14:textId="463D2450" w:rsidR="00476A09" w:rsidRPr="00476A09" w:rsidRDefault="00476A09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Arial"/>
                <w:sz w:val="16"/>
                <w:szCs w:val="16"/>
                <w:lang w:val="en-GB"/>
              </w:rPr>
              <w:t>+</w:t>
            </w:r>
            <w:r w:rsidR="00601393">
              <w:rPr>
                <w:rFonts w:cs="Arial"/>
                <w:sz w:val="16"/>
                <w:szCs w:val="16"/>
                <w:lang w:val="en-GB"/>
              </w:rPr>
              <w:t>200</w:t>
            </w:r>
            <w:r>
              <w:rPr>
                <w:rFonts w:cs="Arial"/>
                <w:sz w:val="16"/>
                <w:szCs w:val="16"/>
                <w:lang w:val="en-GB"/>
              </w:rPr>
              <w:t>ms</w:t>
            </w:r>
          </w:p>
        </w:tc>
        <w:tc>
          <w:tcPr>
            <w:tcW w:w="957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0B8023E0" w14:textId="6E6E0BAA" w:rsidR="00476A09" w:rsidRPr="00476A09" w:rsidRDefault="00E121EF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 w:eastAsia="it-IT"/>
              </w:rPr>
            </w:pPr>
            <w:r w:rsidRPr="00E121EF">
              <w:rPr>
                <w:sz w:val="16"/>
                <w:szCs w:val="16"/>
                <w:lang w:val="en-GB"/>
              </w:rPr>
              <w:t xml:space="preserve">B7-01-A: </w:t>
            </w:r>
            <w:r w:rsidR="00476A09" w:rsidRPr="00476A09">
              <w:rPr>
                <w:sz w:val="16"/>
                <w:szCs w:val="16"/>
                <w:lang w:val="en-GB"/>
              </w:rPr>
              <w:t>Master Mode</w:t>
            </w:r>
            <w:r w:rsidR="00476A09">
              <w:rPr>
                <w:sz w:val="16"/>
                <w:szCs w:val="16"/>
                <w:lang w:val="en-GB"/>
              </w:rPr>
              <w:t xml:space="preserve"> =RWS</w:t>
            </w:r>
          </w:p>
        </w:tc>
        <w:tc>
          <w:tcPr>
            <w:tcW w:w="1620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4DED115B" w14:textId="36BF6346" w:rsidR="00476A09" w:rsidRPr="00476A09" w:rsidRDefault="00E121EF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/>
              </w:rPr>
            </w:pPr>
            <w:r w:rsidRPr="00E121EF">
              <w:rPr>
                <w:sz w:val="16"/>
                <w:szCs w:val="16"/>
                <w:lang w:val="en-GB"/>
              </w:rPr>
              <w:t>B</w:t>
            </w:r>
            <w:r>
              <w:rPr>
                <w:sz w:val="16"/>
                <w:szCs w:val="16"/>
                <w:lang w:val="en-GB"/>
              </w:rPr>
              <w:t>8</w:t>
            </w:r>
            <w:r w:rsidRPr="00E121EF">
              <w:rPr>
                <w:sz w:val="16"/>
                <w:szCs w:val="16"/>
                <w:lang w:val="en-GB"/>
              </w:rPr>
              <w:t>-0</w:t>
            </w:r>
            <w:r>
              <w:rPr>
                <w:sz w:val="16"/>
                <w:szCs w:val="16"/>
                <w:lang w:val="en-GB"/>
              </w:rPr>
              <w:t>5</w:t>
            </w:r>
            <w:r w:rsidRPr="00E121EF">
              <w:rPr>
                <w:sz w:val="16"/>
                <w:szCs w:val="16"/>
                <w:lang w:val="en-GB"/>
              </w:rPr>
              <w:t>-</w:t>
            </w:r>
            <w:r>
              <w:rPr>
                <w:sz w:val="16"/>
                <w:szCs w:val="16"/>
                <w:lang w:val="en-GB"/>
              </w:rPr>
              <w:t>G</w:t>
            </w:r>
            <w:r w:rsidRPr="00E121EF">
              <w:rPr>
                <w:sz w:val="16"/>
                <w:szCs w:val="16"/>
                <w:lang w:val="en-GB"/>
              </w:rPr>
              <w:t>:</w:t>
            </w:r>
            <w:r>
              <w:rPr>
                <w:sz w:val="16"/>
                <w:szCs w:val="16"/>
                <w:lang w:val="en-GB"/>
              </w:rPr>
              <w:t xml:space="preserve"> </w:t>
            </w:r>
            <w:r w:rsidR="00476A09" w:rsidRPr="00476A09">
              <w:rPr>
                <w:sz w:val="16"/>
                <w:szCs w:val="16"/>
                <w:lang w:val="en-GB"/>
              </w:rPr>
              <w:t>BIT REPORT AVAIL=</w:t>
            </w:r>
            <w:r w:rsidR="00476A09">
              <w:rPr>
                <w:sz w:val="16"/>
                <w:szCs w:val="16"/>
                <w:lang w:val="en-GB"/>
              </w:rPr>
              <w:t>false</w:t>
            </w:r>
          </w:p>
        </w:tc>
        <w:tc>
          <w:tcPr>
            <w:tcW w:w="1837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1ABFA6C1" w14:textId="77777777" w:rsidR="00476A09" w:rsidRPr="00476A09" w:rsidRDefault="00476A09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Non valido</w:t>
            </w:r>
          </w:p>
        </w:tc>
      </w:tr>
    </w:tbl>
    <w:p w14:paraId="237AA69C" w14:textId="77777777" w:rsidR="00476A09" w:rsidRDefault="00476A09" w:rsidP="002951FF"/>
    <w:p w14:paraId="19751EA0" w14:textId="77777777" w:rsidR="00476A09" w:rsidRDefault="00476A09" w:rsidP="002951FF"/>
    <w:p w14:paraId="79596091" w14:textId="77777777" w:rsidR="007E0A27" w:rsidRDefault="007E0A27" w:rsidP="002951FF">
      <w:r w:rsidRPr="007E0A27">
        <w:t>Gli altri messaggi non s</w:t>
      </w:r>
      <w:r>
        <w:t>ono necessari per lo stress test.</w:t>
      </w:r>
    </w:p>
    <w:p w14:paraId="5B9BE87D" w14:textId="77777777" w:rsidR="007114A0" w:rsidRDefault="007114A0" w:rsidP="002951FF"/>
    <w:p w14:paraId="308E19B6" w14:textId="165BA4A3" w:rsidR="007E0A27" w:rsidRDefault="007E0A27" w:rsidP="002951FF">
      <w:r>
        <w:t xml:space="preserve">In assenza di alcuni messaggi, il Radar non sarà comandabile e al termine del PBIT entrerà nello stato di “BACK-UP” (STAND-BY) </w:t>
      </w:r>
      <w:r w:rsidRPr="00A06814">
        <w:rPr>
          <w:b/>
          <w:bCs/>
        </w:rPr>
        <w:t>ma renderà comunque disponibile tutti i messaggi TX, in particolare B6</w:t>
      </w:r>
      <w:r w:rsidR="007114A0">
        <w:rPr>
          <w:b/>
          <w:bCs/>
        </w:rPr>
        <w:t>, B7</w:t>
      </w:r>
      <w:r w:rsidRPr="00A06814">
        <w:rPr>
          <w:b/>
          <w:bCs/>
        </w:rPr>
        <w:t xml:space="preserve"> e B8</w:t>
      </w:r>
      <w:r>
        <w:t>.</w:t>
      </w:r>
    </w:p>
    <w:p w14:paraId="571CF1F5" w14:textId="567D1569" w:rsidR="002951FF" w:rsidRDefault="002951FF" w:rsidP="002951FF"/>
    <w:p w14:paraId="5D8B88FD" w14:textId="065CF1FA" w:rsidR="00461F58" w:rsidRDefault="00234F92" w:rsidP="002E5306">
      <w:pPr>
        <w:pStyle w:val="Titolo2"/>
        <w:ind w:left="426" w:hanging="426"/>
      </w:pPr>
      <w:bookmarkStart w:id="33" w:name="_Toc219808236"/>
      <w:r>
        <w:t>Timer debug I/F</w:t>
      </w:r>
      <w:bookmarkEnd w:id="33"/>
    </w:p>
    <w:p w14:paraId="58CA436C" w14:textId="77777777" w:rsidR="00234F92" w:rsidRDefault="00234F92" w:rsidP="00234F92"/>
    <w:p w14:paraId="6FFEAD72" w14:textId="0A9B10A4" w:rsidR="00234F92" w:rsidRDefault="00234F92" w:rsidP="00234F92">
      <w:r>
        <w:t>La scheda timer è dotata di un monitor di debug (CLI) disponibile via seriale RS-232. L’I/F è di tipo video terminale VT100 “uomo-macchina”.</w:t>
      </w:r>
    </w:p>
    <w:p w14:paraId="72272901" w14:textId="77777777" w:rsidR="00234F92" w:rsidRDefault="00234F92" w:rsidP="00234F92"/>
    <w:p w14:paraId="4DA3D1AC" w14:textId="77777777" w:rsidR="00234F92" w:rsidRDefault="00234F92" w:rsidP="00234F92">
      <w:r>
        <w:t>Dall’accensione, oltre ad accettare comandi, il monitor visualizza automaticamente il log di tutte le operazioni di bite:</w:t>
      </w:r>
    </w:p>
    <w:p w14:paraId="22D46802" w14:textId="5A33BA78" w:rsidR="007114A0" w:rsidRDefault="00234F92" w:rsidP="00234F92">
      <w:pPr>
        <w:pStyle w:val="Paragrafoelenco"/>
        <w:numPr>
          <w:ilvl w:val="0"/>
          <w:numId w:val="43"/>
        </w:numPr>
      </w:pPr>
      <w:r>
        <w:t xml:space="preserve">I messaggi di log rilevanti </w:t>
      </w:r>
      <w:r w:rsidR="007114A0">
        <w:t>iniziano sempre a inizio riga (quindi dopo “\r”</w:t>
      </w:r>
      <w:r w:rsidR="00A71D72">
        <w:t>)</w:t>
      </w:r>
      <w:r w:rsidR="007114A0">
        <w:t xml:space="preserve">, e terminano </w:t>
      </w:r>
      <w:r w:rsidR="00B306F8">
        <w:t>con un a capo</w:t>
      </w:r>
      <w:r w:rsidR="00A71D72">
        <w:t xml:space="preserve"> (“\r\n”)</w:t>
      </w:r>
    </w:p>
    <w:p w14:paraId="095A8000" w14:textId="38E822CC" w:rsidR="00234F92" w:rsidRDefault="00234F92" w:rsidP="00234F92">
      <w:pPr>
        <w:pStyle w:val="Paragrafoelenco"/>
        <w:numPr>
          <w:ilvl w:val="0"/>
          <w:numId w:val="43"/>
        </w:numPr>
      </w:pPr>
      <w:r>
        <w:t>sono preceduti da un marker testuale</w:t>
      </w:r>
      <w:r w:rsidR="00A06814">
        <w:t xml:space="preserve">, </w:t>
      </w:r>
      <w:r w:rsidR="00A71D72">
        <w:t xml:space="preserve">2 </w:t>
      </w:r>
      <w:r w:rsidR="00A06814">
        <w:t>caratter</w:t>
      </w:r>
      <w:r w:rsidR="00A71D72">
        <w:t>i</w:t>
      </w:r>
      <w:r w:rsidR="00A06814">
        <w:t xml:space="preserve"> “</w:t>
      </w:r>
      <w:r w:rsidR="00A06814" w:rsidRPr="00A06814">
        <w:rPr>
          <w:b/>
          <w:bCs/>
        </w:rPr>
        <w:t>%</w:t>
      </w:r>
      <w:r w:rsidR="00A71D72">
        <w:rPr>
          <w:b/>
          <w:bCs/>
        </w:rPr>
        <w:t>%</w:t>
      </w:r>
      <w:r w:rsidR="00A06814">
        <w:t>”</w:t>
      </w:r>
    </w:p>
    <w:p w14:paraId="512E1855" w14:textId="6097ECFD" w:rsidR="00234F92" w:rsidRDefault="00234F92" w:rsidP="00234F92">
      <w:pPr>
        <w:pStyle w:val="Paragrafoelenco"/>
        <w:numPr>
          <w:ilvl w:val="0"/>
          <w:numId w:val="43"/>
        </w:numPr>
      </w:pPr>
      <w:r>
        <w:t>Il testo può essere preceduto e terminato da sequenze ANSI di controllo terminale per colorare il testo visualizzato su un emulatore di terminale.</w:t>
      </w:r>
    </w:p>
    <w:p w14:paraId="1C32E1DA" w14:textId="1BBAE4FF" w:rsidR="00234F92" w:rsidRDefault="00234F92" w:rsidP="00234F92">
      <w:pPr>
        <w:pStyle w:val="Paragrafoelenco"/>
        <w:numPr>
          <w:ilvl w:val="0"/>
          <w:numId w:val="43"/>
        </w:numPr>
      </w:pPr>
      <w:r>
        <w:t>Fra i messaggi possono essere presenti altre sequenze ANSI di controllo e testo usate per visualizzare lo stato della scheda</w:t>
      </w:r>
      <w:r w:rsidR="00A06814">
        <w:t xml:space="preserve"> e il prompt CLI</w:t>
      </w:r>
    </w:p>
    <w:p w14:paraId="1BC4085A" w14:textId="77777777" w:rsidR="00234F92" w:rsidRDefault="00234F92" w:rsidP="00234F92"/>
    <w:p w14:paraId="4A90D213" w14:textId="1E9FFA01" w:rsidR="00234F92" w:rsidRDefault="00234F92" w:rsidP="00234F92">
      <w:r>
        <w:t xml:space="preserve">Per la cattura, il </w:t>
      </w:r>
      <w:proofErr w:type="spellStart"/>
      <w:r>
        <w:t>logging</w:t>
      </w:r>
      <w:proofErr w:type="spellEnd"/>
      <w:r>
        <w:t xml:space="preserve"> su file e il processing automatico dei messaggi è consigliabile ignorare tutte le sequenze ANSI di controllo terminale e processare solo le linee di testo </w:t>
      </w:r>
      <w:r w:rsidR="008055F8">
        <w:t>identifica</w:t>
      </w:r>
      <w:r w:rsidR="00B306F8">
        <w:t>t</w:t>
      </w:r>
      <w:r w:rsidR="008055F8">
        <w:t>e dai marker di messaggio.</w:t>
      </w:r>
    </w:p>
    <w:p w14:paraId="78AE39D4" w14:textId="77777777" w:rsidR="00234F92" w:rsidRDefault="00234F92" w:rsidP="00234F92"/>
    <w:p w14:paraId="093916F2" w14:textId="3C8BAF78" w:rsidR="004A6452" w:rsidRDefault="004A6452" w:rsidP="00234F92">
      <w:r>
        <w:t xml:space="preserve">Formato messaggio di log: </w:t>
      </w:r>
      <w:r w:rsidRPr="004A6452">
        <w:rPr>
          <w:rFonts w:ascii="Courier New" w:hAnsi="Courier New" w:cs="Courier New"/>
        </w:rPr>
        <w:t>%</w:t>
      </w:r>
      <w:r w:rsidR="00A71D72">
        <w:rPr>
          <w:rFonts w:ascii="Courier New" w:hAnsi="Courier New" w:cs="Courier New"/>
        </w:rPr>
        <w:t>%</w:t>
      </w:r>
      <w:r w:rsidRPr="004A6452">
        <w:rPr>
          <w:rFonts w:ascii="Courier New" w:hAnsi="Courier New" w:cs="Courier New"/>
        </w:rPr>
        <w:t>&lt;</w:t>
      </w:r>
      <w:proofErr w:type="spellStart"/>
      <w:r w:rsidRPr="004A6452">
        <w:rPr>
          <w:rFonts w:ascii="Courier New" w:hAnsi="Courier New" w:cs="Courier New"/>
        </w:rPr>
        <w:t>severity</w:t>
      </w:r>
      <w:proofErr w:type="spellEnd"/>
      <w:r w:rsidRPr="004A6452">
        <w:rPr>
          <w:rFonts w:ascii="Courier New" w:hAnsi="Courier New" w:cs="Courier New"/>
        </w:rPr>
        <w:t>&gt;-&lt;time&gt;-&lt;CX&gt;: &lt;messaggio&gt;</w:t>
      </w:r>
    </w:p>
    <w:p w14:paraId="6A901D27" w14:textId="7FDEA07B" w:rsidR="004A6452" w:rsidRDefault="004A6452" w:rsidP="004A6452">
      <w:pPr>
        <w:pStyle w:val="Paragrafoelenco"/>
        <w:numPr>
          <w:ilvl w:val="0"/>
          <w:numId w:val="44"/>
        </w:numPr>
      </w:pPr>
      <w:r>
        <w:lastRenderedPageBreak/>
        <w:t>&lt;</w:t>
      </w:r>
      <w:proofErr w:type="spellStart"/>
      <w:r>
        <w:t>severity</w:t>
      </w:r>
      <w:proofErr w:type="spellEnd"/>
      <w:r>
        <w:t>&gt; (un singolo carattere):</w:t>
      </w:r>
    </w:p>
    <w:p w14:paraId="3EC00FE8" w14:textId="739202E6" w:rsidR="004A6452" w:rsidRDefault="004A6452" w:rsidP="004A6452">
      <w:pPr>
        <w:pStyle w:val="Paragrafoelenco"/>
        <w:numPr>
          <w:ilvl w:val="1"/>
          <w:numId w:val="44"/>
        </w:numPr>
      </w:pPr>
      <w:r>
        <w:t xml:space="preserve">E: </w:t>
      </w:r>
      <w:proofErr w:type="spellStart"/>
      <w:r>
        <w:t>error</w:t>
      </w:r>
      <w:proofErr w:type="spellEnd"/>
      <w:r>
        <w:t xml:space="preserve"> (rosso)</w:t>
      </w:r>
    </w:p>
    <w:p w14:paraId="412F0F4E" w14:textId="1A711EB9" w:rsidR="004A6452" w:rsidRDefault="004A6452" w:rsidP="004A6452">
      <w:pPr>
        <w:pStyle w:val="Paragrafoelenco"/>
        <w:numPr>
          <w:ilvl w:val="1"/>
          <w:numId w:val="44"/>
        </w:numPr>
      </w:pPr>
      <w:r>
        <w:t>W: warning (giallo)</w:t>
      </w:r>
    </w:p>
    <w:p w14:paraId="47798DE5" w14:textId="2D6D847F" w:rsidR="004A6452" w:rsidRDefault="004A6452" w:rsidP="004A6452">
      <w:pPr>
        <w:pStyle w:val="Paragrafoelenco"/>
        <w:numPr>
          <w:ilvl w:val="1"/>
          <w:numId w:val="44"/>
        </w:numPr>
      </w:pPr>
      <w:r>
        <w:t>S: success (rosso)</w:t>
      </w:r>
    </w:p>
    <w:p w14:paraId="595E4D16" w14:textId="4B06193D" w:rsidR="00A06814" w:rsidRDefault="00A06814" w:rsidP="004A6452">
      <w:pPr>
        <w:pStyle w:val="Paragrafoelenco"/>
        <w:numPr>
          <w:ilvl w:val="1"/>
          <w:numId w:val="44"/>
        </w:numPr>
      </w:pPr>
      <w:r>
        <w:t>F: fatal (magenta)</w:t>
      </w:r>
    </w:p>
    <w:p w14:paraId="6FD018F2" w14:textId="795933CB" w:rsidR="004A6452" w:rsidRDefault="004A6452" w:rsidP="004A6452">
      <w:pPr>
        <w:pStyle w:val="Paragrafoelenco"/>
        <w:numPr>
          <w:ilvl w:val="1"/>
          <w:numId w:val="44"/>
        </w:numPr>
      </w:pPr>
      <w:r>
        <w:t>I: info (bianco)</w:t>
      </w:r>
    </w:p>
    <w:p w14:paraId="02DFFBDD" w14:textId="086F5813" w:rsidR="004A6452" w:rsidRDefault="004A6452" w:rsidP="004A6452">
      <w:pPr>
        <w:pStyle w:val="Paragrafoelenco"/>
        <w:numPr>
          <w:ilvl w:val="0"/>
          <w:numId w:val="44"/>
        </w:numPr>
      </w:pPr>
      <w:r>
        <w:t xml:space="preserve">&lt;time&gt;: tempo (orologio locale) in millisecondi dall’accensione. </w:t>
      </w:r>
    </w:p>
    <w:p w14:paraId="3A6049BD" w14:textId="5A603166" w:rsidR="004A6452" w:rsidRDefault="004A6452" w:rsidP="004A6452">
      <w:pPr>
        <w:pStyle w:val="Paragrafoelenco"/>
        <w:numPr>
          <w:ilvl w:val="0"/>
          <w:numId w:val="44"/>
        </w:numPr>
      </w:pPr>
      <w:r>
        <w:t>&lt;CX&gt;: contesto, tipicamente il nome del test in esecuzione</w:t>
      </w:r>
    </w:p>
    <w:p w14:paraId="2C6B9BBE" w14:textId="602F1E09" w:rsidR="004A6452" w:rsidRDefault="004A6452" w:rsidP="004A6452">
      <w:pPr>
        <w:pStyle w:val="Paragrafoelenco"/>
        <w:numPr>
          <w:ilvl w:val="0"/>
          <w:numId w:val="44"/>
        </w:numPr>
      </w:pPr>
      <w:r>
        <w:t>&lt;messaggio&gt;: messaggio</w:t>
      </w:r>
    </w:p>
    <w:p w14:paraId="3CB64469" w14:textId="77777777" w:rsidR="004A6452" w:rsidRDefault="004A6452" w:rsidP="004A6452"/>
    <w:p w14:paraId="340F6A8A" w14:textId="055C4F10" w:rsidR="004A6452" w:rsidRDefault="004A6452" w:rsidP="004A6452">
      <w:r>
        <w:t>Esempio:</w:t>
      </w:r>
    </w:p>
    <w:p w14:paraId="65EDE923" w14:textId="0D857AB1" w:rsidR="004A6452" w:rsidRDefault="004A6452" w:rsidP="004A6452">
      <w:pPr>
        <w:pStyle w:val="Paragrafoelenco"/>
        <w:numPr>
          <w:ilvl w:val="0"/>
          <w:numId w:val="45"/>
        </w:numPr>
        <w:rPr>
          <w:lang w:val="en-GB"/>
        </w:rPr>
      </w:pPr>
      <w:r w:rsidRPr="00B111B4">
        <w:rPr>
          <w:rFonts w:ascii="Courier New" w:hAnsi="Courier New" w:cs="Courier New"/>
          <w:color w:val="4BACC6" w:themeColor="accent5"/>
          <w:lang w:val="en-GB"/>
        </w:rPr>
        <w:t>%</w:t>
      </w:r>
      <w:r w:rsidR="00A71D72" w:rsidRPr="00B111B4">
        <w:rPr>
          <w:rFonts w:ascii="Courier New" w:hAnsi="Courier New" w:cs="Courier New"/>
          <w:color w:val="4BACC6" w:themeColor="accent5"/>
          <w:lang w:val="en-GB"/>
        </w:rPr>
        <w:t>%</w:t>
      </w:r>
      <w:r w:rsidRPr="00B111B4">
        <w:rPr>
          <w:rFonts w:ascii="Courier New" w:hAnsi="Courier New" w:cs="Courier New"/>
          <w:color w:val="4BACC6" w:themeColor="accent5"/>
          <w:lang w:val="en-GB"/>
        </w:rPr>
        <w:t>S-319-COM1: Timer1 ROM checksum: OK</w:t>
      </w:r>
      <w:r w:rsidRPr="00A06814">
        <w:rPr>
          <w:lang w:val="en-GB"/>
        </w:rPr>
        <w:t xml:space="preserve">: </w:t>
      </w:r>
      <w:r w:rsidR="00A06814" w:rsidRPr="00A06814">
        <w:rPr>
          <w:lang w:val="en-GB"/>
        </w:rPr>
        <w:t xml:space="preserve"> test </w:t>
      </w:r>
      <w:proofErr w:type="spellStart"/>
      <w:r w:rsidR="00A06814">
        <w:rPr>
          <w:lang w:val="en-GB"/>
        </w:rPr>
        <w:t>delle</w:t>
      </w:r>
      <w:proofErr w:type="spellEnd"/>
      <w:r w:rsidR="00A06814">
        <w:rPr>
          <w:lang w:val="en-GB"/>
        </w:rPr>
        <w:t xml:space="preserve"> flash OK</w:t>
      </w:r>
    </w:p>
    <w:p w14:paraId="0B053CD9" w14:textId="54C09DC2" w:rsidR="00A06814" w:rsidRDefault="00A06814" w:rsidP="004A6452">
      <w:pPr>
        <w:pStyle w:val="Paragrafoelenco"/>
        <w:numPr>
          <w:ilvl w:val="0"/>
          <w:numId w:val="45"/>
        </w:numPr>
        <w:rPr>
          <w:lang w:val="en-GB"/>
        </w:rPr>
      </w:pPr>
      <w:r w:rsidRPr="009F5E1B">
        <w:rPr>
          <w:rFonts w:ascii="Courier New" w:hAnsi="Courier New" w:cs="Courier New"/>
          <w:color w:val="C00000"/>
          <w:lang w:val="en-GB"/>
        </w:rPr>
        <w:t>%</w:t>
      </w:r>
      <w:r w:rsidR="00A71D72">
        <w:rPr>
          <w:rFonts w:ascii="Courier New" w:hAnsi="Courier New" w:cs="Courier New"/>
          <w:color w:val="C00000"/>
          <w:lang w:val="en-GB"/>
        </w:rPr>
        <w:t>%</w:t>
      </w:r>
      <w:r w:rsidRPr="009F5E1B">
        <w:rPr>
          <w:rFonts w:ascii="Courier New" w:hAnsi="Courier New" w:cs="Courier New"/>
          <w:color w:val="C00000"/>
          <w:lang w:val="en-GB"/>
        </w:rPr>
        <w:t xml:space="preserve">E-9909-SP4-A: </w:t>
      </w:r>
      <w:proofErr w:type="spellStart"/>
      <w:r w:rsidRPr="009F5E1B">
        <w:rPr>
          <w:rFonts w:ascii="Courier New" w:hAnsi="Courier New" w:cs="Courier New"/>
          <w:color w:val="C00000"/>
          <w:lang w:val="en-GB"/>
        </w:rPr>
        <w:t>PxC</w:t>
      </w:r>
      <w:proofErr w:type="spellEnd"/>
      <w:r w:rsidRPr="009F5E1B">
        <w:rPr>
          <w:rFonts w:ascii="Courier New" w:hAnsi="Courier New" w:cs="Courier New"/>
          <w:color w:val="C00000"/>
          <w:lang w:val="en-GB"/>
        </w:rPr>
        <w:t xml:space="preserve"> End 100 (100/100): 0x0001, loc=0x0002 @1</w:t>
      </w:r>
      <w:r>
        <w:rPr>
          <w:lang w:val="en-GB"/>
        </w:rPr>
        <w:t xml:space="preserve">: test SP4-A </w:t>
      </w:r>
      <w:proofErr w:type="spellStart"/>
      <w:r>
        <w:rPr>
          <w:lang w:val="en-GB"/>
        </w:rPr>
        <w:t>fallito</w:t>
      </w:r>
      <w:proofErr w:type="spellEnd"/>
    </w:p>
    <w:p w14:paraId="1F8C14E5" w14:textId="7C7103EC" w:rsidR="00A06814" w:rsidRDefault="00A06814" w:rsidP="004A6452">
      <w:pPr>
        <w:pStyle w:val="Paragrafoelenco"/>
        <w:numPr>
          <w:ilvl w:val="0"/>
          <w:numId w:val="45"/>
        </w:numPr>
      </w:pPr>
      <w:r w:rsidRPr="00A06814">
        <w:rPr>
          <w:rFonts w:ascii="Courier New" w:hAnsi="Courier New" w:cs="Courier New"/>
          <w:color w:val="C00000"/>
        </w:rPr>
        <w:t>%</w:t>
      </w:r>
      <w:r w:rsidR="00A71D72">
        <w:rPr>
          <w:rFonts w:ascii="Courier New" w:hAnsi="Courier New" w:cs="Courier New"/>
          <w:color w:val="C00000"/>
        </w:rPr>
        <w:t>%</w:t>
      </w:r>
      <w:r w:rsidRPr="00A06814">
        <w:rPr>
          <w:rFonts w:ascii="Courier New" w:hAnsi="Courier New" w:cs="Courier New"/>
          <w:color w:val="C00000"/>
        </w:rPr>
        <w:t xml:space="preserve">F-9909-SP4*: ***** </w:t>
      </w:r>
      <w:proofErr w:type="gramStart"/>
      <w:r w:rsidRPr="00A06814">
        <w:rPr>
          <w:rFonts w:ascii="Courier New" w:hAnsi="Courier New" w:cs="Courier New"/>
          <w:color w:val="C00000"/>
        </w:rPr>
        <w:t>RECYCLE!*</w:t>
      </w:r>
      <w:proofErr w:type="gramEnd"/>
      <w:r w:rsidRPr="00A06814">
        <w:rPr>
          <w:rFonts w:ascii="Courier New" w:hAnsi="Courier New" w:cs="Courier New"/>
          <w:color w:val="C00000"/>
        </w:rPr>
        <w:t>*****</w:t>
      </w:r>
      <w:r w:rsidRPr="00A06814">
        <w:t>: errore fa</w:t>
      </w:r>
      <w:r>
        <w:t xml:space="preserve">tale SP4, </w:t>
      </w:r>
      <w:proofErr w:type="spellStart"/>
      <w:r>
        <w:t>retry</w:t>
      </w:r>
      <w:proofErr w:type="spellEnd"/>
      <w:r>
        <w:t xml:space="preserve"> comandato </w:t>
      </w:r>
    </w:p>
    <w:p w14:paraId="40F393FE" w14:textId="77777777" w:rsidR="00A06814" w:rsidRPr="00A06814" w:rsidRDefault="00A06814" w:rsidP="00A06814"/>
    <w:p w14:paraId="777382F1" w14:textId="794245F7" w:rsidR="004A6452" w:rsidRDefault="007114A0" w:rsidP="004A6452">
      <w:r>
        <w:t>Tenendo conto delle sequenze ANSI</w:t>
      </w:r>
      <w:r w:rsidR="009F5E1B">
        <w:t xml:space="preserve">, i caratteri emessi per un messaggio </w:t>
      </w:r>
      <w:r w:rsidR="00C36FD5">
        <w:t>potrebbero</w:t>
      </w:r>
      <w:r w:rsidR="009F5E1B">
        <w:t xml:space="preserve"> essere:</w:t>
      </w:r>
    </w:p>
    <w:p w14:paraId="36A41143" w14:textId="4E11E015" w:rsidR="009F5E1B" w:rsidRDefault="009F5E1B" w:rsidP="009F5E1B">
      <w:pPr>
        <w:ind w:left="397"/>
        <w:rPr>
          <w:lang w:val="pt-BR"/>
        </w:rPr>
      </w:pPr>
      <w:r w:rsidRPr="009F5E1B">
        <w:rPr>
          <w:lang w:val="pt-BR"/>
        </w:rPr>
        <w:t>&lt;ESC&gt;[31</w:t>
      </w:r>
      <w:r w:rsidR="00A71D72">
        <w:rPr>
          <w:lang w:val="pt-BR"/>
        </w:rPr>
        <w:t>m&lt;\r&gt;</w:t>
      </w:r>
      <w:r w:rsidRPr="00B306F8">
        <w:rPr>
          <w:b/>
          <w:bCs/>
          <w:lang w:val="pt-BR"/>
        </w:rPr>
        <w:t>%</w:t>
      </w:r>
      <w:r w:rsidR="00A71D72">
        <w:rPr>
          <w:b/>
          <w:bCs/>
          <w:lang w:val="pt-BR"/>
        </w:rPr>
        <w:t>%</w:t>
      </w:r>
      <w:r w:rsidRPr="00B306F8">
        <w:rPr>
          <w:b/>
          <w:bCs/>
          <w:lang w:val="pt-BR"/>
        </w:rPr>
        <w:t>...</w:t>
      </w:r>
      <w:r w:rsidR="00B306F8" w:rsidRPr="00B306F8">
        <w:rPr>
          <w:b/>
          <w:bCs/>
          <w:lang w:val="pt-BR"/>
        </w:rPr>
        <w:t xml:space="preserve"> </w:t>
      </w:r>
      <w:proofErr w:type="spellStart"/>
      <w:r w:rsidR="00B306F8" w:rsidRPr="00B306F8">
        <w:rPr>
          <w:b/>
          <w:bCs/>
          <w:lang w:val="pt-BR"/>
        </w:rPr>
        <w:t>messaggio</w:t>
      </w:r>
      <w:proofErr w:type="spellEnd"/>
      <w:r w:rsidR="00B306F8" w:rsidRPr="00B306F8">
        <w:rPr>
          <w:b/>
          <w:bCs/>
          <w:lang w:val="pt-BR"/>
        </w:rPr>
        <w:t>...</w:t>
      </w:r>
      <w:r>
        <w:rPr>
          <w:lang w:val="pt-BR"/>
        </w:rPr>
        <w:t>&lt;</w:t>
      </w:r>
      <w:r w:rsidR="00073A21">
        <w:rPr>
          <w:lang w:val="pt-BR"/>
        </w:rPr>
        <w:t>\r&gt;&lt;\n&gt;&lt;</w:t>
      </w:r>
      <w:r w:rsidR="00295DAA">
        <w:rPr>
          <w:lang w:val="pt-BR"/>
        </w:rPr>
        <w:t>ESC&gt;</w:t>
      </w:r>
    </w:p>
    <w:p w14:paraId="7FCD6971" w14:textId="76CD5D0E" w:rsidR="009F5E1B" w:rsidRPr="00A71D72" w:rsidRDefault="009F5E1B" w:rsidP="009F5E1B">
      <w:pPr>
        <w:rPr>
          <w:lang w:val="pt-BR"/>
        </w:rPr>
      </w:pPr>
    </w:p>
    <w:p w14:paraId="76274C80" w14:textId="77777777" w:rsidR="00C36FD5" w:rsidRPr="00A71D72" w:rsidRDefault="00C36FD5" w:rsidP="009F5E1B">
      <w:pPr>
        <w:rPr>
          <w:lang w:val="pt-BR"/>
        </w:rPr>
      </w:pPr>
    </w:p>
    <w:p w14:paraId="68C527E7" w14:textId="43D4A0EA" w:rsidR="003E6103" w:rsidRPr="004F6234" w:rsidRDefault="00641294" w:rsidP="003E6103">
      <w:pPr>
        <w:pStyle w:val="Titolo1"/>
        <w:rPr>
          <w:lang w:val="en-US"/>
        </w:rPr>
      </w:pPr>
      <w:bookmarkStart w:id="34" w:name="_Toc219808237"/>
      <w:r>
        <w:rPr>
          <w:lang w:val="en-US"/>
        </w:rPr>
        <w:t>Procedura di Test</w:t>
      </w:r>
      <w:bookmarkEnd w:id="34"/>
      <w:r>
        <w:rPr>
          <w:lang w:val="en-US"/>
        </w:rPr>
        <w:t xml:space="preserve"> </w:t>
      </w:r>
    </w:p>
    <w:p w14:paraId="6E98ADD8" w14:textId="77777777" w:rsidR="003E6103" w:rsidRDefault="003E6103" w:rsidP="003E6103">
      <w:pPr>
        <w:rPr>
          <w:lang w:val="en-US"/>
        </w:rPr>
      </w:pPr>
    </w:p>
    <w:p w14:paraId="297B490F" w14:textId="77777777" w:rsidR="00641294" w:rsidRDefault="00641294" w:rsidP="003E6103">
      <w:pPr>
        <w:rPr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4487"/>
        <w:gridCol w:w="4437"/>
      </w:tblGrid>
      <w:tr w:rsidR="00C36FD5" w:rsidRPr="00BF4C0C" w14:paraId="44EF71B5" w14:textId="77777777" w:rsidTr="00C36FD5">
        <w:trPr>
          <w:tblHeader/>
        </w:trPr>
        <w:tc>
          <w:tcPr>
            <w:tcW w:w="366" w:type="pct"/>
            <w:tcBorders>
              <w:bottom w:val="single" w:sz="4" w:space="0" w:color="C00000"/>
            </w:tcBorders>
            <w:shd w:val="clear" w:color="auto" w:fill="F2F2F2"/>
          </w:tcPr>
          <w:p w14:paraId="0E73034F" w14:textId="11ED3D8E" w:rsidR="00C36FD5" w:rsidRDefault="00C36FD5" w:rsidP="00F973ED">
            <w:pPr>
              <w:spacing w:before="60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Step</w:t>
            </w:r>
          </w:p>
        </w:tc>
        <w:tc>
          <w:tcPr>
            <w:tcW w:w="2330" w:type="pct"/>
            <w:tcBorders>
              <w:bottom w:val="single" w:sz="4" w:space="0" w:color="C00000"/>
            </w:tcBorders>
            <w:shd w:val="clear" w:color="auto" w:fill="F2F2F2"/>
          </w:tcPr>
          <w:p w14:paraId="383CA549" w14:textId="208C6C01" w:rsidR="00C36FD5" w:rsidRPr="00BF4C0C" w:rsidRDefault="00C36FD5" w:rsidP="00F973ED">
            <w:pPr>
              <w:spacing w:before="6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2304" w:type="pct"/>
            <w:tcBorders>
              <w:bottom w:val="single" w:sz="4" w:space="0" w:color="C00000"/>
            </w:tcBorders>
            <w:shd w:val="clear" w:color="auto" w:fill="F2F2F2"/>
            <w:vAlign w:val="center"/>
          </w:tcPr>
          <w:p w14:paraId="3AE02B71" w14:textId="46182FEA" w:rsidR="00C36FD5" w:rsidRPr="00BF4C0C" w:rsidRDefault="00C36FD5" w:rsidP="00F973ED">
            <w:pPr>
              <w:spacing w:before="60"/>
              <w:rPr>
                <w:rFonts w:cs="Arial"/>
                <w:b/>
                <w:sz w:val="16"/>
                <w:szCs w:val="16"/>
              </w:rPr>
            </w:pPr>
          </w:p>
        </w:tc>
      </w:tr>
      <w:tr w:rsidR="00C36FD5" w:rsidRPr="00EB2707" w14:paraId="053856D4" w14:textId="77777777" w:rsidTr="00C36FD5">
        <w:tc>
          <w:tcPr>
            <w:tcW w:w="366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</w:tcPr>
          <w:p w14:paraId="140FBA45" w14:textId="7DB438C8" w:rsidR="00C36FD5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US"/>
              </w:rPr>
            </w:pPr>
            <w:r>
              <w:rPr>
                <w:rFonts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2330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30EA04F2" w14:textId="6D52944A" w:rsidR="00C36FD5" w:rsidRPr="00BF4C0C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US"/>
              </w:rPr>
            </w:pPr>
            <w:r>
              <w:rPr>
                <w:rFonts w:cs="Arial"/>
                <w:sz w:val="16"/>
                <w:szCs w:val="16"/>
                <w:lang w:val="en-US"/>
              </w:rPr>
              <w:t>Power-ON</w:t>
            </w:r>
          </w:p>
        </w:tc>
        <w:tc>
          <w:tcPr>
            <w:tcW w:w="2304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669F381B" w14:textId="44D59FC2" w:rsidR="00C36FD5" w:rsidRPr="009F1F96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</w:p>
        </w:tc>
      </w:tr>
      <w:tr w:rsidR="00C36FD5" w:rsidRPr="00EB2707" w14:paraId="2D818A59" w14:textId="77777777" w:rsidTr="00C36FD5">
        <w:tc>
          <w:tcPr>
            <w:tcW w:w="366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</w:tcPr>
          <w:p w14:paraId="01FA82E9" w14:textId="05F34E9D" w:rsidR="00C36FD5" w:rsidRPr="00641294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</w:t>
            </w:r>
          </w:p>
        </w:tc>
        <w:tc>
          <w:tcPr>
            <w:tcW w:w="2330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1B2DF7FD" w14:textId="3A69A562" w:rsidR="00C36FD5" w:rsidRPr="00641294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 w:rsidRPr="00641294">
              <w:rPr>
                <w:rFonts w:cs="Arial"/>
                <w:sz w:val="16"/>
                <w:szCs w:val="16"/>
              </w:rPr>
              <w:t>Aspettare disponibilità del BIT R</w:t>
            </w:r>
            <w:r>
              <w:rPr>
                <w:rFonts w:cs="Arial"/>
                <w:sz w:val="16"/>
                <w:szCs w:val="16"/>
              </w:rPr>
              <w:t xml:space="preserve">EPORT 1553, </w:t>
            </w:r>
            <w:proofErr w:type="spellStart"/>
            <w:r>
              <w:rPr>
                <w:rFonts w:cs="Arial"/>
                <w:sz w:val="16"/>
                <w:szCs w:val="16"/>
              </w:rPr>
              <w:t>timeout</w:t>
            </w:r>
            <w:proofErr w:type="spellEnd"/>
            <w:r>
              <w:rPr>
                <w:rFonts w:cs="Arial"/>
                <w:sz w:val="16"/>
                <w:szCs w:val="16"/>
              </w:rPr>
              <w:t xml:space="preserve"> 3 minuti</w:t>
            </w:r>
          </w:p>
        </w:tc>
        <w:tc>
          <w:tcPr>
            <w:tcW w:w="2304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6860E850" w14:textId="68BD25DE" w:rsidR="00C36FD5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Radar mode=DLY</w:t>
            </w:r>
          </w:p>
          <w:p w14:paraId="530FD313" w14:textId="77777777" w:rsidR="00C36FD5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</w:p>
          <w:p w14:paraId="302D0D53" w14:textId="5C8EE2A4" w:rsidR="00C36FD5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Catturare timer debug, v</w:t>
            </w:r>
            <w:r w:rsidRPr="00C36FD5">
              <w:rPr>
                <w:rFonts w:cs="Arial"/>
                <w:sz w:val="16"/>
                <w:szCs w:val="16"/>
              </w:rPr>
              <w:t xml:space="preserve">erificare l’eventuale presenza messaggio di log di </w:t>
            </w:r>
            <w:proofErr w:type="spellStart"/>
            <w:r w:rsidR="001D57FF">
              <w:rPr>
                <w:rFonts w:cs="Arial"/>
                <w:sz w:val="16"/>
                <w:szCs w:val="16"/>
              </w:rPr>
              <w:t>retry</w:t>
            </w:r>
            <w:proofErr w:type="spellEnd"/>
            <w:r>
              <w:rPr>
                <w:rFonts w:cs="Arial"/>
                <w:sz w:val="16"/>
                <w:szCs w:val="16"/>
              </w:rPr>
              <w:t xml:space="preserve">. </w:t>
            </w:r>
          </w:p>
          <w:p w14:paraId="23487371" w14:textId="4C091E9A" w:rsidR="00C36FD5" w:rsidRPr="008B68B7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Interpretando i messaggi </w:t>
            </w:r>
            <w:r w:rsidR="001D57FF">
              <w:rPr>
                <w:rFonts w:cs="Arial"/>
                <w:sz w:val="16"/>
                <w:szCs w:val="16"/>
              </w:rPr>
              <w:t xml:space="preserve">timer </w:t>
            </w:r>
            <w:r>
              <w:rPr>
                <w:rFonts w:cs="Arial"/>
                <w:sz w:val="16"/>
                <w:szCs w:val="16"/>
              </w:rPr>
              <w:t>è possibile determinare anticipatamente il risultato della fase 2 e volendo comandare immediatamente una riaccensione</w:t>
            </w:r>
            <w:r w:rsidR="001D57FF">
              <w:rPr>
                <w:rFonts w:cs="Arial"/>
                <w:sz w:val="16"/>
                <w:szCs w:val="16"/>
              </w:rPr>
              <w:t xml:space="preserve"> (step 5).</w:t>
            </w:r>
          </w:p>
        </w:tc>
      </w:tr>
      <w:tr w:rsidR="00C36FD5" w:rsidRPr="00913F6F" w14:paraId="5413DBD3" w14:textId="77777777" w:rsidTr="00C36FD5">
        <w:tc>
          <w:tcPr>
            <w:tcW w:w="366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</w:tcPr>
          <w:p w14:paraId="0C47DA3F" w14:textId="621B9D8C" w:rsidR="00C36FD5" w:rsidRPr="00641294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</w:t>
            </w:r>
          </w:p>
        </w:tc>
        <w:tc>
          <w:tcPr>
            <w:tcW w:w="2330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67624401" w14:textId="7C620B89" w:rsidR="00C36FD5" w:rsidRPr="00641294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Bit REPORT AVAIL</w:t>
            </w:r>
          </w:p>
        </w:tc>
        <w:tc>
          <w:tcPr>
            <w:tcW w:w="2304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755835C6" w14:textId="4FFE06B8" w:rsidR="00C36FD5" w:rsidRPr="00E121EF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  <w:lang w:val="en-GB"/>
              </w:rPr>
            </w:pPr>
            <w:r w:rsidRPr="00E121EF">
              <w:rPr>
                <w:rFonts w:cs="Arial"/>
                <w:sz w:val="16"/>
                <w:szCs w:val="16"/>
                <w:lang w:val="en-GB"/>
              </w:rPr>
              <w:t>Radar mode&lt;&gt;DLY, bit re</w:t>
            </w:r>
            <w:r>
              <w:rPr>
                <w:rFonts w:cs="Arial"/>
                <w:sz w:val="16"/>
                <w:szCs w:val="16"/>
                <w:lang w:val="en-GB"/>
              </w:rPr>
              <w:t>port avail=true</w:t>
            </w:r>
          </w:p>
        </w:tc>
      </w:tr>
      <w:tr w:rsidR="00C36FD5" w:rsidRPr="00EB2707" w14:paraId="5145CC75" w14:textId="77777777" w:rsidTr="00C36FD5">
        <w:tc>
          <w:tcPr>
            <w:tcW w:w="366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</w:tcPr>
          <w:p w14:paraId="142716F6" w14:textId="5877ECC2" w:rsidR="00C36FD5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</w:t>
            </w:r>
          </w:p>
        </w:tc>
        <w:tc>
          <w:tcPr>
            <w:tcW w:w="2330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50C91618" w14:textId="3B8C65B8" w:rsidR="00C36FD5" w:rsidRPr="00641294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Registrare la presenza o meno di </w:t>
            </w:r>
            <w:proofErr w:type="spellStart"/>
            <w:r>
              <w:rPr>
                <w:rFonts w:cs="Arial"/>
                <w:sz w:val="16"/>
                <w:szCs w:val="16"/>
              </w:rPr>
              <w:t>fail</w:t>
            </w:r>
            <w:proofErr w:type="spellEnd"/>
            <w:r>
              <w:rPr>
                <w:rFonts w:cs="Arial"/>
                <w:sz w:val="16"/>
                <w:szCs w:val="16"/>
              </w:rPr>
              <w:t xml:space="preserve"> in B6 e B8</w:t>
            </w:r>
          </w:p>
        </w:tc>
        <w:tc>
          <w:tcPr>
            <w:tcW w:w="2304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31A63B83" w14:textId="77777777" w:rsidR="00C36FD5" w:rsidRPr="008B68B7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</w:p>
        </w:tc>
      </w:tr>
      <w:tr w:rsidR="00C36FD5" w:rsidRPr="00EB2707" w14:paraId="25316711" w14:textId="77777777" w:rsidTr="00C36FD5">
        <w:tc>
          <w:tcPr>
            <w:tcW w:w="366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</w:tcPr>
          <w:p w14:paraId="70D5B69E" w14:textId="0BC2B3B5" w:rsidR="00C36FD5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</w:t>
            </w:r>
          </w:p>
        </w:tc>
        <w:tc>
          <w:tcPr>
            <w:tcW w:w="2330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06260C95" w14:textId="3AA897D6" w:rsidR="00C36FD5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Power-OFF</w:t>
            </w:r>
          </w:p>
        </w:tc>
        <w:tc>
          <w:tcPr>
            <w:tcW w:w="2304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4BB977B0" w14:textId="22213E7F" w:rsidR="00C36FD5" w:rsidRPr="008B68B7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</w:p>
        </w:tc>
      </w:tr>
      <w:tr w:rsidR="00C36FD5" w:rsidRPr="00EB2707" w14:paraId="5FCB68C9" w14:textId="77777777" w:rsidTr="00C36FD5">
        <w:tc>
          <w:tcPr>
            <w:tcW w:w="366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</w:tcPr>
          <w:p w14:paraId="12DE5E3B" w14:textId="4774E971" w:rsidR="00C36FD5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</w:t>
            </w:r>
          </w:p>
        </w:tc>
        <w:tc>
          <w:tcPr>
            <w:tcW w:w="2330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429F4933" w14:textId="51CBCF59" w:rsidR="00C36FD5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Aspettare 3 secondi</w:t>
            </w:r>
          </w:p>
        </w:tc>
        <w:tc>
          <w:tcPr>
            <w:tcW w:w="2304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060097C7" w14:textId="4DF21061" w:rsidR="00C36FD5" w:rsidRPr="008B68B7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Per evitare il fast power up</w:t>
            </w:r>
          </w:p>
        </w:tc>
      </w:tr>
      <w:tr w:rsidR="00C36FD5" w:rsidRPr="00EB2707" w14:paraId="7987D4B2" w14:textId="77777777" w:rsidTr="00C36FD5">
        <w:tc>
          <w:tcPr>
            <w:tcW w:w="366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</w:tcPr>
          <w:p w14:paraId="415499A3" w14:textId="6B2C60DA" w:rsidR="00C36FD5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</w:t>
            </w:r>
          </w:p>
        </w:tc>
        <w:tc>
          <w:tcPr>
            <w:tcW w:w="2330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39D317D3" w14:textId="77D1A930" w:rsidR="00C36FD5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Ripetere</w:t>
            </w:r>
          </w:p>
        </w:tc>
        <w:tc>
          <w:tcPr>
            <w:tcW w:w="2304" w:type="pct"/>
            <w:tcBorders>
              <w:top w:val="single" w:sz="4" w:space="0" w:color="C00000"/>
              <w:bottom w:val="single" w:sz="4" w:space="0" w:color="C00000"/>
            </w:tcBorders>
            <w:shd w:val="clear" w:color="auto" w:fill="FFFFFF"/>
            <w:vAlign w:val="center"/>
          </w:tcPr>
          <w:p w14:paraId="7245C447" w14:textId="77777777" w:rsidR="00C36FD5" w:rsidRDefault="00C36FD5" w:rsidP="00F973ED">
            <w:pPr>
              <w:spacing w:before="60"/>
              <w:jc w:val="left"/>
              <w:rPr>
                <w:rFonts w:cs="Arial"/>
                <w:sz w:val="16"/>
                <w:szCs w:val="16"/>
              </w:rPr>
            </w:pPr>
          </w:p>
        </w:tc>
      </w:tr>
    </w:tbl>
    <w:p w14:paraId="0B54C8A8" w14:textId="1E99E04C" w:rsidR="00B306F8" w:rsidRDefault="00B306F8" w:rsidP="003E6103"/>
    <w:p w14:paraId="4BF78449" w14:textId="1D5A3B5F" w:rsidR="00B306F8" w:rsidRDefault="00B306F8" w:rsidP="003E6103"/>
    <w:p w14:paraId="6815E59B" w14:textId="77777777" w:rsidR="00390FF7" w:rsidRDefault="00390FF7">
      <w:pPr>
        <w:spacing w:after="0"/>
        <w:jc w:val="left"/>
        <w:rPr>
          <w:rFonts w:eastAsia="Times New Roman"/>
          <w:b/>
          <w:bCs/>
          <w:caps/>
          <w:color w:val="000000"/>
          <w:szCs w:val="28"/>
        </w:rPr>
      </w:pPr>
      <w:r>
        <w:br w:type="page"/>
      </w:r>
    </w:p>
    <w:p w14:paraId="2F954459" w14:textId="2C7037B5" w:rsidR="003B544A" w:rsidRDefault="00390FF7" w:rsidP="003B544A">
      <w:pPr>
        <w:pStyle w:val="Titolo1"/>
      </w:pPr>
      <w:r>
        <w:lastRenderedPageBreak/>
        <w:t>Timer Log</w:t>
      </w:r>
    </w:p>
    <w:p w14:paraId="3D05D06E" w14:textId="77777777" w:rsidR="003B544A" w:rsidRDefault="003B544A" w:rsidP="003B544A"/>
    <w:p w14:paraId="3270D82E" w14:textId="5C58EE69" w:rsidR="003B544A" w:rsidRDefault="00390FF7" w:rsidP="003B544A">
      <w:r>
        <w:t>Questo è un esempio di cattura a terminale dei messaggi del Timer durante i test:</w:t>
      </w:r>
    </w:p>
    <w:p w14:paraId="6EEDCC33" w14:textId="77777777" w:rsidR="00390FF7" w:rsidRDefault="00390FF7" w:rsidP="003B544A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091"/>
        <w:gridCol w:w="3537"/>
      </w:tblGrid>
      <w:tr w:rsidR="00390FF7" w:rsidRPr="00390FF7" w14:paraId="0F433A80" w14:textId="62431F48" w:rsidTr="006B066F">
        <w:tc>
          <w:tcPr>
            <w:tcW w:w="6091" w:type="dxa"/>
          </w:tcPr>
          <w:p w14:paraId="36DB1F0E" w14:textId="77777777" w:rsidR="00390FF7" w:rsidRPr="00390FF7" w:rsidRDefault="00390FF7" w:rsidP="005D3259">
            <w:pPr>
              <w:rPr>
                <w:rFonts w:ascii="Consolas" w:hAnsi="Consolas" w:cs="Courier New"/>
                <w:sz w:val="16"/>
                <w:szCs w:val="16"/>
                <w:lang w:val="en-GB"/>
              </w:rPr>
            </w:pPr>
            <w:r w:rsidRPr="00390FF7">
              <w:rPr>
                <w:rFonts w:ascii="Consolas" w:hAnsi="Consolas" w:cs="Courier New"/>
                <w:sz w:val="16"/>
                <w:szCs w:val="16"/>
                <w:lang w:val="en-GB"/>
              </w:rPr>
              <w:t>%%I-8453-PH2: PH2 Begin...</w:t>
            </w:r>
          </w:p>
        </w:tc>
        <w:tc>
          <w:tcPr>
            <w:tcW w:w="3537" w:type="dxa"/>
          </w:tcPr>
          <w:p w14:paraId="4413F887" w14:textId="1329C6E1" w:rsidR="00390FF7" w:rsidRPr="006B066F" w:rsidRDefault="006B066F" w:rsidP="005D3259">
            <w:pPr>
              <w:rPr>
                <w:rFonts w:cs="Arial"/>
                <w:i/>
                <w:iCs/>
                <w:sz w:val="16"/>
                <w:szCs w:val="16"/>
                <w:lang w:val="en-GB"/>
              </w:rPr>
            </w:pPr>
            <w:r w:rsidRPr="006B066F">
              <w:rPr>
                <w:rFonts w:cs="Arial"/>
                <w:i/>
                <w:iCs/>
                <w:sz w:val="16"/>
                <w:szCs w:val="16"/>
                <w:lang w:val="en-GB"/>
              </w:rPr>
              <w:t xml:space="preserve">INFO: </w:t>
            </w:r>
            <w:proofErr w:type="spellStart"/>
            <w:r w:rsidRPr="006B066F">
              <w:rPr>
                <w:rFonts w:cs="Arial"/>
                <w:i/>
                <w:iCs/>
                <w:sz w:val="16"/>
                <w:szCs w:val="16"/>
                <w:lang w:val="en-GB"/>
              </w:rPr>
              <w:t>Inizio</w:t>
            </w:r>
            <w:proofErr w:type="spellEnd"/>
            <w:r w:rsidRPr="006B066F">
              <w:rPr>
                <w:rFonts w:cs="Arial"/>
                <w:i/>
                <w:iCs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6B066F">
              <w:rPr>
                <w:rFonts w:cs="Arial"/>
                <w:i/>
                <w:iCs/>
                <w:sz w:val="16"/>
                <w:szCs w:val="16"/>
                <w:lang w:val="en-GB"/>
              </w:rPr>
              <w:t>fase</w:t>
            </w:r>
            <w:proofErr w:type="spellEnd"/>
            <w:r w:rsidRPr="006B066F">
              <w:rPr>
                <w:rFonts w:cs="Arial"/>
                <w:i/>
                <w:iCs/>
                <w:sz w:val="16"/>
                <w:szCs w:val="16"/>
                <w:lang w:val="en-GB"/>
              </w:rPr>
              <w:t xml:space="preserve"> 2</w:t>
            </w:r>
          </w:p>
        </w:tc>
      </w:tr>
      <w:tr w:rsidR="00390FF7" w:rsidRPr="00913F6F" w14:paraId="1404184A" w14:textId="4D32380C" w:rsidTr="006B066F">
        <w:tc>
          <w:tcPr>
            <w:tcW w:w="6091" w:type="dxa"/>
          </w:tcPr>
          <w:p w14:paraId="2127EEE2" w14:textId="77777777" w:rsidR="00390FF7" w:rsidRPr="00390FF7" w:rsidRDefault="00390FF7" w:rsidP="005D3259">
            <w:pPr>
              <w:rPr>
                <w:rFonts w:ascii="Consolas" w:hAnsi="Consolas" w:cs="Courier New"/>
                <w:sz w:val="16"/>
                <w:szCs w:val="16"/>
                <w:lang w:val="en-GB"/>
              </w:rPr>
            </w:pPr>
            <w:r w:rsidRPr="00390FF7">
              <w:rPr>
                <w:rFonts w:ascii="Consolas" w:hAnsi="Consolas" w:cs="Courier New"/>
                <w:sz w:val="16"/>
                <w:szCs w:val="16"/>
                <w:lang w:val="en-GB"/>
              </w:rPr>
              <w:t>%%I-8453-SP1: Test begin (0) - Timer1 CPU memory check</w:t>
            </w:r>
          </w:p>
        </w:tc>
        <w:tc>
          <w:tcPr>
            <w:tcW w:w="3537" w:type="dxa"/>
          </w:tcPr>
          <w:p w14:paraId="1A9CF882" w14:textId="77777777" w:rsidR="00390FF7" w:rsidRPr="006B066F" w:rsidRDefault="00390FF7" w:rsidP="005D3259">
            <w:pPr>
              <w:rPr>
                <w:rFonts w:cs="Arial"/>
                <w:i/>
                <w:iCs/>
                <w:sz w:val="16"/>
                <w:szCs w:val="16"/>
                <w:lang w:val="en-GB"/>
              </w:rPr>
            </w:pPr>
          </w:p>
        </w:tc>
      </w:tr>
      <w:tr w:rsidR="00390FF7" w:rsidRPr="00913F6F" w14:paraId="215901B2" w14:textId="12F64608" w:rsidTr="006B066F">
        <w:tc>
          <w:tcPr>
            <w:tcW w:w="6091" w:type="dxa"/>
          </w:tcPr>
          <w:p w14:paraId="7C248D98" w14:textId="77777777" w:rsidR="00390FF7" w:rsidRPr="00390FF7" w:rsidRDefault="00390FF7" w:rsidP="005D3259">
            <w:pPr>
              <w:rPr>
                <w:rFonts w:ascii="Consolas" w:hAnsi="Consolas" w:cs="Courier New"/>
                <w:sz w:val="16"/>
                <w:szCs w:val="16"/>
                <w:lang w:val="en-GB"/>
              </w:rPr>
            </w:pPr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 xml:space="preserve">%%S-9314-PH2: SP1(Timer1 CPU memory check): PASSED (1/1): </w:t>
            </w:r>
            <w:proofErr w:type="gramStart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0  [</w:t>
            </w:r>
            <w:proofErr w:type="gramEnd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861ms]</w:t>
            </w:r>
          </w:p>
        </w:tc>
        <w:tc>
          <w:tcPr>
            <w:tcW w:w="3537" w:type="dxa"/>
          </w:tcPr>
          <w:p w14:paraId="0CE95A3B" w14:textId="77777777" w:rsidR="00390FF7" w:rsidRPr="006B066F" w:rsidRDefault="00390FF7" w:rsidP="005D3259">
            <w:pPr>
              <w:rPr>
                <w:rFonts w:cs="Arial"/>
                <w:i/>
                <w:iCs/>
                <w:sz w:val="16"/>
                <w:szCs w:val="16"/>
                <w:lang w:val="en-GB"/>
              </w:rPr>
            </w:pPr>
          </w:p>
        </w:tc>
      </w:tr>
      <w:tr w:rsidR="00390FF7" w:rsidRPr="00390FF7" w14:paraId="22292BA0" w14:textId="77777777" w:rsidTr="006B066F">
        <w:tc>
          <w:tcPr>
            <w:tcW w:w="6091" w:type="dxa"/>
          </w:tcPr>
          <w:p w14:paraId="3FD7B6A1" w14:textId="282E7F12" w:rsidR="00390FF7" w:rsidRPr="00390FF7" w:rsidRDefault="00390FF7" w:rsidP="00F973ED">
            <w:pPr>
              <w:rPr>
                <w:rFonts w:ascii="Consolas" w:hAnsi="Consolas" w:cs="Courier New"/>
                <w:sz w:val="16"/>
                <w:szCs w:val="16"/>
                <w:lang w:val="en-GB"/>
              </w:rPr>
            </w:pPr>
            <w:r>
              <w:rPr>
                <w:rFonts w:ascii="Consolas" w:hAnsi="Consolas" w:cs="Courier New"/>
                <w:sz w:val="16"/>
                <w:szCs w:val="16"/>
                <w:lang w:val="en-GB"/>
              </w:rPr>
              <w:t>…</w:t>
            </w:r>
          </w:p>
        </w:tc>
        <w:tc>
          <w:tcPr>
            <w:tcW w:w="3537" w:type="dxa"/>
          </w:tcPr>
          <w:p w14:paraId="5186243D" w14:textId="77777777" w:rsidR="00390FF7" w:rsidRPr="006B066F" w:rsidRDefault="00390FF7" w:rsidP="00F973ED">
            <w:pPr>
              <w:rPr>
                <w:rFonts w:cs="Arial"/>
                <w:i/>
                <w:iCs/>
                <w:sz w:val="16"/>
                <w:szCs w:val="16"/>
                <w:lang w:val="en-GB"/>
              </w:rPr>
            </w:pPr>
          </w:p>
        </w:tc>
      </w:tr>
      <w:tr w:rsidR="00390FF7" w:rsidRPr="006B066F" w14:paraId="4F0ADBA5" w14:textId="6F373B2F" w:rsidTr="006B066F">
        <w:tc>
          <w:tcPr>
            <w:tcW w:w="6091" w:type="dxa"/>
          </w:tcPr>
          <w:p w14:paraId="32D5CC49" w14:textId="77777777" w:rsidR="00390FF7" w:rsidRPr="00390FF7" w:rsidRDefault="00390FF7" w:rsidP="005D3259">
            <w:pPr>
              <w:rPr>
                <w:rFonts w:ascii="Consolas" w:hAnsi="Consolas" w:cs="Courier New"/>
                <w:sz w:val="16"/>
                <w:szCs w:val="16"/>
                <w:lang w:val="en-GB"/>
              </w:rPr>
            </w:pPr>
            <w:r w:rsidRPr="00390FF7">
              <w:rPr>
                <w:rFonts w:ascii="Consolas" w:hAnsi="Consolas" w:cs="Courier New"/>
                <w:sz w:val="16"/>
                <w:szCs w:val="16"/>
                <w:lang w:val="en-GB"/>
              </w:rPr>
              <w:t xml:space="preserve">%%I-9798-SP4-A: Test begin (0) - </w:t>
            </w:r>
            <w:proofErr w:type="spellStart"/>
            <w:r w:rsidRPr="00390FF7">
              <w:rPr>
                <w:rFonts w:ascii="Consolas" w:hAnsi="Consolas" w:cs="Courier New"/>
                <w:sz w:val="16"/>
                <w:szCs w:val="16"/>
                <w:lang w:val="en-GB"/>
              </w:rPr>
              <w:t>PxC</w:t>
            </w:r>
            <w:proofErr w:type="spellEnd"/>
            <w:r w:rsidRPr="00390FF7">
              <w:rPr>
                <w:rFonts w:ascii="Consolas" w:hAnsi="Consolas" w:cs="Courier New"/>
                <w:sz w:val="16"/>
                <w:szCs w:val="16"/>
                <w:lang w:val="en-GB"/>
              </w:rPr>
              <w:t xml:space="preserve"> PH2</w:t>
            </w:r>
          </w:p>
        </w:tc>
        <w:tc>
          <w:tcPr>
            <w:tcW w:w="3537" w:type="dxa"/>
          </w:tcPr>
          <w:p w14:paraId="34E66B4B" w14:textId="61819F55" w:rsidR="00390FF7" w:rsidRPr="006B066F" w:rsidRDefault="006B066F" w:rsidP="005D3259">
            <w:pPr>
              <w:rPr>
                <w:rFonts w:cs="Arial"/>
                <w:i/>
                <w:iCs/>
                <w:sz w:val="16"/>
                <w:szCs w:val="16"/>
              </w:rPr>
            </w:pPr>
            <w:r w:rsidRPr="006B066F">
              <w:rPr>
                <w:rFonts w:cs="Arial"/>
                <w:i/>
                <w:iCs/>
                <w:sz w:val="16"/>
                <w:szCs w:val="16"/>
              </w:rPr>
              <w:t xml:space="preserve">INFO: inizio </w:t>
            </w:r>
            <w:proofErr w:type="spellStart"/>
            <w:r w:rsidRPr="006B066F">
              <w:rPr>
                <w:rFonts w:cs="Arial"/>
                <w:i/>
                <w:iCs/>
                <w:sz w:val="16"/>
                <w:szCs w:val="16"/>
              </w:rPr>
              <w:t>tets</w:t>
            </w:r>
            <w:proofErr w:type="spellEnd"/>
            <w:r w:rsidRPr="006B066F">
              <w:rPr>
                <w:rFonts w:cs="Arial"/>
                <w:i/>
                <w:iCs/>
                <w:sz w:val="16"/>
                <w:szCs w:val="16"/>
              </w:rPr>
              <w:t xml:space="preserve"> SP4-A</w:t>
            </w:r>
          </w:p>
        </w:tc>
      </w:tr>
      <w:tr w:rsidR="00390FF7" w:rsidRPr="00073A21" w14:paraId="02C430BF" w14:textId="06AEE169" w:rsidTr="006B066F">
        <w:tc>
          <w:tcPr>
            <w:tcW w:w="6091" w:type="dxa"/>
          </w:tcPr>
          <w:p w14:paraId="6E991B96" w14:textId="77777777" w:rsidR="00390FF7" w:rsidRPr="00390FF7" w:rsidRDefault="00390FF7" w:rsidP="005D3259">
            <w:pPr>
              <w:rPr>
                <w:rFonts w:ascii="Consolas" w:hAnsi="Consolas" w:cs="Courier New"/>
                <w:sz w:val="16"/>
                <w:szCs w:val="16"/>
                <w:lang w:val="en-GB"/>
              </w:rPr>
            </w:pPr>
            <w:r w:rsidRPr="00390FF7">
              <w:rPr>
                <w:rFonts w:ascii="Consolas" w:hAnsi="Consolas" w:cs="Courier New"/>
                <w:sz w:val="16"/>
                <w:szCs w:val="16"/>
                <w:lang w:val="en-GB"/>
              </w:rPr>
              <w:t xml:space="preserve">%%I-9798-SP4-A: </w:t>
            </w:r>
            <w:proofErr w:type="spellStart"/>
            <w:r w:rsidRPr="00390FF7">
              <w:rPr>
                <w:rFonts w:ascii="Consolas" w:hAnsi="Consolas" w:cs="Courier New"/>
                <w:sz w:val="16"/>
                <w:szCs w:val="16"/>
                <w:lang w:val="en-GB"/>
              </w:rPr>
              <w:t>PxC</w:t>
            </w:r>
            <w:proofErr w:type="spellEnd"/>
            <w:r w:rsidRPr="00390FF7">
              <w:rPr>
                <w:rFonts w:ascii="Consolas" w:hAnsi="Consolas" w:cs="Courier New"/>
                <w:sz w:val="16"/>
                <w:szCs w:val="16"/>
                <w:lang w:val="en-GB"/>
              </w:rPr>
              <w:t xml:space="preserve"> Begin: 100(</w:t>
            </w:r>
            <w:proofErr w:type="gramStart"/>
            <w:r w:rsidRPr="00390FF7">
              <w:rPr>
                <w:rFonts w:ascii="Consolas" w:hAnsi="Consolas" w:cs="Courier New"/>
                <w:sz w:val="16"/>
                <w:szCs w:val="16"/>
                <w:lang w:val="en-GB"/>
              </w:rPr>
              <w:t>0)...</w:t>
            </w:r>
            <w:proofErr w:type="gramEnd"/>
          </w:p>
        </w:tc>
        <w:tc>
          <w:tcPr>
            <w:tcW w:w="3537" w:type="dxa"/>
          </w:tcPr>
          <w:p w14:paraId="7E0A1F5B" w14:textId="27833321" w:rsidR="00390FF7" w:rsidRPr="00073A21" w:rsidRDefault="00073A21" w:rsidP="005D3259">
            <w:pPr>
              <w:rPr>
                <w:rFonts w:cs="Arial"/>
                <w:i/>
                <w:iCs/>
                <w:sz w:val="16"/>
                <w:szCs w:val="16"/>
              </w:rPr>
            </w:pPr>
            <w:r w:rsidRPr="00073A21">
              <w:rPr>
                <w:rFonts w:cs="Arial"/>
                <w:i/>
                <w:iCs/>
                <w:sz w:val="16"/>
                <w:szCs w:val="16"/>
              </w:rPr>
              <w:t xml:space="preserve">INFO: invio </w:t>
            </w:r>
            <w:proofErr w:type="spellStart"/>
            <w:r w:rsidRPr="00073A21">
              <w:rPr>
                <w:rFonts w:cs="Arial"/>
                <w:i/>
                <w:iCs/>
                <w:sz w:val="16"/>
                <w:szCs w:val="16"/>
              </w:rPr>
              <w:t>command</w:t>
            </w:r>
            <w:proofErr w:type="spellEnd"/>
            <w:r w:rsidRPr="00073A21">
              <w:rPr>
                <w:rFonts w:cs="Arial"/>
                <w:i/>
                <w:iCs/>
                <w:sz w:val="16"/>
                <w:szCs w:val="16"/>
              </w:rPr>
              <w:t xml:space="preserve"> alla s</w:t>
            </w:r>
            <w:r>
              <w:rPr>
                <w:rFonts w:cs="Arial"/>
                <w:i/>
                <w:iCs/>
                <w:sz w:val="16"/>
                <w:szCs w:val="16"/>
              </w:rPr>
              <w:t>cheda Px Ctrl.</w:t>
            </w:r>
          </w:p>
        </w:tc>
      </w:tr>
      <w:tr w:rsidR="00390FF7" w:rsidRPr="00913F6F" w14:paraId="7096D5C8" w14:textId="6561D853" w:rsidTr="006B066F">
        <w:tc>
          <w:tcPr>
            <w:tcW w:w="6091" w:type="dxa"/>
          </w:tcPr>
          <w:p w14:paraId="3B8ECE8D" w14:textId="77777777" w:rsidR="00390FF7" w:rsidRPr="00073A21" w:rsidRDefault="00390FF7" w:rsidP="005D3259">
            <w:pPr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</w:pPr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 xml:space="preserve">%%S-9931-SP4-A: </w:t>
            </w:r>
            <w:proofErr w:type="spellStart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PxC</w:t>
            </w:r>
            <w:proofErr w:type="spellEnd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 xml:space="preserve"> End 100 (100/100): 0x0000, loc=0x0000 @1</w:t>
            </w:r>
          </w:p>
        </w:tc>
        <w:tc>
          <w:tcPr>
            <w:tcW w:w="3537" w:type="dxa"/>
          </w:tcPr>
          <w:p w14:paraId="75B4C223" w14:textId="7415E7B9" w:rsidR="00390FF7" w:rsidRPr="006B066F" w:rsidRDefault="006B066F" w:rsidP="005D3259">
            <w:pPr>
              <w:rPr>
                <w:rFonts w:cs="Arial"/>
                <w:i/>
                <w:iCs/>
                <w:sz w:val="16"/>
                <w:szCs w:val="16"/>
                <w:lang w:val="en-GB"/>
              </w:rPr>
            </w:pPr>
            <w:r w:rsidRPr="006B066F">
              <w:rPr>
                <w:rFonts w:cs="Arial"/>
                <w:i/>
                <w:iCs/>
                <w:sz w:val="16"/>
                <w:szCs w:val="16"/>
                <w:lang w:val="en-GB"/>
              </w:rPr>
              <w:t xml:space="preserve">SUCCESS: </w:t>
            </w:r>
            <w:r w:rsidR="00073A21">
              <w:rPr>
                <w:rFonts w:cs="Arial"/>
                <w:i/>
                <w:iCs/>
                <w:sz w:val="16"/>
                <w:szCs w:val="16"/>
                <w:lang w:val="en-GB"/>
              </w:rPr>
              <w:t xml:space="preserve">PXC reply </w:t>
            </w:r>
            <w:r w:rsidRPr="006B066F">
              <w:rPr>
                <w:rFonts w:cs="Arial"/>
                <w:i/>
                <w:iCs/>
                <w:sz w:val="16"/>
                <w:szCs w:val="16"/>
                <w:lang w:val="en-GB"/>
              </w:rPr>
              <w:t>Test OK</w:t>
            </w:r>
          </w:p>
        </w:tc>
      </w:tr>
      <w:tr w:rsidR="00390FF7" w:rsidRPr="00390FF7" w14:paraId="064E09D9" w14:textId="3288BEB0" w:rsidTr="006B066F">
        <w:tc>
          <w:tcPr>
            <w:tcW w:w="6091" w:type="dxa"/>
          </w:tcPr>
          <w:p w14:paraId="65945356" w14:textId="77777777" w:rsidR="00390FF7" w:rsidRPr="00073A21" w:rsidRDefault="00390FF7" w:rsidP="005D3259">
            <w:pPr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</w:pPr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%%S-9932-PH2: SP4-</w:t>
            </w:r>
            <w:proofErr w:type="gramStart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A(</w:t>
            </w:r>
            <w:proofErr w:type="spellStart"/>
            <w:proofErr w:type="gramEnd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PxC</w:t>
            </w:r>
            <w:proofErr w:type="spellEnd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 xml:space="preserve"> PH2): PASSED (1/1): 0  [134ms]</w:t>
            </w:r>
          </w:p>
        </w:tc>
        <w:tc>
          <w:tcPr>
            <w:tcW w:w="3537" w:type="dxa"/>
          </w:tcPr>
          <w:p w14:paraId="43083716" w14:textId="54731192" w:rsidR="00390FF7" w:rsidRPr="006B066F" w:rsidRDefault="00073A21" w:rsidP="005D3259">
            <w:pPr>
              <w:rPr>
                <w:rFonts w:cs="Arial"/>
                <w:i/>
                <w:iCs/>
                <w:sz w:val="16"/>
                <w:szCs w:val="16"/>
                <w:lang w:val="en-GB"/>
              </w:rPr>
            </w:pPr>
            <w:r>
              <w:rPr>
                <w:rFonts w:cs="Arial"/>
                <w:i/>
                <w:iCs/>
                <w:sz w:val="16"/>
                <w:szCs w:val="16"/>
                <w:lang w:val="en-GB"/>
              </w:rPr>
              <w:t xml:space="preserve">SUCCESS: SP-4 </w:t>
            </w:r>
            <w:proofErr w:type="spellStart"/>
            <w:r>
              <w:rPr>
                <w:rFonts w:cs="Arial"/>
                <w:i/>
                <w:iCs/>
                <w:sz w:val="16"/>
                <w:szCs w:val="16"/>
                <w:lang w:val="en-GB"/>
              </w:rPr>
              <w:t>Paased</w:t>
            </w:r>
            <w:proofErr w:type="spellEnd"/>
          </w:p>
        </w:tc>
      </w:tr>
      <w:tr w:rsidR="00390FF7" w:rsidRPr="00913F6F" w14:paraId="79AB9B41" w14:textId="2D3615F8" w:rsidTr="006B066F">
        <w:tc>
          <w:tcPr>
            <w:tcW w:w="6091" w:type="dxa"/>
          </w:tcPr>
          <w:p w14:paraId="7ADC8A1E" w14:textId="77777777" w:rsidR="00390FF7" w:rsidRPr="00390FF7" w:rsidRDefault="00390FF7" w:rsidP="005D3259">
            <w:pPr>
              <w:rPr>
                <w:rFonts w:ascii="Consolas" w:hAnsi="Consolas" w:cs="Courier New"/>
                <w:sz w:val="16"/>
                <w:szCs w:val="16"/>
                <w:lang w:val="en-GB"/>
              </w:rPr>
            </w:pPr>
            <w:r w:rsidRPr="00390FF7">
              <w:rPr>
                <w:rFonts w:ascii="Consolas" w:hAnsi="Consolas" w:cs="Courier New"/>
                <w:sz w:val="16"/>
                <w:szCs w:val="16"/>
                <w:lang w:val="en-GB"/>
              </w:rPr>
              <w:t xml:space="preserve">%%I-9932-SP4-B: Test begin (0) - </w:t>
            </w:r>
            <w:proofErr w:type="spellStart"/>
            <w:r w:rsidRPr="00390FF7">
              <w:rPr>
                <w:rFonts w:ascii="Consolas" w:hAnsi="Consolas" w:cs="Courier New"/>
                <w:sz w:val="16"/>
                <w:szCs w:val="16"/>
                <w:lang w:val="en-GB"/>
              </w:rPr>
              <w:t>PxC</w:t>
            </w:r>
            <w:proofErr w:type="spellEnd"/>
            <w:r w:rsidRPr="00390FF7">
              <w:rPr>
                <w:rFonts w:ascii="Consolas" w:hAnsi="Consolas" w:cs="Courier New"/>
                <w:sz w:val="16"/>
                <w:szCs w:val="16"/>
                <w:lang w:val="en-GB"/>
              </w:rPr>
              <w:t xml:space="preserve"> Control Bus</w:t>
            </w:r>
          </w:p>
        </w:tc>
        <w:tc>
          <w:tcPr>
            <w:tcW w:w="3537" w:type="dxa"/>
          </w:tcPr>
          <w:p w14:paraId="0EF58FCE" w14:textId="77777777" w:rsidR="00390FF7" w:rsidRPr="006B066F" w:rsidRDefault="00390FF7" w:rsidP="005D3259">
            <w:pPr>
              <w:rPr>
                <w:rFonts w:cs="Arial"/>
                <w:i/>
                <w:iCs/>
                <w:sz w:val="16"/>
                <w:szCs w:val="16"/>
                <w:lang w:val="en-GB"/>
              </w:rPr>
            </w:pPr>
          </w:p>
        </w:tc>
      </w:tr>
      <w:tr w:rsidR="00390FF7" w:rsidRPr="00913F6F" w14:paraId="2E7AD8C3" w14:textId="7D9A9AF6" w:rsidTr="006B066F">
        <w:tc>
          <w:tcPr>
            <w:tcW w:w="6091" w:type="dxa"/>
          </w:tcPr>
          <w:p w14:paraId="476FFE48" w14:textId="77777777" w:rsidR="00390FF7" w:rsidRPr="00390FF7" w:rsidRDefault="00390FF7" w:rsidP="005D3259">
            <w:pPr>
              <w:rPr>
                <w:rFonts w:ascii="Consolas" w:hAnsi="Consolas" w:cs="Courier New"/>
                <w:sz w:val="16"/>
                <w:szCs w:val="16"/>
                <w:lang w:val="en-GB"/>
              </w:rPr>
            </w:pPr>
            <w:r w:rsidRPr="00390FF7">
              <w:rPr>
                <w:rFonts w:ascii="Consolas" w:hAnsi="Consolas" w:cs="Courier New"/>
                <w:sz w:val="16"/>
                <w:szCs w:val="16"/>
                <w:lang w:val="en-GB"/>
              </w:rPr>
              <w:t xml:space="preserve">%%I-9932-SP4-B: </w:t>
            </w:r>
            <w:proofErr w:type="spellStart"/>
            <w:r w:rsidRPr="00390FF7">
              <w:rPr>
                <w:rFonts w:ascii="Consolas" w:hAnsi="Consolas" w:cs="Courier New"/>
                <w:sz w:val="16"/>
                <w:szCs w:val="16"/>
                <w:lang w:val="en-GB"/>
              </w:rPr>
              <w:t>PxC</w:t>
            </w:r>
            <w:proofErr w:type="spellEnd"/>
            <w:r w:rsidRPr="00390FF7">
              <w:rPr>
                <w:rFonts w:ascii="Consolas" w:hAnsi="Consolas" w:cs="Courier New"/>
                <w:sz w:val="16"/>
                <w:szCs w:val="16"/>
                <w:lang w:val="en-GB"/>
              </w:rPr>
              <w:t xml:space="preserve"> Begin: 104(</w:t>
            </w:r>
            <w:proofErr w:type="gramStart"/>
            <w:r w:rsidRPr="00390FF7">
              <w:rPr>
                <w:rFonts w:ascii="Consolas" w:hAnsi="Consolas" w:cs="Courier New"/>
                <w:sz w:val="16"/>
                <w:szCs w:val="16"/>
                <w:lang w:val="en-GB"/>
              </w:rPr>
              <w:t>0)...</w:t>
            </w:r>
            <w:proofErr w:type="gramEnd"/>
          </w:p>
        </w:tc>
        <w:tc>
          <w:tcPr>
            <w:tcW w:w="3537" w:type="dxa"/>
          </w:tcPr>
          <w:p w14:paraId="2F37DA5C" w14:textId="77777777" w:rsidR="00390FF7" w:rsidRPr="006B066F" w:rsidRDefault="00390FF7" w:rsidP="005D3259">
            <w:pPr>
              <w:rPr>
                <w:rFonts w:cs="Arial"/>
                <w:i/>
                <w:iCs/>
                <w:sz w:val="16"/>
                <w:szCs w:val="16"/>
                <w:lang w:val="en-GB"/>
              </w:rPr>
            </w:pPr>
          </w:p>
        </w:tc>
      </w:tr>
      <w:tr w:rsidR="00390FF7" w:rsidRPr="00913F6F" w14:paraId="1015663D" w14:textId="0CC0D32B" w:rsidTr="006B066F">
        <w:tc>
          <w:tcPr>
            <w:tcW w:w="6091" w:type="dxa"/>
          </w:tcPr>
          <w:p w14:paraId="39DA8B0E" w14:textId="77777777" w:rsidR="00390FF7" w:rsidRPr="00390FF7" w:rsidRDefault="00390FF7" w:rsidP="005D3259">
            <w:pPr>
              <w:rPr>
                <w:rFonts w:ascii="Consolas" w:hAnsi="Consolas" w:cs="Courier New"/>
                <w:sz w:val="16"/>
                <w:szCs w:val="16"/>
                <w:lang w:val="en-GB"/>
              </w:rPr>
            </w:pPr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 xml:space="preserve">%%S-10074-SP4-B: </w:t>
            </w:r>
            <w:proofErr w:type="spellStart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PxC</w:t>
            </w:r>
            <w:proofErr w:type="spellEnd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 xml:space="preserve"> End 104 (104/104): 0x0000, loc=0x0000 @15</w:t>
            </w:r>
          </w:p>
        </w:tc>
        <w:tc>
          <w:tcPr>
            <w:tcW w:w="3537" w:type="dxa"/>
          </w:tcPr>
          <w:p w14:paraId="5C71C0A2" w14:textId="77777777" w:rsidR="00390FF7" w:rsidRPr="006B066F" w:rsidRDefault="00390FF7" w:rsidP="005D3259">
            <w:pPr>
              <w:rPr>
                <w:rFonts w:cs="Arial"/>
                <w:i/>
                <w:iCs/>
                <w:sz w:val="16"/>
                <w:szCs w:val="16"/>
                <w:lang w:val="en-GB"/>
              </w:rPr>
            </w:pPr>
          </w:p>
        </w:tc>
      </w:tr>
      <w:tr w:rsidR="00390FF7" w:rsidRPr="00913F6F" w14:paraId="39B17203" w14:textId="12F7E08B" w:rsidTr="006B066F">
        <w:tc>
          <w:tcPr>
            <w:tcW w:w="6091" w:type="dxa"/>
          </w:tcPr>
          <w:p w14:paraId="1FFFF6F2" w14:textId="77777777" w:rsidR="00390FF7" w:rsidRPr="00390FF7" w:rsidRDefault="00390FF7" w:rsidP="005D3259">
            <w:pPr>
              <w:rPr>
                <w:rFonts w:ascii="Consolas" w:hAnsi="Consolas" w:cs="Courier New"/>
                <w:sz w:val="16"/>
                <w:szCs w:val="16"/>
                <w:lang w:val="en-GB"/>
              </w:rPr>
            </w:pPr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%%S-10074-PH2: SP4-</w:t>
            </w:r>
            <w:proofErr w:type="gramStart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B(</w:t>
            </w:r>
            <w:proofErr w:type="spellStart"/>
            <w:proofErr w:type="gramEnd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PxC</w:t>
            </w:r>
            <w:proofErr w:type="spellEnd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 xml:space="preserve"> Control Bus): PASSED (1/1): 0  [142ms]</w:t>
            </w:r>
          </w:p>
        </w:tc>
        <w:tc>
          <w:tcPr>
            <w:tcW w:w="3537" w:type="dxa"/>
          </w:tcPr>
          <w:p w14:paraId="4A6DF83B" w14:textId="77777777" w:rsidR="00390FF7" w:rsidRPr="006B066F" w:rsidRDefault="00390FF7" w:rsidP="005D3259">
            <w:pPr>
              <w:rPr>
                <w:rFonts w:cs="Arial"/>
                <w:i/>
                <w:iCs/>
                <w:sz w:val="16"/>
                <w:szCs w:val="16"/>
                <w:lang w:val="en-GB"/>
              </w:rPr>
            </w:pPr>
          </w:p>
        </w:tc>
      </w:tr>
      <w:tr w:rsidR="00390FF7" w:rsidRPr="00390FF7" w14:paraId="70BE8802" w14:textId="77777777" w:rsidTr="006B066F">
        <w:tc>
          <w:tcPr>
            <w:tcW w:w="6091" w:type="dxa"/>
          </w:tcPr>
          <w:p w14:paraId="6A2A94EF" w14:textId="14DCFE65" w:rsidR="00390FF7" w:rsidRPr="00390FF7" w:rsidRDefault="00390FF7" w:rsidP="00F973ED">
            <w:pPr>
              <w:rPr>
                <w:rFonts w:ascii="Consolas" w:hAnsi="Consolas" w:cs="Courier New"/>
                <w:sz w:val="16"/>
                <w:szCs w:val="16"/>
                <w:lang w:val="en-GB"/>
              </w:rPr>
            </w:pPr>
            <w:r>
              <w:rPr>
                <w:rFonts w:ascii="Consolas" w:hAnsi="Consolas" w:cs="Courier New"/>
                <w:sz w:val="16"/>
                <w:szCs w:val="16"/>
                <w:lang w:val="en-GB"/>
              </w:rPr>
              <w:t>…</w:t>
            </w:r>
          </w:p>
        </w:tc>
        <w:tc>
          <w:tcPr>
            <w:tcW w:w="3537" w:type="dxa"/>
          </w:tcPr>
          <w:p w14:paraId="7EA08FEE" w14:textId="77777777" w:rsidR="00390FF7" w:rsidRPr="006B066F" w:rsidRDefault="00390FF7" w:rsidP="00F973ED">
            <w:pPr>
              <w:rPr>
                <w:rFonts w:cs="Arial"/>
                <w:i/>
                <w:iCs/>
                <w:sz w:val="16"/>
                <w:szCs w:val="16"/>
                <w:lang w:val="en-GB"/>
              </w:rPr>
            </w:pPr>
          </w:p>
        </w:tc>
      </w:tr>
      <w:tr w:rsidR="00390FF7" w:rsidRPr="00C86A52" w14:paraId="5B6253E7" w14:textId="77D8D110" w:rsidTr="006B066F">
        <w:tc>
          <w:tcPr>
            <w:tcW w:w="6091" w:type="dxa"/>
          </w:tcPr>
          <w:p w14:paraId="7CBC35A1" w14:textId="77777777" w:rsidR="00390FF7" w:rsidRPr="00C86A52" w:rsidRDefault="00390FF7" w:rsidP="005D3259">
            <w:pPr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</w:pPr>
            <w:r w:rsidRPr="00C86A52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 xml:space="preserve">%%S-14823-PH2: PH2 Completed: </w:t>
            </w:r>
            <w:proofErr w:type="gramStart"/>
            <w:r w:rsidRPr="00C86A52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PASSED  (</w:t>
            </w:r>
            <w:proofErr w:type="gramEnd"/>
            <w:r w:rsidRPr="00C86A52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31/0)  [6370ms]</w:t>
            </w:r>
          </w:p>
        </w:tc>
        <w:tc>
          <w:tcPr>
            <w:tcW w:w="3537" w:type="dxa"/>
          </w:tcPr>
          <w:p w14:paraId="53D946A7" w14:textId="389C7FD3" w:rsidR="00390FF7" w:rsidRPr="00C86A52" w:rsidRDefault="006B066F" w:rsidP="005D3259">
            <w:pPr>
              <w:rPr>
                <w:rFonts w:cs="Arial"/>
                <w:i/>
                <w:iCs/>
                <w:sz w:val="16"/>
                <w:szCs w:val="16"/>
              </w:rPr>
            </w:pPr>
            <w:r w:rsidRPr="00913F6F">
              <w:rPr>
                <w:rFonts w:cs="Arial"/>
                <w:i/>
                <w:iCs/>
                <w:sz w:val="16"/>
                <w:szCs w:val="16"/>
              </w:rPr>
              <w:t xml:space="preserve">SUCCESS: fase </w:t>
            </w:r>
            <w:proofErr w:type="gramStart"/>
            <w:r w:rsidRPr="00913F6F">
              <w:rPr>
                <w:rFonts w:cs="Arial"/>
                <w:i/>
                <w:iCs/>
                <w:sz w:val="16"/>
                <w:szCs w:val="16"/>
              </w:rPr>
              <w:t>2</w:t>
            </w:r>
            <w:proofErr w:type="gramEnd"/>
            <w:r w:rsidRPr="00913F6F">
              <w:rPr>
                <w:rFonts w:cs="Arial"/>
                <w:i/>
                <w:iCs/>
                <w:sz w:val="16"/>
                <w:szCs w:val="16"/>
              </w:rPr>
              <w:t xml:space="preserve"> OK</w:t>
            </w:r>
            <w:r w:rsidR="00C86A52" w:rsidRPr="00913F6F">
              <w:rPr>
                <w:rFonts w:cs="Arial"/>
                <w:i/>
                <w:iCs/>
                <w:sz w:val="16"/>
                <w:szCs w:val="16"/>
              </w:rPr>
              <w:t xml:space="preserve">. </w:t>
            </w:r>
            <w:r w:rsidR="00C86A52" w:rsidRPr="00C86A52">
              <w:rPr>
                <w:rFonts w:cs="Arial"/>
                <w:i/>
                <w:iCs/>
                <w:sz w:val="16"/>
                <w:szCs w:val="16"/>
              </w:rPr>
              <w:t xml:space="preserve">In caso di </w:t>
            </w:r>
            <w:proofErr w:type="spellStart"/>
            <w:r w:rsidR="00C86A52" w:rsidRPr="00C86A52">
              <w:rPr>
                <w:rFonts w:cs="Arial"/>
                <w:i/>
                <w:iCs/>
                <w:sz w:val="16"/>
                <w:szCs w:val="16"/>
              </w:rPr>
              <w:t>fail</w:t>
            </w:r>
            <w:proofErr w:type="spellEnd"/>
            <w:r w:rsidR="00C86A52" w:rsidRPr="00C86A52">
              <w:rPr>
                <w:rFonts w:cs="Arial"/>
                <w:i/>
                <w:iCs/>
                <w:sz w:val="16"/>
                <w:szCs w:val="16"/>
              </w:rPr>
              <w:t xml:space="preserve"> d</w:t>
            </w:r>
            <w:r w:rsidR="00C86A52">
              <w:rPr>
                <w:rFonts w:cs="Arial"/>
                <w:i/>
                <w:iCs/>
                <w:sz w:val="16"/>
                <w:szCs w:val="16"/>
              </w:rPr>
              <w:t>ichiara “%%F” …: FAILED</w:t>
            </w:r>
          </w:p>
        </w:tc>
      </w:tr>
      <w:tr w:rsidR="00390FF7" w:rsidRPr="00390FF7" w14:paraId="4DA8B1D6" w14:textId="5178479D" w:rsidTr="006B066F">
        <w:tc>
          <w:tcPr>
            <w:tcW w:w="6091" w:type="dxa"/>
          </w:tcPr>
          <w:p w14:paraId="6639ACD7" w14:textId="77777777" w:rsidR="00390FF7" w:rsidRPr="00390FF7" w:rsidRDefault="00390FF7" w:rsidP="005D3259">
            <w:pPr>
              <w:rPr>
                <w:rFonts w:ascii="Consolas" w:hAnsi="Consolas" w:cs="Courier New"/>
                <w:sz w:val="16"/>
                <w:szCs w:val="16"/>
                <w:lang w:val="en-GB"/>
              </w:rPr>
            </w:pPr>
            <w:r w:rsidRPr="00C86A52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%%S-14823-PH2: Phase2 Results sent to DP [6.38sec]:</w:t>
            </w:r>
          </w:p>
        </w:tc>
        <w:tc>
          <w:tcPr>
            <w:tcW w:w="3537" w:type="dxa"/>
          </w:tcPr>
          <w:p w14:paraId="0E602ECD" w14:textId="74CCBB12" w:rsidR="00390FF7" w:rsidRPr="006B066F" w:rsidRDefault="006B066F" w:rsidP="005D3259">
            <w:pPr>
              <w:rPr>
                <w:rFonts w:cs="Arial"/>
                <w:i/>
                <w:iCs/>
                <w:sz w:val="16"/>
                <w:szCs w:val="16"/>
                <w:lang w:val="en-GB"/>
              </w:rPr>
            </w:pPr>
            <w:proofErr w:type="spellStart"/>
            <w:r w:rsidRPr="006B066F">
              <w:rPr>
                <w:rFonts w:cs="Arial"/>
                <w:i/>
                <w:iCs/>
                <w:sz w:val="16"/>
                <w:szCs w:val="16"/>
                <w:lang w:val="en-GB"/>
              </w:rPr>
              <w:t>Dettaglio</w:t>
            </w:r>
            <w:proofErr w:type="spellEnd"/>
            <w:r w:rsidRPr="006B066F">
              <w:rPr>
                <w:rFonts w:cs="Arial"/>
                <w:i/>
                <w:iCs/>
                <w:sz w:val="16"/>
                <w:szCs w:val="16"/>
                <w:lang w:val="en-GB"/>
              </w:rPr>
              <w:t xml:space="preserve"> word di bit</w:t>
            </w:r>
          </w:p>
        </w:tc>
      </w:tr>
      <w:tr w:rsidR="00390FF7" w:rsidRPr="00913F6F" w14:paraId="3745CB83" w14:textId="1AF01D01" w:rsidTr="006B066F">
        <w:tc>
          <w:tcPr>
            <w:tcW w:w="6091" w:type="dxa"/>
          </w:tcPr>
          <w:p w14:paraId="5BBB30A3" w14:textId="77777777" w:rsidR="00390FF7" w:rsidRPr="00073A21" w:rsidRDefault="00390FF7" w:rsidP="005D3259">
            <w:pPr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</w:pPr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%%S-14823-PH2:  - TEST:  SP..</w:t>
            </w:r>
            <w:proofErr w:type="gramStart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0000  RM.</w:t>
            </w:r>
            <w:proofErr w:type="gramEnd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.0000  FE..0000  IS..0000</w:t>
            </w:r>
          </w:p>
        </w:tc>
        <w:tc>
          <w:tcPr>
            <w:tcW w:w="3537" w:type="dxa"/>
          </w:tcPr>
          <w:p w14:paraId="0895817D" w14:textId="77777777" w:rsidR="00390FF7" w:rsidRPr="006B066F" w:rsidRDefault="00390FF7" w:rsidP="005D3259">
            <w:pPr>
              <w:rPr>
                <w:rFonts w:cs="Arial"/>
                <w:i/>
                <w:iCs/>
                <w:sz w:val="16"/>
                <w:szCs w:val="16"/>
                <w:lang w:val="en-GB"/>
              </w:rPr>
            </w:pPr>
          </w:p>
        </w:tc>
      </w:tr>
      <w:tr w:rsidR="00390FF7" w:rsidRPr="00390FF7" w14:paraId="263F8905" w14:textId="6A954EE1" w:rsidTr="006B066F">
        <w:tc>
          <w:tcPr>
            <w:tcW w:w="6091" w:type="dxa"/>
          </w:tcPr>
          <w:p w14:paraId="0B9D2275" w14:textId="77777777" w:rsidR="00390FF7" w:rsidRPr="00073A21" w:rsidRDefault="00390FF7" w:rsidP="005D3259">
            <w:pPr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</w:pPr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 xml:space="preserve">%%S-14823-PH2:  - </w:t>
            </w:r>
            <w:proofErr w:type="gramStart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SRU :</w:t>
            </w:r>
            <w:proofErr w:type="gramEnd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 xml:space="preserve">  SP..0000  RX..0000  FE..0000  PE..0000</w:t>
            </w:r>
          </w:p>
        </w:tc>
        <w:tc>
          <w:tcPr>
            <w:tcW w:w="3537" w:type="dxa"/>
          </w:tcPr>
          <w:p w14:paraId="7D000FF6" w14:textId="77777777" w:rsidR="00390FF7" w:rsidRPr="006B066F" w:rsidRDefault="00390FF7" w:rsidP="005D3259">
            <w:pPr>
              <w:rPr>
                <w:rFonts w:cs="Arial"/>
                <w:i/>
                <w:iCs/>
                <w:sz w:val="16"/>
                <w:szCs w:val="16"/>
                <w:lang w:val="en-GB"/>
              </w:rPr>
            </w:pPr>
          </w:p>
        </w:tc>
      </w:tr>
      <w:tr w:rsidR="00390FF7" w:rsidRPr="00390FF7" w14:paraId="172B0EDE" w14:textId="067144BC" w:rsidTr="006B066F">
        <w:tc>
          <w:tcPr>
            <w:tcW w:w="6091" w:type="dxa"/>
          </w:tcPr>
          <w:p w14:paraId="6E78463A" w14:textId="77777777" w:rsidR="00390FF7" w:rsidRPr="00073A21" w:rsidRDefault="00390FF7" w:rsidP="005D3259">
            <w:pPr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</w:pPr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 xml:space="preserve">%%S-14823-PH2:  - DEGM:   </w:t>
            </w:r>
            <w:proofErr w:type="gramStart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1..</w:t>
            </w:r>
            <w:proofErr w:type="gramEnd"/>
            <w:r w:rsidRPr="00073A21">
              <w:rPr>
                <w:rFonts w:ascii="Consolas" w:hAnsi="Consolas" w:cs="Courier New"/>
                <w:color w:val="00B050"/>
                <w:sz w:val="16"/>
                <w:szCs w:val="16"/>
                <w:lang w:val="en-GB"/>
              </w:rPr>
              <w:t>0000   2..0000</w:t>
            </w:r>
          </w:p>
        </w:tc>
        <w:tc>
          <w:tcPr>
            <w:tcW w:w="3537" w:type="dxa"/>
          </w:tcPr>
          <w:p w14:paraId="42669738" w14:textId="77777777" w:rsidR="00390FF7" w:rsidRPr="006B066F" w:rsidRDefault="00390FF7" w:rsidP="005D3259">
            <w:pPr>
              <w:rPr>
                <w:rFonts w:cs="Arial"/>
                <w:i/>
                <w:iCs/>
                <w:sz w:val="16"/>
                <w:szCs w:val="16"/>
                <w:lang w:val="en-GB"/>
              </w:rPr>
            </w:pPr>
          </w:p>
        </w:tc>
      </w:tr>
      <w:tr w:rsidR="00390FF7" w:rsidRPr="00390FF7" w14:paraId="39C432C8" w14:textId="74C41EA6" w:rsidTr="006B066F">
        <w:tc>
          <w:tcPr>
            <w:tcW w:w="6091" w:type="dxa"/>
          </w:tcPr>
          <w:p w14:paraId="69E60E6C" w14:textId="77777777" w:rsidR="00390FF7" w:rsidRPr="00390FF7" w:rsidRDefault="00390FF7" w:rsidP="005D3259">
            <w:pPr>
              <w:rPr>
                <w:rFonts w:ascii="Consolas" w:hAnsi="Consolas" w:cs="Courier New"/>
                <w:sz w:val="16"/>
                <w:szCs w:val="16"/>
              </w:rPr>
            </w:pPr>
            <w:r w:rsidRPr="00390FF7">
              <w:rPr>
                <w:rFonts w:ascii="Consolas" w:hAnsi="Consolas" w:cs="Courier New"/>
                <w:sz w:val="16"/>
                <w:szCs w:val="16"/>
              </w:rPr>
              <w:t>T1&gt;</w:t>
            </w:r>
          </w:p>
        </w:tc>
        <w:tc>
          <w:tcPr>
            <w:tcW w:w="3537" w:type="dxa"/>
          </w:tcPr>
          <w:p w14:paraId="22D8C84F" w14:textId="16437A61" w:rsidR="00390FF7" w:rsidRPr="006B066F" w:rsidRDefault="006B066F" w:rsidP="005D3259">
            <w:pPr>
              <w:rPr>
                <w:rFonts w:cs="Arial"/>
                <w:i/>
                <w:iCs/>
                <w:sz w:val="16"/>
                <w:szCs w:val="16"/>
              </w:rPr>
            </w:pPr>
            <w:r w:rsidRPr="006B066F">
              <w:rPr>
                <w:rFonts w:cs="Arial"/>
                <w:i/>
                <w:iCs/>
                <w:sz w:val="16"/>
                <w:szCs w:val="16"/>
              </w:rPr>
              <w:t>Prompt del CLI timer</w:t>
            </w:r>
          </w:p>
        </w:tc>
      </w:tr>
    </w:tbl>
    <w:p w14:paraId="026C3FB1" w14:textId="68D884E0" w:rsidR="00390FF7" w:rsidRDefault="00390FF7" w:rsidP="003B544A"/>
    <w:sectPr w:rsidR="00390FF7" w:rsidSect="00882346">
      <w:headerReference w:type="even" r:id="rId18"/>
      <w:headerReference w:type="default" r:id="rId19"/>
      <w:footerReference w:type="default" r:id="rId20"/>
      <w:headerReference w:type="first" r:id="rId21"/>
      <w:footerReference w:type="first" r:id="rId22"/>
      <w:pgSz w:w="11906" w:h="16838"/>
      <w:pgMar w:top="1739" w:right="1134" w:bottom="1418" w:left="1134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2AAC52" w14:textId="77777777" w:rsidR="005A12D8" w:rsidRDefault="005A12D8" w:rsidP="0022796F">
      <w:pPr>
        <w:spacing w:after="0"/>
      </w:pPr>
      <w:r>
        <w:separator/>
      </w:r>
    </w:p>
  </w:endnote>
  <w:endnote w:type="continuationSeparator" w:id="0">
    <w:p w14:paraId="50CE5085" w14:textId="77777777" w:rsidR="005A12D8" w:rsidRDefault="005A12D8" w:rsidP="0022796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C77E7" w14:textId="77777777" w:rsidR="005C21D9" w:rsidRDefault="005C21D9" w:rsidP="00001209">
    <w:pPr>
      <w:pStyle w:val="Pidipagina"/>
    </w:pPr>
  </w:p>
  <w:p w14:paraId="0FD0B2FC" w14:textId="77777777" w:rsidR="005C21D9" w:rsidRDefault="005C21D9"/>
  <w:p w14:paraId="546F2DC2" w14:textId="77777777" w:rsidR="005C21D9" w:rsidRDefault="005C21D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918" w:type="pct"/>
      <w:tblInd w:w="-34" w:type="dxa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2998"/>
      <w:gridCol w:w="4941"/>
      <w:gridCol w:w="1821"/>
    </w:tblGrid>
    <w:tr w:rsidR="005C21D9" w:rsidRPr="00CA3F29" w14:paraId="307A5DBB" w14:textId="77777777" w:rsidTr="00AE3714">
      <w:tc>
        <w:tcPr>
          <w:tcW w:w="1536" w:type="pct"/>
          <w:tcMar>
            <w:left w:w="57" w:type="dxa"/>
            <w:right w:w="57" w:type="dxa"/>
          </w:tcMar>
          <w:vAlign w:val="center"/>
        </w:tcPr>
        <w:p w14:paraId="28B33A00" w14:textId="77777777" w:rsidR="005C21D9" w:rsidRPr="00D56ADA" w:rsidRDefault="005C21D9" w:rsidP="001E257D">
          <w:pPr>
            <w:pStyle w:val="CopyrightPrimaPag"/>
            <w:jc w:val="left"/>
            <w:rPr>
              <w:color w:val="auto"/>
              <w:lang w:val="en-US"/>
            </w:rPr>
          </w:pPr>
          <w:r w:rsidRPr="00D56ADA">
            <w:rPr>
              <w:color w:val="auto"/>
              <w:lang w:val="en-US"/>
            </w:rPr>
            <w:fldChar w:fldCharType="begin"/>
          </w:r>
          <w:r w:rsidRPr="00D56ADA">
            <w:rPr>
              <w:color w:val="auto"/>
              <w:lang w:val="en-US"/>
            </w:rPr>
            <w:instrText xml:space="preserve"> DOCPROPERTY  "*Doc Template"  \* MERGEFORMAT </w:instrText>
          </w:r>
          <w:r w:rsidRPr="00D56ADA">
            <w:rPr>
              <w:color w:val="auto"/>
              <w:lang w:val="en-US"/>
            </w:rPr>
            <w:fldChar w:fldCharType="separate"/>
          </w:r>
          <w:r w:rsidR="002A09B9">
            <w:rPr>
              <w:color w:val="auto"/>
              <w:lang w:val="en-US"/>
            </w:rPr>
            <w:t xml:space="preserve">Template: CFM001-T-IT-I </w:t>
          </w:r>
          <w:proofErr w:type="spellStart"/>
          <w:r w:rsidR="002A09B9">
            <w:rPr>
              <w:color w:val="auto"/>
              <w:lang w:val="en-US"/>
            </w:rPr>
            <w:t>en</w:t>
          </w:r>
          <w:proofErr w:type="spellEnd"/>
          <w:r w:rsidR="002A09B9">
            <w:rPr>
              <w:color w:val="auto"/>
              <w:lang w:val="en-US"/>
            </w:rPr>
            <w:t xml:space="preserve"> rev. 04.05</w:t>
          </w:r>
          <w:r w:rsidRPr="00D56ADA">
            <w:rPr>
              <w:color w:val="auto"/>
              <w:lang w:val="en-US"/>
            </w:rPr>
            <w:fldChar w:fldCharType="end"/>
          </w:r>
        </w:p>
      </w:tc>
      <w:tc>
        <w:tcPr>
          <w:tcW w:w="2531" w:type="pct"/>
          <w:vAlign w:val="center"/>
        </w:tcPr>
        <w:p w14:paraId="7EC4D32F" w14:textId="77777777" w:rsidR="005C21D9" w:rsidRPr="00CA3F29" w:rsidRDefault="005C21D9" w:rsidP="00C60429">
          <w:pPr>
            <w:pStyle w:val="CopyrightPrimaPag"/>
            <w:rPr>
              <w:b/>
              <w:iCs/>
              <w:color w:val="auto"/>
              <w:lang w:val="en-US"/>
            </w:rPr>
          </w:pPr>
          <w:r w:rsidRPr="00CA3F29">
            <w:rPr>
              <w:b/>
              <w:color w:val="auto"/>
              <w:lang w:val="en-US"/>
            </w:rPr>
            <w:t xml:space="preserve">© Copyright </w:t>
          </w:r>
          <w:r>
            <w:rPr>
              <w:b/>
              <w:color w:val="auto"/>
              <w:lang w:val="en-US"/>
            </w:rPr>
            <w:t>Leonardo</w:t>
          </w:r>
          <w:r w:rsidRPr="00CA3F29">
            <w:rPr>
              <w:b/>
              <w:color w:val="auto"/>
              <w:lang w:val="en-US"/>
            </w:rPr>
            <w:t xml:space="preserve"> </w:t>
          </w:r>
          <w:proofErr w:type="spellStart"/>
          <w:r w:rsidRPr="00CA3F29">
            <w:rPr>
              <w:b/>
              <w:color w:val="auto"/>
              <w:lang w:val="en-US"/>
            </w:rPr>
            <w:t>S.p.a</w:t>
          </w:r>
          <w:proofErr w:type="spellEnd"/>
          <w:r w:rsidRPr="00CA3F29">
            <w:rPr>
              <w:b/>
              <w:color w:val="auto"/>
              <w:lang w:val="en-US"/>
            </w:rPr>
            <w:t xml:space="preserve">. – </w:t>
          </w:r>
          <w:r w:rsidRPr="00CA3F29">
            <w:rPr>
              <w:b/>
              <w:color w:val="262626"/>
              <w:lang w:val="en-US"/>
            </w:rPr>
            <w:t>All Rights Reserved</w:t>
          </w:r>
        </w:p>
      </w:tc>
      <w:tc>
        <w:tcPr>
          <w:tcW w:w="933" w:type="pct"/>
          <w:tcMar>
            <w:left w:w="57" w:type="dxa"/>
            <w:right w:w="57" w:type="dxa"/>
          </w:tcMar>
          <w:vAlign w:val="center"/>
        </w:tcPr>
        <w:p w14:paraId="5FE6B353" w14:textId="77777777" w:rsidR="005C21D9" w:rsidRPr="00CA3F29" w:rsidRDefault="005C21D9" w:rsidP="0082535A">
          <w:pPr>
            <w:pStyle w:val="CopyrightPrimaPag"/>
            <w:ind w:right="84"/>
            <w:jc w:val="right"/>
            <w:rPr>
              <w:color w:val="auto"/>
              <w:lang w:val="en-US"/>
            </w:rPr>
          </w:pPr>
          <w:r>
            <w:rPr>
              <w:color w:val="auto"/>
              <w:lang w:val="en-US"/>
            </w:rPr>
            <w:t>Page</w:t>
          </w:r>
          <w:r w:rsidRPr="00C7367A">
            <w:rPr>
              <w:color w:val="auto"/>
              <w:lang w:val="en-US"/>
            </w:rPr>
            <w:t xml:space="preserve"> </w:t>
          </w:r>
          <w:r w:rsidRPr="00C7367A">
            <w:rPr>
              <w:color w:val="auto"/>
              <w:lang w:val="en-US"/>
            </w:rPr>
            <w:fldChar w:fldCharType="begin"/>
          </w:r>
          <w:r w:rsidRPr="00C7367A">
            <w:rPr>
              <w:color w:val="auto"/>
              <w:lang w:val="en-US"/>
            </w:rPr>
            <w:instrText xml:space="preserve"> PAGE   \* MERGEFORMAT </w:instrText>
          </w:r>
          <w:r w:rsidRPr="00C7367A">
            <w:rPr>
              <w:color w:val="auto"/>
              <w:lang w:val="en-US"/>
            </w:rPr>
            <w:fldChar w:fldCharType="separate"/>
          </w:r>
          <w:r w:rsidR="002A09B9">
            <w:rPr>
              <w:noProof/>
              <w:color w:val="auto"/>
              <w:lang w:val="en-US"/>
            </w:rPr>
            <w:t>4</w:t>
          </w:r>
          <w:r w:rsidRPr="00C7367A">
            <w:rPr>
              <w:color w:val="auto"/>
              <w:lang w:val="en-US"/>
            </w:rPr>
            <w:fldChar w:fldCharType="end"/>
          </w:r>
          <w:r>
            <w:rPr>
              <w:color w:val="auto"/>
              <w:lang w:val="en-US"/>
            </w:rPr>
            <w:t xml:space="preserve"> of</w:t>
          </w:r>
          <w:r w:rsidRPr="00C7367A">
            <w:rPr>
              <w:color w:val="auto"/>
              <w:lang w:val="en-US"/>
            </w:rPr>
            <w:t xml:space="preserve"> </w:t>
          </w:r>
          <w:r>
            <w:fldChar w:fldCharType="begin"/>
          </w:r>
          <w:r w:rsidRPr="00CA3F29">
            <w:rPr>
              <w:lang w:val="en-US"/>
            </w:rPr>
            <w:instrText xml:space="preserve"> NUMPAGES   \* MERGEFORMAT </w:instrText>
          </w:r>
          <w:r>
            <w:fldChar w:fldCharType="separate"/>
          </w:r>
          <w:r w:rsidR="002A09B9" w:rsidRPr="002A09B9">
            <w:rPr>
              <w:noProof/>
              <w:color w:val="auto"/>
              <w:lang w:val="en-US"/>
            </w:rPr>
            <w:t>15</w:t>
          </w:r>
          <w:r>
            <w:rPr>
              <w:noProof/>
              <w:color w:val="auto"/>
              <w:lang w:val="en-US"/>
            </w:rPr>
            <w:fldChar w:fldCharType="end"/>
          </w:r>
        </w:p>
      </w:tc>
    </w:tr>
    <w:tr w:rsidR="005C21D9" w:rsidRPr="00EF7A69" w14:paraId="51EDFBB7" w14:textId="77777777" w:rsidTr="00AE3714">
      <w:tc>
        <w:tcPr>
          <w:tcW w:w="5000" w:type="pct"/>
          <w:gridSpan w:val="3"/>
          <w:tcMar>
            <w:left w:w="57" w:type="dxa"/>
            <w:right w:w="57" w:type="dxa"/>
          </w:tcMar>
        </w:tcPr>
        <w:p w14:paraId="616A9BF5" w14:textId="77777777" w:rsidR="005C21D9" w:rsidRPr="00EF7A69" w:rsidRDefault="005C21D9" w:rsidP="00AE2CF2">
          <w:pPr>
            <w:pStyle w:val="Intestazione"/>
            <w:tabs>
              <w:tab w:val="center" w:pos="4961"/>
            </w:tabs>
            <w:spacing w:line="240" w:lineRule="exact"/>
            <w:ind w:right="211"/>
            <w:jc w:val="center"/>
            <w:rPr>
              <w:b/>
              <w:color w:val="FF0000"/>
              <w:sz w:val="24"/>
            </w:rPr>
          </w:pP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begin"/>
          </w:r>
          <w:r w:rsidRPr="000C0049">
            <w:rPr>
              <w:rFonts w:cs="Arial"/>
              <w:b/>
              <w:color w:val="E4002B"/>
              <w:sz w:val="24"/>
            </w:rPr>
            <w:instrText xml:space="preserve"> DOCPROPERTY  *Qualifica  \* MERGEFORMAT </w:instrTex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separate"/>
          </w:r>
          <w:r w:rsidR="002A09B9">
            <w:rPr>
              <w:rFonts w:cs="Arial"/>
              <w:b/>
              <w:color w:val="E4002B"/>
              <w:sz w:val="24"/>
            </w:rPr>
            <w:t xml:space="preserve"> </w: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end"/>
          </w:r>
          <w:r w:rsidRPr="0082535A">
            <w:rPr>
              <w:rFonts w:cs="Arial"/>
              <w:b/>
              <w:color w:val="E4002B"/>
              <w:sz w:val="24"/>
            </w:rPr>
            <w:t xml:space="preserve"> </w:t>
          </w:r>
          <w:r>
            <w:rPr>
              <w:rFonts w:cs="Arial"/>
              <w:b/>
              <w:color w:val="E4002B"/>
              <w:sz w:val="24"/>
            </w:rPr>
            <w:t xml:space="preserve"> </w:t>
          </w:r>
          <w:r w:rsidRPr="0082535A">
            <w:rPr>
              <w:rFonts w:cs="Arial"/>
              <w:b/>
              <w:color w:val="E4002B"/>
              <w:sz w:val="24"/>
            </w:rPr>
            <w:t xml:space="preserve"> </w: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begin"/>
          </w:r>
          <w:r w:rsidRPr="000C0049">
            <w:rPr>
              <w:rFonts w:cs="Arial"/>
              <w:b/>
              <w:color w:val="E4002B"/>
              <w:sz w:val="24"/>
            </w:rPr>
            <w:instrText xml:space="preserve"> DOCPROPERTY  *Classification  \* MERGEFORMAT </w:instrTex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separate"/>
          </w:r>
          <w:r w:rsidR="002A09B9">
            <w:rPr>
              <w:rFonts w:cs="Arial"/>
              <w:b/>
              <w:color w:val="E4002B"/>
              <w:sz w:val="24"/>
            </w:rPr>
            <w:t xml:space="preserve"> </w: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end"/>
          </w:r>
        </w:p>
      </w:tc>
    </w:tr>
  </w:tbl>
  <w:p w14:paraId="31DE8308" w14:textId="77777777" w:rsidR="005C21D9" w:rsidRDefault="005C21D9" w:rsidP="00EF7A69">
    <w:pPr>
      <w:pStyle w:val="Pidipagina"/>
      <w:jc w:val="both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781" w:type="dxa"/>
      <w:tblInd w:w="108" w:type="dxa"/>
      <w:tblLook w:val="04A0" w:firstRow="1" w:lastRow="0" w:firstColumn="1" w:lastColumn="0" w:noHBand="0" w:noVBand="1"/>
    </w:tblPr>
    <w:tblGrid>
      <w:gridCol w:w="9781"/>
    </w:tblGrid>
    <w:tr w:rsidR="005C21D9" w:rsidRPr="00913F6F" w14:paraId="219E0F7C" w14:textId="77777777" w:rsidTr="0082535A">
      <w:tc>
        <w:tcPr>
          <w:tcW w:w="9781" w:type="dxa"/>
          <w:tcBorders>
            <w:top w:val="single" w:sz="4" w:space="0" w:color="auto"/>
          </w:tcBorders>
        </w:tcPr>
        <w:p w14:paraId="7965E259" w14:textId="77777777" w:rsidR="005C21D9" w:rsidRPr="00CA3F29" w:rsidRDefault="005C21D9" w:rsidP="001E257D">
          <w:pPr>
            <w:pStyle w:val="CopyrightPrimaPag"/>
            <w:spacing w:after="0"/>
            <w:ind w:left="-108" w:right="-108"/>
            <w:rPr>
              <w:iCs/>
              <w:lang w:val="en-US"/>
            </w:rPr>
          </w:pPr>
          <w:r w:rsidRPr="00CA3F29">
            <w:rPr>
              <w:iCs/>
              <w:lang w:val="en-US"/>
            </w:rPr>
            <w:t xml:space="preserve">The information contained in this document is proprietary to </w:t>
          </w:r>
          <w:r>
            <w:rPr>
              <w:lang w:val="en-US"/>
            </w:rPr>
            <w:t>Leonardo</w:t>
          </w:r>
          <w:r w:rsidRPr="00CA3F29">
            <w:rPr>
              <w:lang w:val="en-US"/>
            </w:rPr>
            <w:t xml:space="preserve"> </w:t>
          </w:r>
          <w:proofErr w:type="spellStart"/>
          <w:proofErr w:type="gramStart"/>
          <w:r w:rsidRPr="00CA3F29">
            <w:rPr>
              <w:lang w:val="en-US"/>
            </w:rPr>
            <w:t>S.p.</w:t>
          </w:r>
          <w:r>
            <w:rPr>
              <w:lang w:val="en-US"/>
            </w:rPr>
            <w:t>a</w:t>
          </w:r>
          <w:proofErr w:type="spellEnd"/>
          <w:r w:rsidRPr="00CA3F29">
            <w:rPr>
              <w:lang w:val="en-US"/>
            </w:rPr>
            <w:t>.</w:t>
          </w:r>
          <w:r w:rsidRPr="00CA3F29">
            <w:rPr>
              <w:rFonts w:eastAsia="Times New Roman"/>
              <w:iCs/>
              <w:lang w:val="en-US" w:eastAsia="it-IT"/>
            </w:rPr>
            <w:t>.</w:t>
          </w:r>
          <w:proofErr w:type="gramEnd"/>
          <w:r w:rsidRPr="00CA3F29">
            <w:rPr>
              <w:rFonts w:eastAsia="Times New Roman"/>
              <w:iCs/>
              <w:lang w:val="en-US" w:eastAsia="it-IT"/>
            </w:rPr>
            <w:t xml:space="preserve"> </w:t>
          </w:r>
          <w:r w:rsidRPr="00CA3F29">
            <w:rPr>
              <w:iCs/>
              <w:lang w:val="en-US"/>
            </w:rPr>
            <w:t xml:space="preserve">This document and the information contained herein may not be copied, reproduced, used or disclosed in whole or in part in any form without the prior written consent of </w:t>
          </w:r>
          <w:r>
            <w:rPr>
              <w:lang w:val="en-US"/>
            </w:rPr>
            <w:t>Leonardo</w:t>
          </w:r>
          <w:r w:rsidRPr="00CA3F29">
            <w:rPr>
              <w:lang w:val="en-US"/>
            </w:rPr>
            <w:t xml:space="preserve"> </w:t>
          </w:r>
          <w:proofErr w:type="spellStart"/>
          <w:proofErr w:type="gramStart"/>
          <w:r w:rsidRPr="00CA3F29">
            <w:rPr>
              <w:lang w:val="en-US"/>
            </w:rPr>
            <w:t>S.p.a</w:t>
          </w:r>
          <w:proofErr w:type="spellEnd"/>
          <w:r w:rsidRPr="00CA3F29">
            <w:rPr>
              <w:lang w:val="en-US"/>
            </w:rPr>
            <w:t>.</w:t>
          </w:r>
          <w:r w:rsidRPr="00CA3F29">
            <w:rPr>
              <w:iCs/>
              <w:lang w:val="en-US"/>
            </w:rPr>
            <w:t>.</w:t>
          </w:r>
          <w:proofErr w:type="gramEnd"/>
        </w:p>
        <w:p w14:paraId="54A9788D" w14:textId="77777777" w:rsidR="005C21D9" w:rsidRPr="00CA3F29" w:rsidRDefault="005C21D9" w:rsidP="00AB014A">
          <w:pPr>
            <w:pStyle w:val="CopyrightPrimaPag"/>
            <w:spacing w:before="0" w:after="0"/>
            <w:rPr>
              <w:b/>
              <w:color w:val="262626"/>
              <w:lang w:val="en-US"/>
            </w:rPr>
          </w:pPr>
          <w:r w:rsidRPr="00CA3F29">
            <w:rPr>
              <w:b/>
              <w:color w:val="262626"/>
              <w:lang w:val="en-US"/>
            </w:rPr>
            <w:t xml:space="preserve">© Copyright </w:t>
          </w:r>
          <w:r>
            <w:rPr>
              <w:b/>
              <w:color w:val="262626"/>
              <w:lang w:val="en-US"/>
            </w:rPr>
            <w:t>Leonardo</w:t>
          </w:r>
          <w:r w:rsidRPr="00CA3F29">
            <w:rPr>
              <w:b/>
              <w:color w:val="262626"/>
              <w:lang w:val="en-US"/>
            </w:rPr>
            <w:t xml:space="preserve"> </w:t>
          </w:r>
          <w:proofErr w:type="spellStart"/>
          <w:r w:rsidRPr="00CA3F29">
            <w:rPr>
              <w:rFonts w:eastAsia="Times New Roman"/>
              <w:b/>
              <w:iCs/>
              <w:lang w:val="en-US" w:eastAsia="it-IT"/>
            </w:rPr>
            <w:t>S.p.</w:t>
          </w:r>
          <w:r>
            <w:rPr>
              <w:rFonts w:eastAsia="Times New Roman"/>
              <w:b/>
              <w:iCs/>
              <w:lang w:val="en-US" w:eastAsia="it-IT"/>
            </w:rPr>
            <w:t>a</w:t>
          </w:r>
          <w:proofErr w:type="spellEnd"/>
          <w:r w:rsidRPr="00CA3F29">
            <w:rPr>
              <w:rFonts w:eastAsia="Times New Roman"/>
              <w:b/>
              <w:iCs/>
              <w:lang w:val="en-US" w:eastAsia="it-IT"/>
            </w:rPr>
            <w:t xml:space="preserve">. </w:t>
          </w:r>
          <w:r w:rsidRPr="00CA3F29">
            <w:rPr>
              <w:b/>
              <w:color w:val="262626"/>
              <w:lang w:val="en-US"/>
            </w:rPr>
            <w:t>– All Rights Reserved</w:t>
          </w:r>
        </w:p>
        <w:p w14:paraId="04829BC2" w14:textId="77777777" w:rsidR="005C21D9" w:rsidRPr="007C22D0" w:rsidRDefault="005C21D9" w:rsidP="0086447B">
          <w:pPr>
            <w:pStyle w:val="Pidipagina"/>
            <w:jc w:val="left"/>
          </w:pPr>
          <w:r w:rsidRPr="00003FF8">
            <w:rPr>
              <w:color w:val="auto"/>
            </w:rPr>
            <w:fldChar w:fldCharType="begin"/>
          </w:r>
          <w:r w:rsidRPr="00003FF8">
            <w:rPr>
              <w:color w:val="auto"/>
            </w:rPr>
            <w:instrText xml:space="preserve"> DOCPROPERTY  "*Doc Template"  \* MERGEFORMAT </w:instrText>
          </w:r>
          <w:r w:rsidRPr="00003FF8">
            <w:rPr>
              <w:color w:val="auto"/>
            </w:rPr>
            <w:fldChar w:fldCharType="separate"/>
          </w:r>
          <w:proofErr w:type="gramStart"/>
          <w:r w:rsidR="002A09B9">
            <w:rPr>
              <w:color w:val="auto"/>
            </w:rPr>
            <w:t>Template:</w:t>
          </w:r>
          <w:proofErr w:type="gramEnd"/>
          <w:r w:rsidR="002A09B9">
            <w:rPr>
              <w:color w:val="auto"/>
            </w:rPr>
            <w:t xml:space="preserve"> CFM001-T-IT-I en </w:t>
          </w:r>
          <w:proofErr w:type="spellStart"/>
          <w:r w:rsidR="002A09B9">
            <w:rPr>
              <w:color w:val="auto"/>
            </w:rPr>
            <w:t>rev</w:t>
          </w:r>
          <w:proofErr w:type="spellEnd"/>
          <w:r w:rsidR="002A09B9">
            <w:rPr>
              <w:color w:val="auto"/>
            </w:rPr>
            <w:t>. 04.05</w:t>
          </w:r>
          <w:r w:rsidRPr="00003FF8">
            <w:rPr>
              <w:color w:val="auto"/>
            </w:rPr>
            <w:fldChar w:fldCharType="end"/>
          </w:r>
          <w:r w:rsidRPr="00003FF8">
            <w:rPr>
              <w:color w:val="auto"/>
              <w:lang w:val="en-US"/>
            </w:rPr>
            <w:t xml:space="preserve"> </w:t>
          </w:r>
          <w:r w:rsidRPr="00563981">
            <w:rPr>
              <w:color w:val="BFBFBF"/>
              <w:lang w:val="en-US"/>
            </w:rPr>
            <w:tab/>
          </w:r>
          <w:r>
            <w:rPr>
              <w:color w:val="auto"/>
              <w:lang w:val="en-US"/>
            </w:rPr>
            <w:tab/>
            <w:t>Page</w:t>
          </w:r>
          <w:r w:rsidRPr="00C7367A">
            <w:rPr>
              <w:color w:val="auto"/>
              <w:lang w:val="en-US"/>
            </w:rPr>
            <w:t xml:space="preserve"> </w:t>
          </w:r>
          <w:r w:rsidRPr="00C7367A">
            <w:rPr>
              <w:color w:val="auto"/>
              <w:lang w:val="en-US"/>
            </w:rPr>
            <w:fldChar w:fldCharType="begin"/>
          </w:r>
          <w:r w:rsidRPr="00C7367A">
            <w:rPr>
              <w:color w:val="auto"/>
              <w:lang w:val="en-US"/>
            </w:rPr>
            <w:instrText xml:space="preserve"> PAGE   \* MERGEFORMAT </w:instrText>
          </w:r>
          <w:r w:rsidRPr="00C7367A">
            <w:rPr>
              <w:color w:val="auto"/>
              <w:lang w:val="en-US"/>
            </w:rPr>
            <w:fldChar w:fldCharType="separate"/>
          </w:r>
          <w:r w:rsidR="002A09B9">
            <w:rPr>
              <w:noProof/>
              <w:color w:val="auto"/>
              <w:lang w:val="en-US"/>
            </w:rPr>
            <w:t>1</w:t>
          </w:r>
          <w:r w:rsidRPr="00C7367A">
            <w:rPr>
              <w:color w:val="auto"/>
              <w:lang w:val="en-US"/>
            </w:rPr>
            <w:fldChar w:fldCharType="end"/>
          </w:r>
          <w:r>
            <w:rPr>
              <w:color w:val="auto"/>
              <w:lang w:val="en-US"/>
            </w:rPr>
            <w:t xml:space="preserve"> of</w:t>
          </w:r>
          <w:r w:rsidRPr="00C7367A">
            <w:rPr>
              <w:color w:val="auto"/>
              <w:lang w:val="en-US"/>
            </w:rPr>
            <w:t xml:space="preserve"> </w:t>
          </w:r>
          <w:fldSimple w:instr=" NUMPAGES   \* MERGEFORMAT ">
            <w:r w:rsidR="002A09B9" w:rsidRPr="002A09B9">
              <w:rPr>
                <w:noProof/>
                <w:color w:val="auto"/>
                <w:lang w:val="en-US"/>
              </w:rPr>
              <w:t>15</w:t>
            </w:r>
          </w:fldSimple>
        </w:p>
      </w:tc>
    </w:tr>
    <w:tr w:rsidR="005C21D9" w:rsidRPr="00913F6F" w14:paraId="6462F26F" w14:textId="77777777" w:rsidTr="0082535A">
      <w:tc>
        <w:tcPr>
          <w:tcW w:w="9781" w:type="dxa"/>
        </w:tcPr>
        <w:p w14:paraId="47C4CFC1" w14:textId="77777777" w:rsidR="005C21D9" w:rsidRPr="00750574" w:rsidRDefault="005C21D9" w:rsidP="00AE404E">
          <w:pPr>
            <w:pStyle w:val="Pidipagina"/>
            <w:spacing w:before="0" w:after="0"/>
            <w:rPr>
              <w:b/>
              <w:sz w:val="24"/>
              <w:szCs w:val="24"/>
            </w:rPr>
          </w:pP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begin"/>
          </w:r>
          <w:r w:rsidRPr="000C0049">
            <w:rPr>
              <w:rFonts w:cs="Arial"/>
              <w:b/>
              <w:color w:val="E4002B"/>
              <w:sz w:val="24"/>
            </w:rPr>
            <w:instrText xml:space="preserve"> DOCPROPERTY  *Qualifica  \* MERGEFORMAT </w:instrTex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separate"/>
          </w:r>
          <w:r w:rsidR="002A09B9">
            <w:rPr>
              <w:rFonts w:cs="Arial"/>
              <w:b/>
              <w:color w:val="E4002B"/>
              <w:sz w:val="24"/>
            </w:rPr>
            <w:t xml:space="preserve"> </w: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end"/>
          </w:r>
          <w:r w:rsidRPr="00AE404E">
            <w:rPr>
              <w:rFonts w:cs="Arial"/>
              <w:b/>
              <w:color w:val="E4002B"/>
              <w:sz w:val="24"/>
              <w:lang w:val="en-US"/>
            </w:rPr>
            <w:t xml:space="preserve"> </w: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begin"/>
          </w:r>
          <w:r w:rsidRPr="000C0049">
            <w:rPr>
              <w:rFonts w:cs="Arial"/>
              <w:b/>
              <w:color w:val="E4002B"/>
              <w:sz w:val="24"/>
            </w:rPr>
            <w:instrText xml:space="preserve"> DOCPROPERTY  *Classification  \* MERGEFORMAT </w:instrTex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separate"/>
          </w:r>
          <w:r w:rsidR="002A09B9">
            <w:rPr>
              <w:rFonts w:cs="Arial"/>
              <w:b/>
              <w:color w:val="E4002B"/>
              <w:sz w:val="24"/>
            </w:rPr>
            <w:t xml:space="preserve"> </w: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end"/>
          </w:r>
        </w:p>
      </w:tc>
    </w:tr>
  </w:tbl>
  <w:p w14:paraId="42FB6590" w14:textId="77777777" w:rsidR="005C21D9" w:rsidRPr="002E1B4C" w:rsidRDefault="005C21D9" w:rsidP="00AB014A">
    <w:pPr>
      <w:pStyle w:val="Pidipagina"/>
      <w:jc w:val="left"/>
      <w:rPr>
        <w:color w:val="auto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134" w:type="pct"/>
      <w:tblInd w:w="-34" w:type="dxa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3032"/>
      <w:gridCol w:w="4764"/>
      <w:gridCol w:w="2100"/>
    </w:tblGrid>
    <w:tr w:rsidR="005C21D9" w:rsidRPr="00CA3F29" w14:paraId="32B73FF8" w14:textId="77777777" w:rsidTr="00AE3714">
      <w:tc>
        <w:tcPr>
          <w:tcW w:w="1532" w:type="pct"/>
          <w:tcMar>
            <w:left w:w="57" w:type="dxa"/>
            <w:right w:w="57" w:type="dxa"/>
          </w:tcMar>
          <w:vAlign w:val="center"/>
        </w:tcPr>
        <w:p w14:paraId="6CF3767A" w14:textId="77777777" w:rsidR="005C21D9" w:rsidRPr="00D56ADA" w:rsidRDefault="005C21D9" w:rsidP="0026630E">
          <w:pPr>
            <w:pStyle w:val="CopyrightPrimaPag"/>
            <w:jc w:val="left"/>
            <w:rPr>
              <w:color w:val="auto"/>
              <w:lang w:val="en-US"/>
            </w:rPr>
          </w:pPr>
          <w:r w:rsidRPr="00D56ADA">
            <w:rPr>
              <w:color w:val="auto"/>
              <w:lang w:val="en-US"/>
            </w:rPr>
            <w:fldChar w:fldCharType="begin"/>
          </w:r>
          <w:r w:rsidRPr="00D56ADA">
            <w:rPr>
              <w:color w:val="auto"/>
              <w:lang w:val="en-US"/>
            </w:rPr>
            <w:instrText xml:space="preserve"> DOCPROPERTY  "*Doc Template"  \* MERGEFORMAT </w:instrText>
          </w:r>
          <w:r w:rsidRPr="00D56ADA">
            <w:rPr>
              <w:color w:val="auto"/>
              <w:lang w:val="en-US"/>
            </w:rPr>
            <w:fldChar w:fldCharType="separate"/>
          </w:r>
          <w:r w:rsidR="002A09B9">
            <w:rPr>
              <w:color w:val="auto"/>
              <w:lang w:val="en-US"/>
            </w:rPr>
            <w:t xml:space="preserve">Template: CFM001-T-IT-I </w:t>
          </w:r>
          <w:proofErr w:type="spellStart"/>
          <w:r w:rsidR="002A09B9">
            <w:rPr>
              <w:color w:val="auto"/>
              <w:lang w:val="en-US"/>
            </w:rPr>
            <w:t>en</w:t>
          </w:r>
          <w:proofErr w:type="spellEnd"/>
          <w:r w:rsidR="002A09B9">
            <w:rPr>
              <w:color w:val="auto"/>
              <w:lang w:val="en-US"/>
            </w:rPr>
            <w:t xml:space="preserve"> rev. 04.05</w:t>
          </w:r>
          <w:r w:rsidRPr="00D56ADA">
            <w:rPr>
              <w:color w:val="auto"/>
              <w:lang w:val="en-US"/>
            </w:rPr>
            <w:fldChar w:fldCharType="end"/>
          </w:r>
        </w:p>
      </w:tc>
      <w:tc>
        <w:tcPr>
          <w:tcW w:w="2407" w:type="pct"/>
          <w:vAlign w:val="center"/>
        </w:tcPr>
        <w:p w14:paraId="5315136A" w14:textId="77777777" w:rsidR="005C21D9" w:rsidRPr="00CA3F29" w:rsidRDefault="005C21D9" w:rsidP="001978A4">
          <w:pPr>
            <w:pStyle w:val="CopyrightPrimaPag"/>
            <w:rPr>
              <w:b/>
              <w:iCs/>
              <w:color w:val="auto"/>
              <w:lang w:val="en-US"/>
            </w:rPr>
          </w:pPr>
          <w:r w:rsidRPr="00CA3F29">
            <w:rPr>
              <w:b/>
              <w:color w:val="auto"/>
              <w:lang w:val="en-US"/>
            </w:rPr>
            <w:t xml:space="preserve">© Copyright </w:t>
          </w:r>
          <w:r>
            <w:rPr>
              <w:b/>
              <w:color w:val="auto"/>
              <w:lang w:val="en-US"/>
            </w:rPr>
            <w:t xml:space="preserve">Leonardo </w:t>
          </w:r>
          <w:proofErr w:type="spellStart"/>
          <w:r>
            <w:rPr>
              <w:b/>
              <w:color w:val="auto"/>
              <w:lang w:val="en-US"/>
            </w:rPr>
            <w:t>S.p.a</w:t>
          </w:r>
          <w:proofErr w:type="spellEnd"/>
          <w:r w:rsidRPr="00CA3F29">
            <w:rPr>
              <w:b/>
              <w:color w:val="auto"/>
              <w:lang w:val="en-US"/>
            </w:rPr>
            <w:t xml:space="preserve">. – </w:t>
          </w:r>
          <w:r w:rsidRPr="00CA3F29">
            <w:rPr>
              <w:b/>
              <w:color w:val="262626"/>
              <w:lang w:val="en-US"/>
            </w:rPr>
            <w:t>All Rights Reserved</w:t>
          </w:r>
        </w:p>
      </w:tc>
      <w:tc>
        <w:tcPr>
          <w:tcW w:w="1061" w:type="pct"/>
          <w:tcMar>
            <w:left w:w="57" w:type="dxa"/>
            <w:right w:w="57" w:type="dxa"/>
          </w:tcMar>
          <w:vAlign w:val="center"/>
        </w:tcPr>
        <w:p w14:paraId="6A96B554" w14:textId="77777777" w:rsidR="005C21D9" w:rsidRPr="00CA3F29" w:rsidRDefault="005C21D9" w:rsidP="00AE3714">
          <w:pPr>
            <w:pStyle w:val="CopyrightPrimaPag"/>
            <w:ind w:right="84"/>
            <w:jc w:val="right"/>
            <w:rPr>
              <w:color w:val="auto"/>
              <w:lang w:val="en-US"/>
            </w:rPr>
          </w:pPr>
          <w:r>
            <w:rPr>
              <w:color w:val="auto"/>
              <w:lang w:val="en-US"/>
            </w:rPr>
            <w:t>Page</w:t>
          </w:r>
          <w:r w:rsidRPr="00C7367A">
            <w:rPr>
              <w:color w:val="auto"/>
              <w:lang w:val="en-US"/>
            </w:rPr>
            <w:t xml:space="preserve"> </w:t>
          </w:r>
          <w:r w:rsidRPr="00C7367A">
            <w:rPr>
              <w:color w:val="auto"/>
              <w:lang w:val="en-US"/>
            </w:rPr>
            <w:fldChar w:fldCharType="begin"/>
          </w:r>
          <w:r w:rsidRPr="00C7367A">
            <w:rPr>
              <w:color w:val="auto"/>
              <w:lang w:val="en-US"/>
            </w:rPr>
            <w:instrText xml:space="preserve"> PAGE   \* MERGEFORMAT </w:instrText>
          </w:r>
          <w:r w:rsidRPr="00C7367A">
            <w:rPr>
              <w:color w:val="auto"/>
              <w:lang w:val="en-US"/>
            </w:rPr>
            <w:fldChar w:fldCharType="separate"/>
          </w:r>
          <w:r w:rsidR="002A09B9">
            <w:rPr>
              <w:noProof/>
              <w:color w:val="auto"/>
              <w:lang w:val="en-US"/>
            </w:rPr>
            <w:t>15</w:t>
          </w:r>
          <w:r w:rsidRPr="00C7367A">
            <w:rPr>
              <w:color w:val="auto"/>
              <w:lang w:val="en-US"/>
            </w:rPr>
            <w:fldChar w:fldCharType="end"/>
          </w:r>
          <w:r>
            <w:rPr>
              <w:color w:val="auto"/>
              <w:lang w:val="en-US"/>
            </w:rPr>
            <w:t xml:space="preserve"> of</w:t>
          </w:r>
          <w:r w:rsidRPr="00C7367A">
            <w:rPr>
              <w:color w:val="auto"/>
              <w:lang w:val="en-US"/>
            </w:rPr>
            <w:t xml:space="preserve"> </w:t>
          </w:r>
          <w:r>
            <w:fldChar w:fldCharType="begin"/>
          </w:r>
          <w:r w:rsidRPr="00CA3F29">
            <w:rPr>
              <w:lang w:val="en-US"/>
            </w:rPr>
            <w:instrText xml:space="preserve"> NUMPAGES   \* MERGEFORMAT </w:instrText>
          </w:r>
          <w:r>
            <w:fldChar w:fldCharType="separate"/>
          </w:r>
          <w:r w:rsidR="002A09B9" w:rsidRPr="002A09B9">
            <w:rPr>
              <w:noProof/>
              <w:color w:val="auto"/>
              <w:lang w:val="en-US"/>
            </w:rPr>
            <w:t>15</w:t>
          </w:r>
          <w:r>
            <w:rPr>
              <w:noProof/>
              <w:color w:val="auto"/>
              <w:lang w:val="en-US"/>
            </w:rPr>
            <w:fldChar w:fldCharType="end"/>
          </w:r>
        </w:p>
      </w:tc>
    </w:tr>
    <w:tr w:rsidR="005C21D9" w:rsidRPr="00EF7A69" w14:paraId="00A22502" w14:textId="77777777" w:rsidTr="00AE3714">
      <w:tc>
        <w:tcPr>
          <w:tcW w:w="5000" w:type="pct"/>
          <w:gridSpan w:val="3"/>
          <w:tcMar>
            <w:left w:w="57" w:type="dxa"/>
            <w:right w:w="57" w:type="dxa"/>
          </w:tcMar>
        </w:tcPr>
        <w:p w14:paraId="3B1DC883" w14:textId="77777777" w:rsidR="005C21D9" w:rsidRPr="00EF7A69" w:rsidRDefault="005C21D9" w:rsidP="0082535A">
          <w:pPr>
            <w:pStyle w:val="Intestazione"/>
            <w:tabs>
              <w:tab w:val="center" w:pos="4961"/>
            </w:tabs>
            <w:spacing w:line="240" w:lineRule="exact"/>
            <w:jc w:val="center"/>
            <w:rPr>
              <w:b/>
              <w:color w:val="FF0000"/>
              <w:sz w:val="24"/>
            </w:rPr>
          </w:pP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begin"/>
          </w:r>
          <w:r w:rsidRPr="000C0049">
            <w:rPr>
              <w:rFonts w:cs="Arial"/>
              <w:b/>
              <w:color w:val="E4002B"/>
              <w:sz w:val="24"/>
            </w:rPr>
            <w:instrText xml:space="preserve"> DOCPROPERTY  *Qualifica  \* MERGEFORMAT </w:instrTex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separate"/>
          </w:r>
          <w:r w:rsidR="002A09B9">
            <w:rPr>
              <w:rFonts w:cs="Arial"/>
              <w:b/>
              <w:color w:val="E4002B"/>
              <w:sz w:val="24"/>
            </w:rPr>
            <w:t xml:space="preserve"> </w: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end"/>
          </w:r>
          <w:r w:rsidRPr="0082535A">
            <w:rPr>
              <w:rFonts w:cs="Arial"/>
              <w:b/>
              <w:color w:val="E4002B"/>
              <w:sz w:val="24"/>
            </w:rPr>
            <w:t xml:space="preserve"> - </w: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begin"/>
          </w:r>
          <w:r w:rsidRPr="000C0049">
            <w:rPr>
              <w:rFonts w:cs="Arial"/>
              <w:b/>
              <w:color w:val="E4002B"/>
              <w:sz w:val="24"/>
            </w:rPr>
            <w:instrText xml:space="preserve"> DOCPROPERTY  *Classification  \* MERGEFORMAT </w:instrTex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separate"/>
          </w:r>
          <w:r w:rsidR="002A09B9">
            <w:rPr>
              <w:rFonts w:cs="Arial"/>
              <w:b/>
              <w:color w:val="E4002B"/>
              <w:sz w:val="24"/>
            </w:rPr>
            <w:t xml:space="preserve"> </w: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end"/>
          </w:r>
        </w:p>
      </w:tc>
    </w:tr>
  </w:tbl>
  <w:p w14:paraId="677261EA" w14:textId="77777777" w:rsidR="005C21D9" w:rsidRDefault="005C21D9" w:rsidP="00703C9F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AE794" w14:textId="77777777" w:rsidR="005C21D9" w:rsidRDefault="005C21D9" w:rsidP="0000120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B531A" w14:textId="77777777" w:rsidR="005A12D8" w:rsidRDefault="005A12D8" w:rsidP="0022796F">
      <w:pPr>
        <w:spacing w:after="0"/>
      </w:pPr>
      <w:r>
        <w:separator/>
      </w:r>
    </w:p>
  </w:footnote>
  <w:footnote w:type="continuationSeparator" w:id="0">
    <w:p w14:paraId="7EE4078A" w14:textId="77777777" w:rsidR="005A12D8" w:rsidRDefault="005A12D8" w:rsidP="0022796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E70E2" w14:textId="77777777" w:rsidR="008055F8" w:rsidRDefault="008055F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bottom w:val="single" w:sz="4" w:space="0" w:color="auto"/>
      </w:tblBorders>
      <w:tblLook w:val="0400" w:firstRow="0" w:lastRow="0" w:firstColumn="0" w:lastColumn="0" w:noHBand="0" w:noVBand="1"/>
    </w:tblPr>
    <w:tblGrid>
      <w:gridCol w:w="3243"/>
      <w:gridCol w:w="3244"/>
      <w:gridCol w:w="3367"/>
    </w:tblGrid>
    <w:tr w:rsidR="005C21D9" w14:paraId="21C10B67" w14:textId="77777777" w:rsidTr="005B052F">
      <w:tc>
        <w:tcPr>
          <w:tcW w:w="9854" w:type="dxa"/>
          <w:gridSpan w:val="3"/>
          <w:shd w:val="clear" w:color="auto" w:fill="auto"/>
          <w:vAlign w:val="center"/>
        </w:tcPr>
        <w:p w14:paraId="37A0754E" w14:textId="1CE79926" w:rsidR="005C21D9" w:rsidRPr="0026630E" w:rsidRDefault="005C21D9" w:rsidP="00AE2CF2">
          <w:pPr>
            <w:pStyle w:val="Intestazione"/>
            <w:tabs>
              <w:tab w:val="center" w:pos="4961"/>
            </w:tabs>
            <w:spacing w:line="240" w:lineRule="exact"/>
            <w:ind w:right="-285"/>
            <w:jc w:val="center"/>
            <w:rPr>
              <w:b/>
              <w:color w:val="FF0000"/>
            </w:rPr>
          </w:pPr>
          <w:r w:rsidRPr="000C0049">
            <w:rPr>
              <w:b/>
              <w:color w:val="E4002B"/>
              <w:sz w:val="24"/>
              <w:szCs w:val="24"/>
            </w:rPr>
            <w:fldChar w:fldCharType="begin"/>
          </w:r>
          <w:r w:rsidRPr="000C0049">
            <w:rPr>
              <w:b/>
              <w:color w:val="E4002B"/>
              <w:sz w:val="24"/>
              <w:szCs w:val="24"/>
            </w:rPr>
            <w:instrText xml:space="preserve"> DOCPROPERTY  *Qualifica  \* MERGEFORMAT </w:instrText>
          </w:r>
          <w:r w:rsidRPr="000C0049">
            <w:rPr>
              <w:b/>
              <w:color w:val="E4002B"/>
              <w:sz w:val="24"/>
              <w:szCs w:val="24"/>
            </w:rPr>
            <w:fldChar w:fldCharType="separate"/>
          </w:r>
          <w:r w:rsidR="00223A2B">
            <w:rPr>
              <w:b/>
              <w:color w:val="E4002B"/>
              <w:sz w:val="24"/>
              <w:szCs w:val="24"/>
            </w:rPr>
            <w:t xml:space="preserve"> </w:t>
          </w:r>
          <w:r w:rsidRPr="000C0049">
            <w:rPr>
              <w:b/>
              <w:color w:val="E4002B"/>
              <w:sz w:val="24"/>
              <w:szCs w:val="24"/>
            </w:rPr>
            <w:fldChar w:fldCharType="end"/>
          </w:r>
          <w:r>
            <w:rPr>
              <w:b/>
              <w:color w:val="E4002B"/>
              <w:sz w:val="24"/>
              <w:szCs w:val="24"/>
            </w:rPr>
            <w:t xml:space="preserve">  </w:t>
          </w:r>
          <w:r w:rsidRPr="000C0049">
            <w:rPr>
              <w:b/>
              <w:color w:val="E4002B"/>
              <w:sz w:val="24"/>
            </w:rPr>
            <w:fldChar w:fldCharType="begin"/>
          </w:r>
          <w:r w:rsidRPr="000C0049">
            <w:rPr>
              <w:b/>
              <w:color w:val="E4002B"/>
              <w:sz w:val="24"/>
            </w:rPr>
            <w:instrText xml:space="preserve"> DOCPROPERTY  *Classification  \* MERGEFORMAT </w:instrText>
          </w:r>
          <w:r w:rsidRPr="000C0049">
            <w:rPr>
              <w:b/>
              <w:color w:val="E4002B"/>
              <w:sz w:val="24"/>
            </w:rPr>
            <w:fldChar w:fldCharType="separate"/>
          </w:r>
          <w:r w:rsidR="00223A2B">
            <w:rPr>
              <w:b/>
              <w:color w:val="E4002B"/>
              <w:sz w:val="24"/>
            </w:rPr>
            <w:t xml:space="preserve"> </w:t>
          </w:r>
          <w:r w:rsidRPr="000C0049">
            <w:rPr>
              <w:b/>
              <w:color w:val="E4002B"/>
              <w:sz w:val="24"/>
            </w:rPr>
            <w:fldChar w:fldCharType="end"/>
          </w:r>
          <w:r>
            <w:rPr>
              <w:b/>
              <w:color w:val="E4002B"/>
              <w:sz w:val="24"/>
            </w:rPr>
            <w:t xml:space="preserve"> </w:t>
          </w:r>
        </w:p>
      </w:tc>
    </w:tr>
    <w:tr w:rsidR="005C21D9" w:rsidRPr="00C60429" w14:paraId="5E0CC9E0" w14:textId="77777777" w:rsidTr="005B052F">
      <w:tc>
        <w:tcPr>
          <w:tcW w:w="9854" w:type="dxa"/>
          <w:gridSpan w:val="3"/>
          <w:shd w:val="clear" w:color="auto" w:fill="auto"/>
          <w:vAlign w:val="center"/>
        </w:tcPr>
        <w:p w14:paraId="05DF2EA3" w14:textId="0114A7E2" w:rsidR="005C21D9" w:rsidRPr="007A5C1D" w:rsidRDefault="005C21D9" w:rsidP="00ED622E">
          <w:pPr>
            <w:pStyle w:val="Intestazione"/>
            <w:tabs>
              <w:tab w:val="center" w:pos="4961"/>
            </w:tabs>
            <w:spacing w:line="240" w:lineRule="exact"/>
            <w:ind w:right="-285"/>
            <w:jc w:val="center"/>
            <w:rPr>
              <w:rFonts w:cs="Arial"/>
              <w:sz w:val="20"/>
            </w:rPr>
          </w:pPr>
          <w:r w:rsidRPr="00C60429">
            <w:rPr>
              <w:rFonts w:cs="Arial"/>
              <w:sz w:val="20"/>
              <w:lang w:val="en-US"/>
            </w:rPr>
            <w:fldChar w:fldCharType="begin"/>
          </w:r>
          <w:r w:rsidRPr="00C60429">
            <w:rPr>
              <w:rFonts w:cs="Arial"/>
              <w:sz w:val="20"/>
            </w:rPr>
            <w:instrText xml:space="preserve"> DOCPROPERTY  *Infoclass  \* MERGEFORMAT </w:instrText>
          </w:r>
          <w:r w:rsidRPr="00C60429">
            <w:rPr>
              <w:rFonts w:cs="Arial"/>
              <w:sz w:val="20"/>
              <w:lang w:val="en-US"/>
            </w:rPr>
            <w:fldChar w:fldCharType="separate"/>
          </w:r>
          <w:r w:rsidR="00223A2B">
            <w:rPr>
              <w:rFonts w:cs="Arial"/>
              <w:sz w:val="20"/>
            </w:rPr>
            <w:t xml:space="preserve"> </w:t>
          </w:r>
          <w:r w:rsidRPr="00C60429">
            <w:rPr>
              <w:rFonts w:cs="Arial"/>
              <w:sz w:val="20"/>
              <w:lang w:val="en-US"/>
            </w:rPr>
            <w:fldChar w:fldCharType="end"/>
          </w:r>
        </w:p>
      </w:tc>
    </w:tr>
    <w:tr w:rsidR="005C21D9" w:rsidRPr="007A5C1D" w14:paraId="22700F8C" w14:textId="77777777" w:rsidTr="005B052F">
      <w:tc>
        <w:tcPr>
          <w:tcW w:w="9854" w:type="dxa"/>
          <w:gridSpan w:val="3"/>
          <w:shd w:val="clear" w:color="auto" w:fill="auto"/>
          <w:vAlign w:val="center"/>
        </w:tcPr>
        <w:p w14:paraId="2BA98C17" w14:textId="165AC856" w:rsidR="005C21D9" w:rsidRPr="007A5C1D" w:rsidRDefault="005C21D9" w:rsidP="00ED622E">
          <w:pPr>
            <w:pStyle w:val="Intestazione"/>
            <w:tabs>
              <w:tab w:val="center" w:pos="4961"/>
            </w:tabs>
            <w:spacing w:line="240" w:lineRule="exact"/>
            <w:ind w:right="-285"/>
            <w:jc w:val="center"/>
            <w:rPr>
              <w:sz w:val="20"/>
            </w:rPr>
          </w:pPr>
          <w:r>
            <w:rPr>
              <w:noProof/>
              <w:szCs w:val="22"/>
              <w:lang w:eastAsia="it-IT"/>
            </w:rPr>
            <w:drawing>
              <wp:anchor distT="0" distB="0" distL="114300" distR="114300" simplePos="0" relativeHeight="251653120" behindDoc="0" locked="0" layoutInCell="1" allowOverlap="1" wp14:anchorId="56B7A047" wp14:editId="5D8CB1DC">
                <wp:simplePos x="0" y="0"/>
                <wp:positionH relativeFrom="margin">
                  <wp:posOffset>-64135</wp:posOffset>
                </wp:positionH>
                <wp:positionV relativeFrom="margin">
                  <wp:posOffset>109855</wp:posOffset>
                </wp:positionV>
                <wp:extent cx="2037715" cy="359410"/>
                <wp:effectExtent l="0" t="0" r="635" b="2540"/>
                <wp:wrapNone/>
                <wp:docPr id="10" name="Immagin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LEONARDO_full red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7A5C1D">
            <w:rPr>
              <w:rFonts w:cs="Arial"/>
              <w:sz w:val="20"/>
              <w:lang w:val="en-US"/>
            </w:rPr>
            <w:fldChar w:fldCharType="begin"/>
          </w:r>
          <w:r w:rsidRPr="007A5C1D">
            <w:rPr>
              <w:rFonts w:cs="Arial"/>
              <w:sz w:val="20"/>
            </w:rPr>
            <w:instrText xml:space="preserve"> DOCPROPERTY  *Info_diffusione_esclusiva  \* MERGEFORMAT </w:instrText>
          </w:r>
          <w:r w:rsidRPr="007A5C1D">
            <w:rPr>
              <w:rFonts w:cs="Arial"/>
              <w:sz w:val="20"/>
              <w:lang w:val="en-US"/>
            </w:rPr>
            <w:fldChar w:fldCharType="separate"/>
          </w:r>
          <w:r w:rsidR="00223A2B">
            <w:rPr>
              <w:rFonts w:cs="Arial"/>
              <w:sz w:val="20"/>
            </w:rPr>
            <w:t>COMPANY INTERNAL</w:t>
          </w:r>
          <w:r w:rsidRPr="007A5C1D">
            <w:rPr>
              <w:rFonts w:cs="Arial"/>
              <w:sz w:val="20"/>
              <w:lang w:val="en-US"/>
            </w:rPr>
            <w:fldChar w:fldCharType="end"/>
          </w:r>
        </w:p>
      </w:tc>
    </w:tr>
    <w:tr w:rsidR="005C21D9" w:rsidRPr="0026630E" w14:paraId="289C7532" w14:textId="77777777" w:rsidTr="005B052F">
      <w:trPr>
        <w:trHeight w:val="519"/>
      </w:trPr>
      <w:tc>
        <w:tcPr>
          <w:tcW w:w="3243" w:type="dxa"/>
          <w:shd w:val="clear" w:color="auto" w:fill="auto"/>
        </w:tcPr>
        <w:p w14:paraId="40112262" w14:textId="77777777" w:rsidR="005C21D9" w:rsidRDefault="005C21D9" w:rsidP="00ED622E">
          <w:pPr>
            <w:pStyle w:val="Intestazione"/>
            <w:tabs>
              <w:tab w:val="right" w:pos="9781"/>
            </w:tabs>
            <w:spacing w:after="20"/>
            <w:jc w:val="left"/>
            <w:rPr>
              <w:noProof/>
              <w:szCs w:val="22"/>
              <w:lang w:eastAsia="it-IT"/>
            </w:rPr>
          </w:pPr>
        </w:p>
      </w:tc>
      <w:tc>
        <w:tcPr>
          <w:tcW w:w="3244" w:type="dxa"/>
          <w:shd w:val="clear" w:color="auto" w:fill="auto"/>
        </w:tcPr>
        <w:p w14:paraId="6C60F01A" w14:textId="77777777" w:rsidR="005C21D9" w:rsidRDefault="005C21D9" w:rsidP="00ED622E">
          <w:pPr>
            <w:pStyle w:val="Intestazione"/>
            <w:tabs>
              <w:tab w:val="right" w:pos="9781"/>
            </w:tabs>
            <w:spacing w:after="20"/>
            <w:jc w:val="left"/>
            <w:rPr>
              <w:noProof/>
              <w:szCs w:val="22"/>
              <w:lang w:eastAsia="it-IT"/>
            </w:rPr>
          </w:pPr>
        </w:p>
      </w:tc>
      <w:tc>
        <w:tcPr>
          <w:tcW w:w="3367" w:type="dxa"/>
          <w:shd w:val="clear" w:color="auto" w:fill="auto"/>
          <w:vAlign w:val="bottom"/>
        </w:tcPr>
        <w:p w14:paraId="5DE801DD" w14:textId="77777777" w:rsidR="005C21D9" w:rsidRPr="00854AA2" w:rsidRDefault="005C21D9" w:rsidP="00ED622E">
          <w:pPr>
            <w:pStyle w:val="Intestazione"/>
            <w:tabs>
              <w:tab w:val="center" w:pos="4961"/>
            </w:tabs>
            <w:spacing w:line="240" w:lineRule="exact"/>
            <w:jc w:val="right"/>
            <w:rPr>
              <w:sz w:val="24"/>
              <w:szCs w:val="24"/>
            </w:rPr>
          </w:pPr>
          <w:r w:rsidRPr="00854AA2">
            <w:rPr>
              <w:rFonts w:cs="Arial"/>
              <w:b/>
              <w:bCs/>
              <w:color w:val="445159"/>
              <w:sz w:val="24"/>
              <w:szCs w:val="24"/>
            </w:rPr>
            <w:t>Leonardo Ele</w:t>
          </w:r>
          <w:r>
            <w:rPr>
              <w:rFonts w:cs="Arial"/>
              <w:b/>
              <w:bCs/>
              <w:color w:val="445159"/>
              <w:sz w:val="24"/>
              <w:szCs w:val="24"/>
            </w:rPr>
            <w:t>c</w:t>
          </w:r>
          <w:r w:rsidRPr="00854AA2">
            <w:rPr>
              <w:rFonts w:cs="Arial"/>
              <w:b/>
              <w:bCs/>
              <w:color w:val="445159"/>
              <w:sz w:val="24"/>
              <w:szCs w:val="24"/>
            </w:rPr>
            <w:t>tronic</w:t>
          </w:r>
          <w:r>
            <w:rPr>
              <w:rFonts w:cs="Arial"/>
              <w:b/>
              <w:bCs/>
              <w:color w:val="445159"/>
              <w:sz w:val="24"/>
              <w:szCs w:val="24"/>
            </w:rPr>
            <w:t>s</w:t>
          </w:r>
        </w:p>
      </w:tc>
    </w:tr>
    <w:tr w:rsidR="005C21D9" w:rsidRPr="0026630E" w14:paraId="70B1FC02" w14:textId="77777777" w:rsidTr="005B052F">
      <w:trPr>
        <w:trHeight w:val="20"/>
      </w:trPr>
      <w:tc>
        <w:tcPr>
          <w:tcW w:w="6487" w:type="dxa"/>
          <w:gridSpan w:val="2"/>
          <w:shd w:val="clear" w:color="auto" w:fill="auto"/>
        </w:tcPr>
        <w:p w14:paraId="1548C6F3" w14:textId="77777777" w:rsidR="005C21D9" w:rsidRPr="004C57A4" w:rsidRDefault="005C21D9" w:rsidP="00ED622E">
          <w:pPr>
            <w:pStyle w:val="Intestazione"/>
            <w:tabs>
              <w:tab w:val="right" w:pos="9781"/>
            </w:tabs>
            <w:spacing w:after="20"/>
            <w:jc w:val="left"/>
            <w:rPr>
              <w:rFonts w:cs="Arial"/>
              <w:sz w:val="21"/>
              <w:szCs w:val="21"/>
            </w:rPr>
          </w:pPr>
        </w:p>
      </w:tc>
      <w:tc>
        <w:tcPr>
          <w:tcW w:w="3367" w:type="dxa"/>
          <w:shd w:val="clear" w:color="auto" w:fill="auto"/>
          <w:vAlign w:val="center"/>
        </w:tcPr>
        <w:p w14:paraId="24050C34" w14:textId="0EBBCB82" w:rsidR="005C21D9" w:rsidRDefault="00000000" w:rsidP="00ED622E">
          <w:pPr>
            <w:pStyle w:val="Intestazione"/>
            <w:tabs>
              <w:tab w:val="center" w:pos="4961"/>
            </w:tabs>
            <w:spacing w:before="60"/>
            <w:jc w:val="right"/>
          </w:pPr>
          <w:fldSimple w:instr=" DOCPROPERTY  &quot;*Doc date&quot;  \* MERGEFORMAT ">
            <w:r w:rsidR="00223A2B">
              <w:t>20/01/2026</w:t>
            </w:r>
          </w:fldSimple>
        </w:p>
      </w:tc>
    </w:tr>
    <w:tr w:rsidR="005C21D9" w:rsidRPr="0026630E" w14:paraId="28957A6D" w14:textId="77777777" w:rsidTr="005B052F">
      <w:trPr>
        <w:trHeight w:val="20"/>
      </w:trPr>
      <w:tc>
        <w:tcPr>
          <w:tcW w:w="6487" w:type="dxa"/>
          <w:gridSpan w:val="2"/>
          <w:shd w:val="clear" w:color="auto" w:fill="auto"/>
        </w:tcPr>
        <w:p w14:paraId="771DBFC0" w14:textId="77777777" w:rsidR="005C21D9" w:rsidRDefault="005C21D9" w:rsidP="00ED622E">
          <w:pPr>
            <w:pStyle w:val="Intestazione"/>
            <w:tabs>
              <w:tab w:val="right" w:pos="9781"/>
            </w:tabs>
            <w:spacing w:after="20"/>
            <w:jc w:val="center"/>
            <w:rPr>
              <w:rFonts w:cs="Arial"/>
              <w:noProof/>
              <w:lang w:eastAsia="it-IT"/>
            </w:rPr>
          </w:pPr>
        </w:p>
      </w:tc>
      <w:tc>
        <w:tcPr>
          <w:tcW w:w="3367" w:type="dxa"/>
          <w:shd w:val="clear" w:color="auto" w:fill="auto"/>
          <w:vAlign w:val="center"/>
        </w:tcPr>
        <w:p w14:paraId="4B521FA9" w14:textId="0E5BB5E8" w:rsidR="005C21D9" w:rsidRPr="0026630E" w:rsidRDefault="00000000" w:rsidP="00ED622E">
          <w:pPr>
            <w:pStyle w:val="Intestazione"/>
            <w:tabs>
              <w:tab w:val="center" w:pos="4961"/>
            </w:tabs>
            <w:spacing w:before="60"/>
            <w:jc w:val="right"/>
          </w:pPr>
          <w:fldSimple w:instr=" DOCPROPERTY  &quot;*Doc number&quot;  \* MERGEFORMAT ">
            <w:r w:rsidR="00223A2B">
              <w:t>TNXXXXXX</w:t>
            </w:r>
          </w:fldSimple>
          <w:r w:rsidR="005C21D9">
            <w:t xml:space="preserve"> Rev.</w:t>
          </w:r>
          <w:r w:rsidR="005C21D9" w:rsidRPr="0026630E">
            <w:t xml:space="preserve"> </w:t>
          </w:r>
          <w:fldSimple w:instr=" DOCPROPERTY  &quot;*Doc revision&quot;  \* MERGEFORMAT ">
            <w:r w:rsidR="00223A2B">
              <w:t>(A)</w:t>
            </w:r>
          </w:fldSimple>
        </w:p>
      </w:tc>
    </w:tr>
    <w:tr w:rsidR="005C21D9" w:rsidRPr="0026630E" w14:paraId="0532391E" w14:textId="77777777" w:rsidTr="005B052F">
      <w:trPr>
        <w:trHeight w:val="20"/>
      </w:trPr>
      <w:tc>
        <w:tcPr>
          <w:tcW w:w="9854" w:type="dxa"/>
          <w:gridSpan w:val="3"/>
          <w:shd w:val="clear" w:color="auto" w:fill="auto"/>
        </w:tcPr>
        <w:p w14:paraId="09866DE2" w14:textId="0F7FFBF3" w:rsidR="005C21D9" w:rsidRDefault="00000000" w:rsidP="00ED622E">
          <w:pPr>
            <w:pStyle w:val="Intestazione"/>
            <w:tabs>
              <w:tab w:val="center" w:pos="4961"/>
            </w:tabs>
            <w:spacing w:before="60"/>
            <w:jc w:val="right"/>
          </w:pPr>
          <w:r>
            <w:fldChar w:fldCharType="begin"/>
          </w:r>
          <w:r>
            <w:instrText xml:space="preserve"> DOCPROPERTY  Title  \* MERGEFORMAT </w:instrText>
          </w:r>
          <w:r>
            <w:fldChar w:fldCharType="separate"/>
          </w:r>
          <w:r w:rsidR="00223A2B">
            <w:t xml:space="preserve">GRIFO-346FA </w:t>
          </w:r>
          <w:proofErr w:type="spellStart"/>
          <w:r w:rsidR="00223A2B">
            <w:t>LeoPlatSim</w:t>
          </w:r>
          <w:proofErr w:type="spellEnd"/>
          <w:r w:rsidR="00223A2B">
            <w:t xml:space="preserve"> </w:t>
          </w:r>
          <w:proofErr w:type="spellStart"/>
          <w:r w:rsidR="00223A2B">
            <w:t>Reycle</w:t>
          </w:r>
          <w:proofErr w:type="spellEnd"/>
          <w:r w:rsidR="00223A2B">
            <w:t xml:space="preserve"> Test</w:t>
          </w:r>
          <w:r>
            <w:fldChar w:fldCharType="end"/>
          </w:r>
        </w:p>
      </w:tc>
    </w:tr>
  </w:tbl>
  <w:p w14:paraId="72C5E858" w14:textId="77777777" w:rsidR="005C21D9" w:rsidRPr="00882346" w:rsidRDefault="005C21D9" w:rsidP="00647CEA">
    <w:pPr>
      <w:pStyle w:val="Intestazione"/>
      <w:tabs>
        <w:tab w:val="center" w:pos="4961"/>
      </w:tabs>
      <w:spacing w:line="240" w:lineRule="exact"/>
      <w:ind w:right="-285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3202"/>
      <w:gridCol w:w="3202"/>
      <w:gridCol w:w="3344"/>
      <w:gridCol w:w="175"/>
    </w:tblGrid>
    <w:tr w:rsidR="005C21D9" w:rsidRPr="0026630E" w14:paraId="0150EB50" w14:textId="77777777" w:rsidTr="005B052F">
      <w:tc>
        <w:tcPr>
          <w:tcW w:w="10031" w:type="dxa"/>
          <w:gridSpan w:val="4"/>
          <w:shd w:val="clear" w:color="auto" w:fill="auto"/>
          <w:vAlign w:val="center"/>
        </w:tcPr>
        <w:p w14:paraId="309FE640" w14:textId="77777777" w:rsidR="005C21D9" w:rsidRPr="00FF7FBB" w:rsidRDefault="005C21D9" w:rsidP="00AE404E">
          <w:pPr>
            <w:pStyle w:val="Intestazione"/>
            <w:tabs>
              <w:tab w:val="right" w:pos="9781"/>
            </w:tabs>
            <w:spacing w:after="20"/>
            <w:jc w:val="center"/>
            <w:rPr>
              <w:rFonts w:cs="Arial"/>
              <w:b/>
              <w:color w:val="E41B13"/>
              <w:sz w:val="24"/>
            </w:rPr>
          </w:pP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begin"/>
          </w:r>
          <w:r w:rsidRPr="000C0049">
            <w:rPr>
              <w:rFonts w:cs="Arial"/>
              <w:b/>
              <w:color w:val="E4002B"/>
              <w:sz w:val="24"/>
            </w:rPr>
            <w:instrText xml:space="preserve"> DOCPROPERTY  *Qualifica  \* MERGEFORMAT </w:instrTex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separate"/>
          </w:r>
          <w:r w:rsidR="002A09B9">
            <w:rPr>
              <w:rFonts w:cs="Arial"/>
              <w:b/>
              <w:color w:val="E4002B"/>
              <w:sz w:val="24"/>
            </w:rPr>
            <w:t xml:space="preserve"> </w: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end"/>
          </w:r>
          <w:r w:rsidRPr="00D11437">
            <w:rPr>
              <w:rFonts w:cs="Arial"/>
              <w:b/>
              <w:color w:val="E4002B"/>
              <w:sz w:val="24"/>
            </w:rPr>
            <w:t xml:space="preserve">  </w: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begin"/>
          </w:r>
          <w:r w:rsidRPr="000C0049">
            <w:rPr>
              <w:rFonts w:cs="Arial"/>
              <w:b/>
              <w:color w:val="E4002B"/>
              <w:sz w:val="24"/>
            </w:rPr>
            <w:instrText xml:space="preserve"> DOCPROPERTY  *Classification  \* MERGEFORMAT </w:instrTex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separate"/>
          </w:r>
          <w:r w:rsidR="002A09B9">
            <w:rPr>
              <w:rFonts w:cs="Arial"/>
              <w:b/>
              <w:color w:val="E4002B"/>
              <w:sz w:val="24"/>
            </w:rPr>
            <w:t xml:space="preserve"> </w:t>
          </w:r>
          <w:r w:rsidRPr="000C0049">
            <w:rPr>
              <w:rFonts w:cs="Arial"/>
              <w:b/>
              <w:color w:val="E4002B"/>
              <w:sz w:val="24"/>
              <w:lang w:val="en-US"/>
            </w:rPr>
            <w:fldChar w:fldCharType="end"/>
          </w:r>
        </w:p>
      </w:tc>
    </w:tr>
    <w:tr w:rsidR="005C21D9" w:rsidRPr="0026630E" w14:paraId="374C9DCD" w14:textId="77777777" w:rsidTr="005B052F">
      <w:tc>
        <w:tcPr>
          <w:tcW w:w="10031" w:type="dxa"/>
          <w:gridSpan w:val="4"/>
          <w:shd w:val="clear" w:color="auto" w:fill="auto"/>
          <w:vAlign w:val="center"/>
        </w:tcPr>
        <w:p w14:paraId="1860092C" w14:textId="77777777" w:rsidR="005C21D9" w:rsidRPr="003E1613" w:rsidRDefault="005C21D9" w:rsidP="00ED622E">
          <w:pPr>
            <w:spacing w:before="100" w:beforeAutospacing="1" w:after="100" w:afterAutospacing="1"/>
            <w:ind w:left="422" w:right="563"/>
            <w:jc w:val="center"/>
            <w:rPr>
              <w:rFonts w:cs="Arial"/>
              <w:szCs w:val="20"/>
            </w:rPr>
          </w:pPr>
          <w:r w:rsidRPr="003E1613">
            <w:rPr>
              <w:rFonts w:cs="Arial"/>
              <w:szCs w:val="20"/>
              <w:lang w:val="en-US"/>
            </w:rPr>
            <w:fldChar w:fldCharType="begin"/>
          </w:r>
          <w:r w:rsidRPr="003E1613">
            <w:rPr>
              <w:rFonts w:cs="Arial"/>
              <w:szCs w:val="20"/>
            </w:rPr>
            <w:instrText xml:space="preserve"> DOCPROPERTY  *Infoclass  \* MERGEFORMAT </w:instrText>
          </w:r>
          <w:r w:rsidRPr="003E1613">
            <w:rPr>
              <w:rFonts w:cs="Arial"/>
              <w:szCs w:val="20"/>
              <w:lang w:val="en-US"/>
            </w:rPr>
            <w:fldChar w:fldCharType="separate"/>
          </w:r>
          <w:r w:rsidR="002A09B9">
            <w:rPr>
              <w:rFonts w:cs="Arial"/>
              <w:szCs w:val="20"/>
            </w:rPr>
            <w:t xml:space="preserve"> </w:t>
          </w:r>
          <w:r w:rsidRPr="003E1613">
            <w:rPr>
              <w:rFonts w:cs="Arial"/>
              <w:szCs w:val="20"/>
              <w:lang w:val="en-US"/>
            </w:rPr>
            <w:fldChar w:fldCharType="end"/>
          </w:r>
        </w:p>
      </w:tc>
    </w:tr>
    <w:tr w:rsidR="005C21D9" w:rsidRPr="0026630E" w14:paraId="0C51F42D" w14:textId="77777777" w:rsidTr="005B052F">
      <w:tc>
        <w:tcPr>
          <w:tcW w:w="10031" w:type="dxa"/>
          <w:gridSpan w:val="4"/>
          <w:shd w:val="clear" w:color="auto" w:fill="auto"/>
          <w:vAlign w:val="center"/>
        </w:tcPr>
        <w:p w14:paraId="114E8506" w14:textId="77777777" w:rsidR="005C21D9" w:rsidRPr="001978A4" w:rsidRDefault="005C21D9" w:rsidP="00ED622E">
          <w:pPr>
            <w:spacing w:before="100" w:beforeAutospacing="1" w:after="100" w:afterAutospacing="1"/>
            <w:ind w:left="422" w:right="563"/>
            <w:jc w:val="center"/>
            <w:rPr>
              <w:rFonts w:cs="Arial"/>
              <w:szCs w:val="20"/>
            </w:rPr>
          </w:pPr>
          <w:r>
            <w:rPr>
              <w:rFonts w:cs="Arial"/>
              <w:szCs w:val="20"/>
              <w:lang w:val="en-US"/>
            </w:rPr>
            <w:fldChar w:fldCharType="begin"/>
          </w:r>
          <w:r w:rsidRPr="001978A4">
            <w:rPr>
              <w:rFonts w:cs="Arial"/>
              <w:szCs w:val="20"/>
            </w:rPr>
            <w:instrText xml:space="preserve"> DOCPROPERTY  *Info_diffusione_esclusiva  \* MERGEFORMAT </w:instrText>
          </w:r>
          <w:r>
            <w:rPr>
              <w:rFonts w:cs="Arial"/>
              <w:szCs w:val="20"/>
              <w:lang w:val="en-US"/>
            </w:rPr>
            <w:fldChar w:fldCharType="separate"/>
          </w:r>
          <w:r w:rsidR="002A09B9">
            <w:rPr>
              <w:rFonts w:cs="Arial"/>
              <w:szCs w:val="20"/>
            </w:rPr>
            <w:t>COMPANY INTERNAL</w:t>
          </w:r>
          <w:r>
            <w:rPr>
              <w:rFonts w:cs="Arial"/>
              <w:szCs w:val="20"/>
              <w:lang w:val="en-US"/>
            </w:rPr>
            <w:fldChar w:fldCharType="end"/>
          </w:r>
        </w:p>
      </w:tc>
    </w:tr>
    <w:tr w:rsidR="005C21D9" w:rsidRPr="0026630E" w14:paraId="576951B7" w14:textId="77777777" w:rsidTr="005B052F">
      <w:tblPrEx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Ex>
      <w:trPr>
        <w:gridAfter w:val="1"/>
        <w:wAfter w:w="177" w:type="dxa"/>
        <w:trHeight w:val="519"/>
      </w:trPr>
      <w:tc>
        <w:tcPr>
          <w:tcW w:w="3243" w:type="dxa"/>
          <w:tcBorders>
            <w:top w:val="nil"/>
            <w:left w:val="nil"/>
            <w:bottom w:val="single" w:sz="4" w:space="0" w:color="auto"/>
            <w:right w:val="nil"/>
          </w:tcBorders>
          <w:shd w:val="clear" w:color="auto" w:fill="auto"/>
        </w:tcPr>
        <w:p w14:paraId="3F111047" w14:textId="77777777" w:rsidR="005C21D9" w:rsidRDefault="005C21D9" w:rsidP="00ED622E">
          <w:pPr>
            <w:pStyle w:val="Intestazione"/>
            <w:tabs>
              <w:tab w:val="right" w:pos="9781"/>
            </w:tabs>
            <w:spacing w:after="20"/>
            <w:jc w:val="left"/>
            <w:rPr>
              <w:noProof/>
              <w:szCs w:val="22"/>
              <w:lang w:eastAsia="it-IT"/>
            </w:rPr>
          </w:pPr>
          <w:r>
            <w:rPr>
              <w:noProof/>
              <w:szCs w:val="22"/>
              <w:lang w:eastAsia="it-IT"/>
            </w:rPr>
            <w:drawing>
              <wp:anchor distT="0" distB="0" distL="114300" distR="114300" simplePos="0" relativeHeight="251652096" behindDoc="0" locked="0" layoutInCell="1" allowOverlap="1" wp14:anchorId="79903E9A" wp14:editId="2DBE998D">
                <wp:simplePos x="0" y="0"/>
                <wp:positionH relativeFrom="margin">
                  <wp:posOffset>-58420</wp:posOffset>
                </wp:positionH>
                <wp:positionV relativeFrom="margin">
                  <wp:posOffset>3810</wp:posOffset>
                </wp:positionV>
                <wp:extent cx="2037715" cy="359410"/>
                <wp:effectExtent l="0" t="0" r="635" b="2540"/>
                <wp:wrapNone/>
                <wp:docPr id="14" name="Immagine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LEONARDO_full red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244" w:type="dxa"/>
          <w:tcBorders>
            <w:top w:val="nil"/>
            <w:left w:val="nil"/>
            <w:bottom w:val="single" w:sz="4" w:space="0" w:color="auto"/>
            <w:right w:val="nil"/>
          </w:tcBorders>
          <w:shd w:val="clear" w:color="auto" w:fill="auto"/>
        </w:tcPr>
        <w:p w14:paraId="0CAA5AE6" w14:textId="77777777" w:rsidR="005C21D9" w:rsidRDefault="005C21D9" w:rsidP="00ED622E">
          <w:pPr>
            <w:pStyle w:val="Intestazione"/>
            <w:tabs>
              <w:tab w:val="right" w:pos="9781"/>
            </w:tabs>
            <w:spacing w:after="20"/>
            <w:jc w:val="left"/>
            <w:rPr>
              <w:noProof/>
              <w:szCs w:val="22"/>
              <w:lang w:eastAsia="it-IT"/>
            </w:rPr>
          </w:pPr>
        </w:p>
      </w:tc>
      <w:tc>
        <w:tcPr>
          <w:tcW w:w="3367" w:type="dxa"/>
          <w:tcBorders>
            <w:top w:val="nil"/>
            <w:left w:val="nil"/>
            <w:bottom w:val="single" w:sz="4" w:space="0" w:color="auto"/>
            <w:right w:val="nil"/>
          </w:tcBorders>
          <w:shd w:val="clear" w:color="auto" w:fill="auto"/>
          <w:vAlign w:val="bottom"/>
        </w:tcPr>
        <w:p w14:paraId="7E6DDAA1" w14:textId="77777777" w:rsidR="005C21D9" w:rsidRPr="00FB74C1" w:rsidRDefault="005C21D9" w:rsidP="00ED622E">
          <w:pPr>
            <w:pStyle w:val="Intestazione"/>
            <w:tabs>
              <w:tab w:val="center" w:pos="4961"/>
            </w:tabs>
            <w:spacing w:line="240" w:lineRule="exact"/>
            <w:jc w:val="right"/>
            <w:rPr>
              <w:sz w:val="28"/>
              <w:szCs w:val="28"/>
            </w:rPr>
          </w:pPr>
          <w:r w:rsidRPr="00FB74C1">
            <w:rPr>
              <w:rFonts w:cs="Arial"/>
              <w:b/>
              <w:bCs/>
              <w:color w:val="445159"/>
              <w:sz w:val="28"/>
              <w:szCs w:val="28"/>
            </w:rPr>
            <w:t>Leonardo Ele</w:t>
          </w:r>
          <w:r>
            <w:rPr>
              <w:rFonts w:cs="Arial"/>
              <w:b/>
              <w:bCs/>
              <w:color w:val="445159"/>
              <w:sz w:val="28"/>
              <w:szCs w:val="28"/>
            </w:rPr>
            <w:t>c</w:t>
          </w:r>
          <w:r w:rsidRPr="00FB74C1">
            <w:rPr>
              <w:rFonts w:cs="Arial"/>
              <w:b/>
              <w:bCs/>
              <w:color w:val="445159"/>
              <w:sz w:val="28"/>
              <w:szCs w:val="28"/>
            </w:rPr>
            <w:t>tronic</w:t>
          </w:r>
          <w:r>
            <w:rPr>
              <w:rFonts w:cs="Arial"/>
              <w:b/>
              <w:bCs/>
              <w:color w:val="445159"/>
              <w:sz w:val="28"/>
              <w:szCs w:val="28"/>
            </w:rPr>
            <w:t>s</w:t>
          </w:r>
        </w:p>
      </w:tc>
    </w:tr>
  </w:tbl>
  <w:p w14:paraId="7E70C3CD" w14:textId="77777777" w:rsidR="005C21D9" w:rsidRPr="00882346" w:rsidRDefault="005C21D9" w:rsidP="00882346">
    <w:pPr>
      <w:pStyle w:val="Intestazione"/>
      <w:tabs>
        <w:tab w:val="right" w:pos="9781"/>
      </w:tabs>
      <w:jc w:val="left"/>
      <w:rPr>
        <w:sz w:val="16"/>
        <w:szCs w:val="1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C776BA" w14:textId="77777777" w:rsidR="005C21D9" w:rsidRDefault="005C21D9">
    <w:pPr>
      <w:pStyle w:val="Intestazione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bottom w:val="single" w:sz="4" w:space="0" w:color="auto"/>
      </w:tblBorders>
      <w:tblLook w:val="0400" w:firstRow="0" w:lastRow="0" w:firstColumn="0" w:lastColumn="0" w:noHBand="0" w:noVBand="1"/>
    </w:tblPr>
    <w:tblGrid>
      <w:gridCol w:w="3243"/>
      <w:gridCol w:w="3244"/>
      <w:gridCol w:w="3367"/>
    </w:tblGrid>
    <w:tr w:rsidR="005C21D9" w14:paraId="567A4AA3" w14:textId="77777777" w:rsidTr="005B052F">
      <w:tc>
        <w:tcPr>
          <w:tcW w:w="9854" w:type="dxa"/>
          <w:gridSpan w:val="3"/>
          <w:shd w:val="clear" w:color="auto" w:fill="auto"/>
          <w:vAlign w:val="center"/>
        </w:tcPr>
        <w:p w14:paraId="0AE6E20A" w14:textId="243E2A92" w:rsidR="005C21D9" w:rsidRPr="0026630E" w:rsidRDefault="005C21D9" w:rsidP="003E6103">
          <w:pPr>
            <w:pStyle w:val="Intestazione"/>
            <w:tabs>
              <w:tab w:val="center" w:pos="4961"/>
            </w:tabs>
            <w:spacing w:line="240" w:lineRule="exact"/>
            <w:ind w:right="-285"/>
            <w:jc w:val="center"/>
            <w:rPr>
              <w:b/>
              <w:color w:val="FF0000"/>
            </w:rPr>
          </w:pPr>
          <w:r w:rsidRPr="000C0049">
            <w:rPr>
              <w:b/>
              <w:color w:val="E4002B"/>
              <w:sz w:val="24"/>
              <w:szCs w:val="24"/>
            </w:rPr>
            <w:fldChar w:fldCharType="begin"/>
          </w:r>
          <w:r w:rsidRPr="000C0049">
            <w:rPr>
              <w:b/>
              <w:color w:val="E4002B"/>
              <w:sz w:val="24"/>
              <w:szCs w:val="24"/>
            </w:rPr>
            <w:instrText xml:space="preserve"> DOCPROPERTY  *Qualifica  \* MERGEFORMAT </w:instrText>
          </w:r>
          <w:r w:rsidRPr="000C0049">
            <w:rPr>
              <w:b/>
              <w:color w:val="E4002B"/>
              <w:sz w:val="24"/>
              <w:szCs w:val="24"/>
            </w:rPr>
            <w:fldChar w:fldCharType="separate"/>
          </w:r>
          <w:r w:rsidR="00223A2B">
            <w:rPr>
              <w:b/>
              <w:color w:val="E4002B"/>
              <w:sz w:val="24"/>
              <w:szCs w:val="24"/>
            </w:rPr>
            <w:t xml:space="preserve"> </w:t>
          </w:r>
          <w:r w:rsidRPr="000C0049">
            <w:rPr>
              <w:b/>
              <w:color w:val="E4002B"/>
              <w:sz w:val="24"/>
              <w:szCs w:val="24"/>
            </w:rPr>
            <w:fldChar w:fldCharType="end"/>
          </w:r>
          <w:r>
            <w:rPr>
              <w:b/>
              <w:color w:val="E4002B"/>
              <w:sz w:val="24"/>
              <w:szCs w:val="24"/>
            </w:rPr>
            <w:t xml:space="preserve">  </w:t>
          </w:r>
          <w:r w:rsidRPr="000C0049">
            <w:rPr>
              <w:b/>
              <w:color w:val="E4002B"/>
              <w:sz w:val="24"/>
            </w:rPr>
            <w:fldChar w:fldCharType="begin"/>
          </w:r>
          <w:r w:rsidRPr="000C0049">
            <w:rPr>
              <w:b/>
              <w:color w:val="E4002B"/>
              <w:sz w:val="24"/>
            </w:rPr>
            <w:instrText xml:space="preserve"> DOCPROPERTY  *Classification  \* MERGEFORMAT </w:instrText>
          </w:r>
          <w:r w:rsidRPr="000C0049">
            <w:rPr>
              <w:b/>
              <w:color w:val="E4002B"/>
              <w:sz w:val="24"/>
            </w:rPr>
            <w:fldChar w:fldCharType="separate"/>
          </w:r>
          <w:r w:rsidR="00223A2B">
            <w:rPr>
              <w:b/>
              <w:color w:val="E4002B"/>
              <w:sz w:val="24"/>
            </w:rPr>
            <w:t xml:space="preserve"> </w:t>
          </w:r>
          <w:r w:rsidRPr="000C0049">
            <w:rPr>
              <w:b/>
              <w:color w:val="E4002B"/>
              <w:sz w:val="24"/>
            </w:rPr>
            <w:fldChar w:fldCharType="end"/>
          </w:r>
          <w:r>
            <w:rPr>
              <w:b/>
              <w:color w:val="E4002B"/>
              <w:sz w:val="24"/>
            </w:rPr>
            <w:t xml:space="preserve"> </w:t>
          </w:r>
        </w:p>
      </w:tc>
    </w:tr>
    <w:tr w:rsidR="005C21D9" w:rsidRPr="00C60429" w14:paraId="63991D77" w14:textId="77777777" w:rsidTr="005B052F">
      <w:tc>
        <w:tcPr>
          <w:tcW w:w="9854" w:type="dxa"/>
          <w:gridSpan w:val="3"/>
          <w:shd w:val="clear" w:color="auto" w:fill="auto"/>
          <w:vAlign w:val="center"/>
        </w:tcPr>
        <w:p w14:paraId="2C8E211D" w14:textId="4998CAB1" w:rsidR="005C21D9" w:rsidRPr="007A5C1D" w:rsidRDefault="005C21D9" w:rsidP="00ED622E">
          <w:pPr>
            <w:pStyle w:val="Intestazione"/>
            <w:tabs>
              <w:tab w:val="center" w:pos="4961"/>
            </w:tabs>
            <w:spacing w:line="240" w:lineRule="exact"/>
            <w:ind w:right="-285"/>
            <w:jc w:val="center"/>
            <w:rPr>
              <w:rFonts w:cs="Arial"/>
              <w:sz w:val="20"/>
            </w:rPr>
          </w:pPr>
          <w:r w:rsidRPr="00C60429">
            <w:rPr>
              <w:rFonts w:cs="Arial"/>
              <w:sz w:val="20"/>
              <w:lang w:val="en-US"/>
            </w:rPr>
            <w:fldChar w:fldCharType="begin"/>
          </w:r>
          <w:r w:rsidRPr="00C60429">
            <w:rPr>
              <w:rFonts w:cs="Arial"/>
              <w:sz w:val="20"/>
            </w:rPr>
            <w:instrText xml:space="preserve"> DOCPROPERTY  *Infoclass  \* MERGEFORMAT </w:instrText>
          </w:r>
          <w:r w:rsidRPr="00C60429">
            <w:rPr>
              <w:rFonts w:cs="Arial"/>
              <w:sz w:val="20"/>
              <w:lang w:val="en-US"/>
            </w:rPr>
            <w:fldChar w:fldCharType="separate"/>
          </w:r>
          <w:r w:rsidR="00223A2B">
            <w:rPr>
              <w:rFonts w:cs="Arial"/>
              <w:sz w:val="20"/>
            </w:rPr>
            <w:t xml:space="preserve"> </w:t>
          </w:r>
          <w:r w:rsidRPr="00C60429">
            <w:rPr>
              <w:rFonts w:cs="Arial"/>
              <w:sz w:val="20"/>
              <w:lang w:val="en-US"/>
            </w:rPr>
            <w:fldChar w:fldCharType="end"/>
          </w:r>
        </w:p>
      </w:tc>
    </w:tr>
    <w:tr w:rsidR="005C21D9" w:rsidRPr="007A5C1D" w14:paraId="65F7C361" w14:textId="77777777" w:rsidTr="005B052F">
      <w:tc>
        <w:tcPr>
          <w:tcW w:w="9854" w:type="dxa"/>
          <w:gridSpan w:val="3"/>
          <w:shd w:val="clear" w:color="auto" w:fill="auto"/>
          <w:vAlign w:val="center"/>
        </w:tcPr>
        <w:p w14:paraId="040C4676" w14:textId="1E28A033" w:rsidR="005C21D9" w:rsidRPr="007A5C1D" w:rsidRDefault="005C21D9" w:rsidP="00ED622E">
          <w:pPr>
            <w:pStyle w:val="Intestazione"/>
            <w:tabs>
              <w:tab w:val="center" w:pos="4961"/>
            </w:tabs>
            <w:spacing w:line="240" w:lineRule="exact"/>
            <w:ind w:right="-285"/>
            <w:jc w:val="center"/>
            <w:rPr>
              <w:sz w:val="20"/>
            </w:rPr>
          </w:pPr>
          <w:r>
            <w:rPr>
              <w:noProof/>
              <w:szCs w:val="22"/>
              <w:lang w:eastAsia="it-IT"/>
            </w:rPr>
            <w:drawing>
              <wp:anchor distT="0" distB="0" distL="114300" distR="114300" simplePos="0" relativeHeight="251667456" behindDoc="0" locked="0" layoutInCell="1" allowOverlap="1" wp14:anchorId="04157697" wp14:editId="46733374">
                <wp:simplePos x="0" y="0"/>
                <wp:positionH relativeFrom="margin">
                  <wp:posOffset>-64135</wp:posOffset>
                </wp:positionH>
                <wp:positionV relativeFrom="margin">
                  <wp:posOffset>109855</wp:posOffset>
                </wp:positionV>
                <wp:extent cx="2037715" cy="359410"/>
                <wp:effectExtent l="0" t="0" r="635" b="2540"/>
                <wp:wrapNone/>
                <wp:docPr id="3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LEONARDO_full red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7A5C1D">
            <w:rPr>
              <w:rFonts w:cs="Arial"/>
              <w:sz w:val="20"/>
              <w:lang w:val="en-US"/>
            </w:rPr>
            <w:fldChar w:fldCharType="begin"/>
          </w:r>
          <w:r w:rsidRPr="007A5C1D">
            <w:rPr>
              <w:rFonts w:cs="Arial"/>
              <w:sz w:val="20"/>
            </w:rPr>
            <w:instrText xml:space="preserve"> DOCPROPERTY  *Info_diffusione_esclusiva  \* MERGEFORMAT </w:instrText>
          </w:r>
          <w:r w:rsidRPr="007A5C1D">
            <w:rPr>
              <w:rFonts w:cs="Arial"/>
              <w:sz w:val="20"/>
              <w:lang w:val="en-US"/>
            </w:rPr>
            <w:fldChar w:fldCharType="separate"/>
          </w:r>
          <w:r w:rsidR="00223A2B">
            <w:rPr>
              <w:rFonts w:cs="Arial"/>
              <w:sz w:val="20"/>
            </w:rPr>
            <w:t>COMPANY INTERNAL</w:t>
          </w:r>
          <w:r w:rsidRPr="007A5C1D">
            <w:rPr>
              <w:rFonts w:cs="Arial"/>
              <w:sz w:val="20"/>
              <w:lang w:val="en-US"/>
            </w:rPr>
            <w:fldChar w:fldCharType="end"/>
          </w:r>
        </w:p>
      </w:tc>
    </w:tr>
    <w:tr w:rsidR="005C21D9" w:rsidRPr="0026630E" w14:paraId="10C743C9" w14:textId="77777777" w:rsidTr="005B052F">
      <w:trPr>
        <w:trHeight w:val="519"/>
      </w:trPr>
      <w:tc>
        <w:tcPr>
          <w:tcW w:w="3243" w:type="dxa"/>
          <w:shd w:val="clear" w:color="auto" w:fill="auto"/>
        </w:tcPr>
        <w:p w14:paraId="6D0F4803" w14:textId="77777777" w:rsidR="005C21D9" w:rsidRDefault="005C21D9" w:rsidP="00ED622E">
          <w:pPr>
            <w:pStyle w:val="Intestazione"/>
            <w:tabs>
              <w:tab w:val="right" w:pos="9781"/>
            </w:tabs>
            <w:spacing w:after="20"/>
            <w:jc w:val="left"/>
            <w:rPr>
              <w:noProof/>
              <w:szCs w:val="22"/>
              <w:lang w:eastAsia="it-IT"/>
            </w:rPr>
          </w:pPr>
        </w:p>
      </w:tc>
      <w:tc>
        <w:tcPr>
          <w:tcW w:w="3244" w:type="dxa"/>
          <w:shd w:val="clear" w:color="auto" w:fill="auto"/>
        </w:tcPr>
        <w:p w14:paraId="7E4A8AE1" w14:textId="77777777" w:rsidR="005C21D9" w:rsidRDefault="005C21D9" w:rsidP="00ED622E">
          <w:pPr>
            <w:pStyle w:val="Intestazione"/>
            <w:tabs>
              <w:tab w:val="right" w:pos="9781"/>
            </w:tabs>
            <w:spacing w:after="20"/>
            <w:jc w:val="left"/>
            <w:rPr>
              <w:noProof/>
              <w:szCs w:val="22"/>
              <w:lang w:eastAsia="it-IT"/>
            </w:rPr>
          </w:pPr>
        </w:p>
      </w:tc>
      <w:tc>
        <w:tcPr>
          <w:tcW w:w="3367" w:type="dxa"/>
          <w:shd w:val="clear" w:color="auto" w:fill="auto"/>
          <w:vAlign w:val="bottom"/>
        </w:tcPr>
        <w:p w14:paraId="0CBEDA3E" w14:textId="77777777" w:rsidR="005C21D9" w:rsidRPr="00854AA2" w:rsidRDefault="005C21D9" w:rsidP="00ED622E">
          <w:pPr>
            <w:pStyle w:val="Intestazione"/>
            <w:tabs>
              <w:tab w:val="center" w:pos="4961"/>
            </w:tabs>
            <w:spacing w:line="240" w:lineRule="exact"/>
            <w:jc w:val="right"/>
            <w:rPr>
              <w:sz w:val="24"/>
              <w:szCs w:val="24"/>
            </w:rPr>
          </w:pPr>
          <w:r w:rsidRPr="00854AA2">
            <w:rPr>
              <w:rFonts w:cs="Arial"/>
              <w:b/>
              <w:bCs/>
              <w:color w:val="445159"/>
              <w:sz w:val="24"/>
              <w:szCs w:val="24"/>
            </w:rPr>
            <w:t>Leonardo Ele</w:t>
          </w:r>
          <w:r>
            <w:rPr>
              <w:rFonts w:cs="Arial"/>
              <w:b/>
              <w:bCs/>
              <w:color w:val="445159"/>
              <w:sz w:val="24"/>
              <w:szCs w:val="24"/>
            </w:rPr>
            <w:t>c</w:t>
          </w:r>
          <w:r w:rsidRPr="00854AA2">
            <w:rPr>
              <w:rFonts w:cs="Arial"/>
              <w:b/>
              <w:bCs/>
              <w:color w:val="445159"/>
              <w:sz w:val="24"/>
              <w:szCs w:val="24"/>
            </w:rPr>
            <w:t>tronic</w:t>
          </w:r>
          <w:r>
            <w:rPr>
              <w:rFonts w:cs="Arial"/>
              <w:b/>
              <w:bCs/>
              <w:color w:val="445159"/>
              <w:sz w:val="24"/>
              <w:szCs w:val="24"/>
            </w:rPr>
            <w:t>s</w:t>
          </w:r>
        </w:p>
      </w:tc>
    </w:tr>
    <w:tr w:rsidR="005C21D9" w:rsidRPr="0026630E" w14:paraId="3E43E122" w14:textId="77777777" w:rsidTr="005B052F">
      <w:trPr>
        <w:trHeight w:val="20"/>
      </w:trPr>
      <w:tc>
        <w:tcPr>
          <w:tcW w:w="6487" w:type="dxa"/>
          <w:gridSpan w:val="2"/>
          <w:shd w:val="clear" w:color="auto" w:fill="auto"/>
        </w:tcPr>
        <w:p w14:paraId="47801F88" w14:textId="77777777" w:rsidR="005C21D9" w:rsidRPr="004C57A4" w:rsidRDefault="005C21D9" w:rsidP="00ED622E">
          <w:pPr>
            <w:pStyle w:val="Intestazione"/>
            <w:tabs>
              <w:tab w:val="right" w:pos="9781"/>
            </w:tabs>
            <w:spacing w:after="20"/>
            <w:jc w:val="left"/>
            <w:rPr>
              <w:rFonts w:cs="Arial"/>
              <w:sz w:val="21"/>
              <w:szCs w:val="21"/>
            </w:rPr>
          </w:pPr>
        </w:p>
      </w:tc>
      <w:tc>
        <w:tcPr>
          <w:tcW w:w="3367" w:type="dxa"/>
          <w:shd w:val="clear" w:color="auto" w:fill="auto"/>
          <w:vAlign w:val="center"/>
        </w:tcPr>
        <w:p w14:paraId="19467003" w14:textId="03E54043" w:rsidR="005C21D9" w:rsidRDefault="00000000" w:rsidP="00ED622E">
          <w:pPr>
            <w:pStyle w:val="Intestazione"/>
            <w:tabs>
              <w:tab w:val="center" w:pos="4961"/>
            </w:tabs>
            <w:spacing w:before="60"/>
            <w:jc w:val="right"/>
          </w:pPr>
          <w:fldSimple w:instr=" DOCPROPERTY  &quot;*Doc date&quot;  \* MERGEFORMAT ">
            <w:r w:rsidR="00223A2B">
              <w:t>20/01/2026</w:t>
            </w:r>
          </w:fldSimple>
        </w:p>
      </w:tc>
    </w:tr>
    <w:tr w:rsidR="005C21D9" w:rsidRPr="0026630E" w14:paraId="03ACE107" w14:textId="77777777" w:rsidTr="005B052F">
      <w:trPr>
        <w:trHeight w:val="20"/>
      </w:trPr>
      <w:tc>
        <w:tcPr>
          <w:tcW w:w="6487" w:type="dxa"/>
          <w:gridSpan w:val="2"/>
          <w:shd w:val="clear" w:color="auto" w:fill="auto"/>
        </w:tcPr>
        <w:p w14:paraId="4D20981D" w14:textId="77777777" w:rsidR="005C21D9" w:rsidRDefault="005C21D9" w:rsidP="00ED622E">
          <w:pPr>
            <w:pStyle w:val="Intestazione"/>
            <w:tabs>
              <w:tab w:val="right" w:pos="9781"/>
            </w:tabs>
            <w:spacing w:after="20"/>
            <w:jc w:val="center"/>
            <w:rPr>
              <w:rFonts w:cs="Arial"/>
              <w:noProof/>
              <w:lang w:eastAsia="it-IT"/>
            </w:rPr>
          </w:pPr>
        </w:p>
      </w:tc>
      <w:tc>
        <w:tcPr>
          <w:tcW w:w="3367" w:type="dxa"/>
          <w:shd w:val="clear" w:color="auto" w:fill="auto"/>
          <w:vAlign w:val="center"/>
        </w:tcPr>
        <w:p w14:paraId="7678644D" w14:textId="0633AC85" w:rsidR="005C21D9" w:rsidRPr="0026630E" w:rsidRDefault="00000000" w:rsidP="00ED622E">
          <w:pPr>
            <w:pStyle w:val="Intestazione"/>
            <w:tabs>
              <w:tab w:val="center" w:pos="4961"/>
            </w:tabs>
            <w:spacing w:before="60"/>
            <w:jc w:val="right"/>
          </w:pPr>
          <w:fldSimple w:instr=" DOCPROPERTY  &quot;*Doc number&quot;  \* MERGEFORMAT ">
            <w:r w:rsidR="00223A2B">
              <w:t>TNXXXXXX</w:t>
            </w:r>
          </w:fldSimple>
          <w:r w:rsidR="005C21D9">
            <w:t xml:space="preserve"> Rev.</w:t>
          </w:r>
          <w:r w:rsidR="005C21D9" w:rsidRPr="0026630E">
            <w:t xml:space="preserve"> </w:t>
          </w:r>
          <w:fldSimple w:instr=" DOCPROPERTY  &quot;*Doc revision&quot;  \* MERGEFORMAT ">
            <w:r w:rsidR="00223A2B">
              <w:t>(A)</w:t>
            </w:r>
          </w:fldSimple>
        </w:p>
      </w:tc>
    </w:tr>
    <w:tr w:rsidR="005C21D9" w:rsidRPr="0026630E" w14:paraId="5B9FCEEC" w14:textId="77777777" w:rsidTr="005B052F">
      <w:trPr>
        <w:trHeight w:val="20"/>
      </w:trPr>
      <w:tc>
        <w:tcPr>
          <w:tcW w:w="9854" w:type="dxa"/>
          <w:gridSpan w:val="3"/>
          <w:shd w:val="clear" w:color="auto" w:fill="auto"/>
        </w:tcPr>
        <w:p w14:paraId="1A41712F" w14:textId="2748BD1C" w:rsidR="005C21D9" w:rsidRDefault="00000000" w:rsidP="00ED622E">
          <w:pPr>
            <w:pStyle w:val="Intestazione"/>
            <w:tabs>
              <w:tab w:val="center" w:pos="4961"/>
            </w:tabs>
            <w:spacing w:before="60"/>
            <w:jc w:val="right"/>
          </w:pPr>
          <w:r>
            <w:fldChar w:fldCharType="begin"/>
          </w:r>
          <w:r>
            <w:instrText xml:space="preserve"> DOCPROPERTY  Title  \* MERGEFORMAT </w:instrText>
          </w:r>
          <w:r>
            <w:fldChar w:fldCharType="separate"/>
          </w:r>
          <w:r w:rsidR="00223A2B">
            <w:t xml:space="preserve">GRIFO-346FA </w:t>
          </w:r>
          <w:proofErr w:type="spellStart"/>
          <w:r w:rsidR="00223A2B">
            <w:t>LeoPlatSim</w:t>
          </w:r>
          <w:proofErr w:type="spellEnd"/>
          <w:r w:rsidR="00223A2B">
            <w:t xml:space="preserve"> </w:t>
          </w:r>
          <w:proofErr w:type="spellStart"/>
          <w:r w:rsidR="00223A2B">
            <w:t>Reycle</w:t>
          </w:r>
          <w:proofErr w:type="spellEnd"/>
          <w:r w:rsidR="00223A2B">
            <w:t xml:space="preserve"> Test</w:t>
          </w:r>
          <w:r>
            <w:fldChar w:fldCharType="end"/>
          </w:r>
        </w:p>
      </w:tc>
    </w:tr>
  </w:tbl>
  <w:p w14:paraId="1CD20C14" w14:textId="77777777" w:rsidR="005C21D9" w:rsidRPr="009621EC" w:rsidRDefault="005C21D9" w:rsidP="00882346">
    <w:pPr>
      <w:pStyle w:val="Intestazione"/>
      <w:tabs>
        <w:tab w:val="center" w:pos="4961"/>
      </w:tabs>
      <w:spacing w:line="240" w:lineRule="exact"/>
      <w:ind w:right="-285"/>
      <w:rPr>
        <w:sz w:val="16"/>
        <w:szCs w:val="16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889" w:type="dxa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4889"/>
      <w:gridCol w:w="5000"/>
    </w:tblGrid>
    <w:tr w:rsidR="005C21D9" w:rsidRPr="00307952" w14:paraId="629DF476" w14:textId="77777777" w:rsidTr="00307952">
      <w:tc>
        <w:tcPr>
          <w:tcW w:w="9889" w:type="dxa"/>
          <w:gridSpan w:val="2"/>
        </w:tcPr>
        <w:p w14:paraId="25F27C79" w14:textId="77777777" w:rsidR="005C21D9" w:rsidRPr="00107662" w:rsidRDefault="005C21D9" w:rsidP="0053725A">
          <w:pPr>
            <w:pStyle w:val="Intestazione"/>
            <w:rPr>
              <w:rFonts w:cs="Arial"/>
              <w:color w:val="000000"/>
              <w:szCs w:val="22"/>
            </w:rPr>
          </w:pPr>
          <w:r w:rsidRPr="0075561F">
            <w:rPr>
              <w:rFonts w:cs="Arial"/>
              <w:iCs/>
              <w:color w:val="000000"/>
              <w:szCs w:val="22"/>
              <w:lang w:val="fr-FR"/>
            </w:rPr>
            <w:t>INSERIRE IL LIVELLO DI SICUREZZA</w:t>
          </w:r>
        </w:p>
      </w:tc>
    </w:tr>
    <w:tr w:rsidR="005C21D9" w:rsidRPr="001048AD" w14:paraId="6395EE45" w14:textId="77777777" w:rsidTr="00307952">
      <w:tc>
        <w:tcPr>
          <w:tcW w:w="4889" w:type="dxa"/>
        </w:tcPr>
        <w:p w14:paraId="60B85025" w14:textId="77777777" w:rsidR="005C21D9" w:rsidRPr="00107662" w:rsidRDefault="005C21D9" w:rsidP="0053725A">
          <w:pPr>
            <w:pStyle w:val="Intestazione"/>
            <w:rPr>
              <w:rFonts w:cs="Arial"/>
              <w:color w:val="000000"/>
              <w:szCs w:val="22"/>
            </w:rPr>
          </w:pPr>
        </w:p>
      </w:tc>
      <w:tc>
        <w:tcPr>
          <w:tcW w:w="5000" w:type="dxa"/>
        </w:tcPr>
        <w:p w14:paraId="19E79042" w14:textId="77777777" w:rsidR="005C21D9" w:rsidRPr="009F0995" w:rsidRDefault="005C21D9" w:rsidP="0053725A">
          <w:pPr>
            <w:pStyle w:val="Intestazione"/>
            <w:rPr>
              <w:rFonts w:cs="Arial"/>
              <w:color w:val="000000"/>
              <w:szCs w:val="22"/>
            </w:rPr>
          </w:pPr>
          <w:r w:rsidRPr="00107662">
            <w:fldChar w:fldCharType="begin"/>
          </w:r>
          <w:r w:rsidRPr="00107662">
            <w:instrText xml:space="preserve"> REF Data \h  \* MERGEFORMAT </w:instrText>
          </w:r>
          <w:r w:rsidRPr="00107662">
            <w:fldChar w:fldCharType="separate"/>
          </w:r>
          <w:r w:rsidR="002A09B9">
            <w:rPr>
              <w:b/>
              <w:bCs/>
            </w:rPr>
            <w:t xml:space="preserve">Errore. L'origine riferimento non è stata </w:t>
          </w:r>
          <w:proofErr w:type="spellStart"/>
          <w:r w:rsidR="002A09B9">
            <w:rPr>
              <w:b/>
              <w:bCs/>
            </w:rPr>
            <w:t>trovata.</w:t>
          </w:r>
          <w:r w:rsidRPr="00107662">
            <w:fldChar w:fldCharType="end"/>
          </w:r>
          <w:r w:rsidRPr="00107662">
            <w:fldChar w:fldCharType="begin"/>
          </w:r>
          <w:r w:rsidRPr="00107662">
            <w:instrText xml:space="preserve"> REF Identificativo \h  \* MERGEFORMAT </w:instrText>
          </w:r>
          <w:r w:rsidRPr="00107662">
            <w:fldChar w:fldCharType="separate"/>
          </w:r>
          <w:r w:rsidR="002A09B9">
            <w:rPr>
              <w:b/>
              <w:bCs/>
            </w:rPr>
            <w:t>Errore</w:t>
          </w:r>
          <w:proofErr w:type="spellEnd"/>
          <w:r w:rsidR="002A09B9">
            <w:rPr>
              <w:b/>
              <w:bCs/>
            </w:rPr>
            <w:t>. L'origine riferimento non è stata trovata.</w:t>
          </w:r>
          <w:r w:rsidRPr="00107662">
            <w:fldChar w:fldCharType="end"/>
          </w:r>
        </w:p>
      </w:tc>
    </w:tr>
    <w:tr w:rsidR="005C21D9" w:rsidRPr="001048AD" w14:paraId="45A9E351" w14:textId="77777777" w:rsidTr="00307952">
      <w:tc>
        <w:tcPr>
          <w:tcW w:w="4889" w:type="dxa"/>
        </w:tcPr>
        <w:p w14:paraId="09E2B30C" w14:textId="77777777" w:rsidR="005C21D9" w:rsidRPr="009F0995" w:rsidRDefault="005C21D9" w:rsidP="0053725A">
          <w:pPr>
            <w:pStyle w:val="Intestazione"/>
            <w:rPr>
              <w:rFonts w:cs="Arial"/>
              <w:color w:val="000000"/>
              <w:szCs w:val="22"/>
            </w:rPr>
          </w:pPr>
        </w:p>
      </w:tc>
      <w:tc>
        <w:tcPr>
          <w:tcW w:w="5000" w:type="dxa"/>
        </w:tcPr>
        <w:p w14:paraId="58FB8F00" w14:textId="77777777" w:rsidR="005C21D9" w:rsidRPr="009F0995" w:rsidRDefault="005C21D9" w:rsidP="0053725A">
          <w:pPr>
            <w:pStyle w:val="Intestazione"/>
            <w:rPr>
              <w:rFonts w:cs="Arial"/>
              <w:color w:val="000000"/>
              <w:szCs w:val="22"/>
            </w:rPr>
          </w:pPr>
          <w:r w:rsidRPr="00107662">
            <w:fldChar w:fldCharType="begin"/>
          </w:r>
          <w:r w:rsidRPr="00107662">
            <w:instrText xml:space="preserve"> REF Identificativo \h  \* MERGEFORMAT </w:instrText>
          </w:r>
          <w:r w:rsidRPr="00107662">
            <w:fldChar w:fldCharType="separate"/>
          </w:r>
          <w:r w:rsidR="002A09B9">
            <w:rPr>
              <w:b/>
              <w:bCs/>
            </w:rPr>
            <w:t xml:space="preserve">Errore. L'origine riferimento non è stata </w:t>
          </w:r>
          <w:proofErr w:type="spellStart"/>
          <w:r w:rsidR="002A09B9">
            <w:rPr>
              <w:b/>
              <w:bCs/>
            </w:rPr>
            <w:t>trovata.</w:t>
          </w:r>
          <w:r w:rsidRPr="00107662">
            <w:fldChar w:fldCharType="end"/>
          </w:r>
          <w:r w:rsidRPr="00107662">
            <w:fldChar w:fldCharType="begin"/>
          </w:r>
          <w:r w:rsidRPr="00107662">
            <w:instrText xml:space="preserve"> REF Data \h  \* MERGEFORMAT </w:instrText>
          </w:r>
          <w:r w:rsidRPr="00107662">
            <w:fldChar w:fldCharType="separate"/>
          </w:r>
          <w:r w:rsidR="002A09B9">
            <w:rPr>
              <w:b/>
              <w:bCs/>
            </w:rPr>
            <w:t>Errore</w:t>
          </w:r>
          <w:proofErr w:type="spellEnd"/>
          <w:r w:rsidR="002A09B9">
            <w:rPr>
              <w:b/>
              <w:bCs/>
            </w:rPr>
            <w:t>. L'origine riferimento non è stata trovata.</w:t>
          </w:r>
          <w:r w:rsidRPr="00107662">
            <w:fldChar w:fldCharType="end"/>
          </w:r>
        </w:p>
      </w:tc>
    </w:tr>
    <w:tr w:rsidR="005C21D9" w:rsidRPr="00307952" w14:paraId="212930A2" w14:textId="77777777" w:rsidTr="00307952">
      <w:tc>
        <w:tcPr>
          <w:tcW w:w="4889" w:type="dxa"/>
        </w:tcPr>
        <w:p w14:paraId="21827EFB" w14:textId="77777777" w:rsidR="005C21D9" w:rsidRPr="009F0995" w:rsidRDefault="005C21D9" w:rsidP="0053725A">
          <w:pPr>
            <w:pStyle w:val="Intestazione"/>
            <w:rPr>
              <w:rFonts w:cs="Arial"/>
              <w:color w:val="000000"/>
              <w:szCs w:val="22"/>
            </w:rPr>
          </w:pPr>
        </w:p>
      </w:tc>
      <w:tc>
        <w:tcPr>
          <w:tcW w:w="5000" w:type="dxa"/>
        </w:tcPr>
        <w:p w14:paraId="264E33E2" w14:textId="77777777" w:rsidR="005C21D9" w:rsidRPr="00107662" w:rsidRDefault="005C21D9" w:rsidP="0053725A">
          <w:pPr>
            <w:pStyle w:val="Intestazione"/>
            <w:rPr>
              <w:rFonts w:cs="Arial"/>
              <w:color w:val="000000"/>
              <w:szCs w:val="22"/>
            </w:rPr>
          </w:pPr>
          <w:r w:rsidRPr="00107662">
            <w:fldChar w:fldCharType="begin"/>
          </w:r>
          <w:r w:rsidRPr="00107662">
            <w:instrText xml:space="preserve"> REF Titolo \h  \* MERGEFORMAT </w:instrText>
          </w:r>
          <w:r w:rsidRPr="00107662">
            <w:fldChar w:fldCharType="separate"/>
          </w:r>
          <w:r w:rsidR="002A09B9">
            <w:rPr>
              <w:b/>
              <w:bCs/>
            </w:rPr>
            <w:t>Errore. L'origine riferimento non è stata trovata.</w:t>
          </w:r>
          <w:r w:rsidRPr="00107662">
            <w:fldChar w:fldCharType="end"/>
          </w:r>
        </w:p>
      </w:tc>
    </w:tr>
  </w:tbl>
  <w:p w14:paraId="443B6DED" w14:textId="77777777" w:rsidR="005C21D9" w:rsidRPr="0053725A" w:rsidRDefault="005C21D9" w:rsidP="0053725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11.1pt;height:11.1pt" o:bullet="t">
        <v:imagedata r:id="rId1" o:title="_FNM"/>
      </v:shape>
    </w:pict>
  </w:numPicBullet>
  <w:abstractNum w:abstractNumId="0" w15:restartNumberingAfterBreak="0">
    <w:nsid w:val="04BB3BEA"/>
    <w:multiLevelType w:val="hybridMultilevel"/>
    <w:tmpl w:val="9D343B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D5AE4"/>
    <w:multiLevelType w:val="multilevel"/>
    <w:tmpl w:val="F2D8E538"/>
    <w:numStyleLink w:val="Appendice"/>
  </w:abstractNum>
  <w:abstractNum w:abstractNumId="2" w15:restartNumberingAfterBreak="0">
    <w:nsid w:val="06300C58"/>
    <w:multiLevelType w:val="multilevel"/>
    <w:tmpl w:val="66565B3E"/>
    <w:lvl w:ilvl="0">
      <w:start w:val="1"/>
      <w:numFmt w:val="bullet"/>
      <w:suff w:val="nothing"/>
      <w:lvlText w:val=""/>
      <w:lvlJc w:val="left"/>
      <w:pPr>
        <w:ind w:left="397" w:hanging="397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E4002B"/>
        <w:sz w:val="20"/>
        <w:szCs w:val="22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E4002B"/>
        <w:spacing w:val="0"/>
        <w:kern w:val="0"/>
        <w:position w:val="0"/>
        <w:sz w:val="20"/>
        <w:szCs w:val="20"/>
        <w:vertAlign w:val="baseline"/>
      </w:rPr>
    </w:lvl>
    <w:lvl w:ilvl="2">
      <w:start w:val="1"/>
      <w:numFmt w:val="bullet"/>
      <w:lvlText w:val=""/>
      <w:lvlJc w:val="left"/>
      <w:pPr>
        <w:tabs>
          <w:tab w:val="num" w:pos="1191"/>
        </w:tabs>
        <w:ind w:left="1191" w:hanging="397"/>
      </w:pPr>
      <w:rPr>
        <w:rFonts w:ascii="Wingdings" w:hAnsi="Wingdings" w:hint="default"/>
        <w:color w:val="E4002B"/>
      </w:rPr>
    </w:lvl>
    <w:lvl w:ilvl="3">
      <w:start w:val="1"/>
      <w:numFmt w:val="bullet"/>
      <w:lvlText w:val="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  <w:color w:val="E4002B"/>
      </w:rPr>
    </w:lvl>
    <w:lvl w:ilvl="4">
      <w:start w:val="1"/>
      <w:numFmt w:val="bullet"/>
      <w:lvlText w:val="o"/>
      <w:lvlJc w:val="left"/>
      <w:pPr>
        <w:tabs>
          <w:tab w:val="num" w:pos="1985"/>
        </w:tabs>
        <w:ind w:left="1985" w:hanging="397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82"/>
        </w:tabs>
        <w:ind w:left="2382" w:hanging="39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779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176"/>
        </w:tabs>
        <w:ind w:left="3176" w:hanging="397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573"/>
        </w:tabs>
        <w:ind w:left="3573" w:hanging="397"/>
      </w:pPr>
      <w:rPr>
        <w:rFonts w:ascii="Wingdings" w:hAnsi="Wingdings" w:hint="default"/>
      </w:rPr>
    </w:lvl>
  </w:abstractNum>
  <w:abstractNum w:abstractNumId="3" w15:restartNumberingAfterBreak="0">
    <w:nsid w:val="088741B1"/>
    <w:multiLevelType w:val="multilevel"/>
    <w:tmpl w:val="2D2EC744"/>
    <w:styleLink w:val="SelexES"/>
    <w:lvl w:ilvl="0">
      <w:start w:val="1"/>
      <w:numFmt w:val="bullet"/>
      <w:lvlText w:val=""/>
      <w:lvlPicBulletId w:val="0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b w:val="0"/>
        <w:i w:val="0"/>
        <w:color w:val="auto"/>
        <w:sz w:val="24"/>
      </w:rPr>
    </w:lvl>
    <w:lvl w:ilvl="1">
      <w:start w:val="1"/>
      <w:numFmt w:val="bullet"/>
      <w:lvlText w:val=""/>
      <w:lvlJc w:val="left"/>
      <w:pPr>
        <w:tabs>
          <w:tab w:val="num" w:pos="908"/>
        </w:tabs>
        <w:ind w:left="908" w:hanging="454"/>
      </w:pPr>
      <w:rPr>
        <w:rFonts w:ascii="Wingdings" w:hAnsi="Wingdings"/>
        <w:b w:val="0"/>
        <w:i w:val="0"/>
        <w:color w:val="E61E0F"/>
        <w:spacing w:val="0"/>
        <w:kern w:val="22"/>
        <w:position w:val="0"/>
        <w:sz w:val="32"/>
      </w:rPr>
    </w:lvl>
    <w:lvl w:ilvl="2">
      <w:start w:val="1"/>
      <w:numFmt w:val="bullet"/>
      <w:lvlText w:val=""/>
      <w:lvlJc w:val="left"/>
      <w:pPr>
        <w:tabs>
          <w:tab w:val="num" w:pos="1362"/>
        </w:tabs>
        <w:ind w:left="1362" w:hanging="454"/>
      </w:pPr>
      <w:rPr>
        <w:rFonts w:ascii="Symbol" w:hAnsi="Symbol" w:hint="default"/>
        <w:color w:val="E61E0F"/>
        <w:sz w:val="20"/>
      </w:rPr>
    </w:lvl>
    <w:lvl w:ilvl="3">
      <w:start w:val="1"/>
      <w:numFmt w:val="bullet"/>
      <w:lvlText w:val="-"/>
      <w:lvlJc w:val="left"/>
      <w:pPr>
        <w:tabs>
          <w:tab w:val="num" w:pos="1816"/>
        </w:tabs>
        <w:ind w:left="1816" w:hanging="454"/>
      </w:pPr>
      <w:rPr>
        <w:rFonts w:ascii="Courier New" w:hAnsi="Courier New" w:hint="default"/>
        <w:color w:val="E61E0F"/>
        <w:sz w:val="20"/>
      </w:rPr>
    </w:lvl>
    <w:lvl w:ilvl="4">
      <w:start w:val="1"/>
      <w:numFmt w:val="decimal"/>
      <w:lvlText w:val="%5"/>
      <w:lvlJc w:val="left"/>
      <w:pPr>
        <w:tabs>
          <w:tab w:val="num" w:pos="2270"/>
        </w:tabs>
        <w:ind w:left="2270" w:hanging="454"/>
      </w:pPr>
      <w:rPr>
        <w:rFonts w:hint="default"/>
        <w:sz w:val="22"/>
      </w:rPr>
    </w:lvl>
    <w:lvl w:ilvl="5">
      <w:start w:val="1"/>
      <w:numFmt w:val="lowerLetter"/>
      <w:lvlText w:val="%6"/>
      <w:lvlJc w:val="left"/>
      <w:pPr>
        <w:tabs>
          <w:tab w:val="num" w:pos="2724"/>
        </w:tabs>
        <w:ind w:left="2724" w:hanging="454"/>
      </w:pPr>
      <w:rPr>
        <w:rFonts w:hint="default"/>
      </w:rPr>
    </w:lvl>
    <w:lvl w:ilvl="6">
      <w:start w:val="1"/>
      <w:numFmt w:val="upperRoman"/>
      <w:lvlText w:val="%7"/>
      <w:lvlJc w:val="left"/>
      <w:pPr>
        <w:tabs>
          <w:tab w:val="num" w:pos="3178"/>
        </w:tabs>
        <w:ind w:left="3178" w:hanging="454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3632"/>
        </w:tabs>
        <w:ind w:left="3632" w:hanging="454"/>
      </w:pPr>
      <w:rPr>
        <w:rFonts w:ascii="Courier New" w:hAnsi="Courier New" w:hint="default"/>
      </w:rPr>
    </w:lvl>
    <w:lvl w:ilvl="8">
      <w:start w:val="1"/>
      <w:numFmt w:val="bullet"/>
      <w:lvlText w:val="-"/>
      <w:lvlJc w:val="left"/>
      <w:pPr>
        <w:tabs>
          <w:tab w:val="num" w:pos="4086"/>
        </w:tabs>
        <w:ind w:left="4086" w:hanging="454"/>
      </w:pPr>
      <w:rPr>
        <w:rFonts w:ascii="Courier New" w:hAnsi="Courier New" w:hint="default"/>
        <w:color w:val="auto"/>
      </w:rPr>
    </w:lvl>
  </w:abstractNum>
  <w:abstractNum w:abstractNumId="4" w15:restartNumberingAfterBreak="0">
    <w:nsid w:val="0E545F85"/>
    <w:multiLevelType w:val="hybridMultilevel"/>
    <w:tmpl w:val="99C6B30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1F3268"/>
    <w:multiLevelType w:val="hybridMultilevel"/>
    <w:tmpl w:val="1F5C7B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0E0FFF"/>
    <w:multiLevelType w:val="hybridMultilevel"/>
    <w:tmpl w:val="AF6C6B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5228F4"/>
    <w:multiLevelType w:val="multilevel"/>
    <w:tmpl w:val="3D147446"/>
    <w:numStyleLink w:val="Stile1"/>
  </w:abstractNum>
  <w:abstractNum w:abstractNumId="8" w15:restartNumberingAfterBreak="0">
    <w:nsid w:val="1ADB6C8E"/>
    <w:multiLevelType w:val="hybridMultilevel"/>
    <w:tmpl w:val="A41A22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7E349C"/>
    <w:multiLevelType w:val="singleLevel"/>
    <w:tmpl w:val="CAD851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E5F6684"/>
    <w:multiLevelType w:val="hybridMultilevel"/>
    <w:tmpl w:val="96BAC302"/>
    <w:lvl w:ilvl="0" w:tplc="4CD62298">
      <w:start w:val="2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F643BE"/>
    <w:multiLevelType w:val="hybridMultilevel"/>
    <w:tmpl w:val="3B1E3D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880DD9"/>
    <w:multiLevelType w:val="hybridMultilevel"/>
    <w:tmpl w:val="BD666C7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583C27"/>
    <w:multiLevelType w:val="hybridMultilevel"/>
    <w:tmpl w:val="1706AA6E"/>
    <w:lvl w:ilvl="0" w:tplc="1534C30C">
      <w:start w:val="1"/>
      <w:numFmt w:val="bullet"/>
      <w:pStyle w:val="BulletLivello2"/>
      <w:lvlText w:val=""/>
      <w:lvlJc w:val="left"/>
      <w:pPr>
        <w:ind w:left="1080" w:hanging="360"/>
      </w:pPr>
      <w:rPr>
        <w:rFonts w:ascii="Wingdings" w:hAnsi="Wingdings" w:hint="default"/>
        <w:color w:val="E4002B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EF06AA9"/>
    <w:multiLevelType w:val="hybridMultilevel"/>
    <w:tmpl w:val="3DAA0D08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F04751F"/>
    <w:multiLevelType w:val="hybridMultilevel"/>
    <w:tmpl w:val="C1A2DF9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7D6001"/>
    <w:multiLevelType w:val="multilevel"/>
    <w:tmpl w:val="F2D8E538"/>
    <w:styleLink w:val="Appendice"/>
    <w:lvl w:ilvl="0">
      <w:start w:val="1"/>
      <w:numFmt w:val="decimal"/>
      <w:pStyle w:val="AppTitolo"/>
      <w:lvlText w:val="Appendice 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Appendice 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Appendice 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Appendice 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3F277776"/>
    <w:multiLevelType w:val="multilevel"/>
    <w:tmpl w:val="3D147446"/>
    <w:styleLink w:val="Stile1"/>
    <w:lvl w:ilvl="0">
      <w:start w:val="1"/>
      <w:numFmt w:val="bullet"/>
      <w:lvlText w:val="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E4002B"/>
        <w:sz w:val="20"/>
        <w:szCs w:val="22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7282"/>
        </w:tabs>
        <w:ind w:left="1106" w:hanging="397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E4002B"/>
        <w:spacing w:val="0"/>
        <w:kern w:val="0"/>
        <w:position w:val="0"/>
        <w:sz w:val="20"/>
        <w:szCs w:val="20"/>
        <w:vertAlign w:val="baseline"/>
      </w:rPr>
    </w:lvl>
    <w:lvl w:ilvl="2">
      <w:start w:val="1"/>
      <w:numFmt w:val="bullet"/>
      <w:lvlText w:val=""/>
      <w:lvlJc w:val="left"/>
      <w:pPr>
        <w:tabs>
          <w:tab w:val="num" w:pos="8591"/>
        </w:tabs>
        <w:ind w:left="1778" w:hanging="360"/>
      </w:pPr>
      <w:rPr>
        <w:rFonts w:ascii="Wingdings" w:hAnsi="Wingdings" w:hint="default"/>
        <w:color w:val="E4002B"/>
      </w:rPr>
    </w:lvl>
    <w:lvl w:ilvl="3">
      <w:start w:val="1"/>
      <w:numFmt w:val="bullet"/>
      <w:lvlText w:val=""/>
      <w:lvlJc w:val="left"/>
      <w:pPr>
        <w:tabs>
          <w:tab w:val="num" w:pos="9311"/>
        </w:tabs>
        <w:ind w:left="2487" w:hanging="360"/>
      </w:pPr>
      <w:rPr>
        <w:rFonts w:ascii="Symbol" w:hAnsi="Symbol" w:hint="default"/>
        <w:color w:val="E4002B"/>
      </w:rPr>
    </w:lvl>
    <w:lvl w:ilvl="4">
      <w:start w:val="1"/>
      <w:numFmt w:val="bullet"/>
      <w:lvlText w:val="o"/>
      <w:lvlJc w:val="left"/>
      <w:pPr>
        <w:tabs>
          <w:tab w:val="num" w:pos="10031"/>
        </w:tabs>
        <w:ind w:left="10031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10751"/>
        </w:tabs>
        <w:ind w:left="1075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1471"/>
        </w:tabs>
        <w:ind w:left="1147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2191"/>
        </w:tabs>
        <w:ind w:left="12191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12911"/>
        </w:tabs>
        <w:ind w:left="12911" w:hanging="360"/>
      </w:pPr>
      <w:rPr>
        <w:rFonts w:ascii="Wingdings" w:hAnsi="Wingdings" w:hint="default"/>
      </w:rPr>
    </w:lvl>
  </w:abstractNum>
  <w:abstractNum w:abstractNumId="18" w15:restartNumberingAfterBreak="0">
    <w:nsid w:val="43037E30"/>
    <w:multiLevelType w:val="singleLevel"/>
    <w:tmpl w:val="CAD851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443C62B5"/>
    <w:multiLevelType w:val="hybridMultilevel"/>
    <w:tmpl w:val="0FCA03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5D3CD7"/>
    <w:multiLevelType w:val="hybridMultilevel"/>
    <w:tmpl w:val="92A8E2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CF64CD"/>
    <w:multiLevelType w:val="hybridMultilevel"/>
    <w:tmpl w:val="B47A1B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911126"/>
    <w:multiLevelType w:val="hybridMultilevel"/>
    <w:tmpl w:val="87625E3A"/>
    <w:lvl w:ilvl="0" w:tplc="921CBAAA">
      <w:start w:val="1"/>
      <w:numFmt w:val="bullet"/>
      <w:pStyle w:val="BulletLivello3"/>
      <w:lvlText w:val=""/>
      <w:lvlJc w:val="left"/>
      <w:pPr>
        <w:tabs>
          <w:tab w:val="num" w:pos="1106"/>
        </w:tabs>
        <w:ind w:left="1106" w:hanging="397"/>
      </w:pPr>
      <w:rPr>
        <w:rFonts w:ascii="Wingdings" w:hAnsi="Wingdings" w:cs="Times New Roman" w:hint="default"/>
        <w:caps w:val="0"/>
        <w:strike w:val="0"/>
        <w:dstrike w:val="0"/>
        <w:vanish w:val="0"/>
        <w:color w:val="E61E0F"/>
        <w:sz w:val="16"/>
        <w:szCs w:val="16"/>
        <w:vertAlign w:val="baseline"/>
      </w:rPr>
    </w:lvl>
    <w:lvl w:ilvl="1" w:tplc="4A4812F4">
      <w:start w:val="1"/>
      <w:numFmt w:val="bullet"/>
      <w:pStyle w:val="BulletLivello4"/>
      <w:lvlText w:val="-"/>
      <w:lvlJc w:val="left"/>
      <w:pPr>
        <w:tabs>
          <w:tab w:val="num" w:pos="1355"/>
        </w:tabs>
        <w:ind w:left="1355" w:hanging="360"/>
      </w:pPr>
      <w:rPr>
        <w:rFonts w:ascii="Arial" w:hAnsi="Arial" w:hint="default"/>
        <w:color w:val="E61E0F"/>
        <w:sz w:val="22"/>
      </w:rPr>
    </w:lvl>
    <w:lvl w:ilvl="2" w:tplc="04100005" w:tentative="1">
      <w:start w:val="1"/>
      <w:numFmt w:val="bullet"/>
      <w:lvlText w:val=""/>
      <w:lvlJc w:val="left"/>
      <w:pPr>
        <w:tabs>
          <w:tab w:val="num" w:pos="2075"/>
        </w:tabs>
        <w:ind w:left="207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795"/>
        </w:tabs>
        <w:ind w:left="27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515"/>
        </w:tabs>
        <w:ind w:left="351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235"/>
        </w:tabs>
        <w:ind w:left="423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955"/>
        </w:tabs>
        <w:ind w:left="495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675"/>
        </w:tabs>
        <w:ind w:left="567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395"/>
        </w:tabs>
        <w:ind w:left="6395" w:hanging="360"/>
      </w:pPr>
      <w:rPr>
        <w:rFonts w:ascii="Wingdings" w:hAnsi="Wingdings" w:hint="default"/>
      </w:rPr>
    </w:lvl>
  </w:abstractNum>
  <w:abstractNum w:abstractNumId="23" w15:restartNumberingAfterBreak="0">
    <w:nsid w:val="4C995DDD"/>
    <w:multiLevelType w:val="hybridMultilevel"/>
    <w:tmpl w:val="6CC671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266328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 w15:restartNumberingAfterBreak="0">
    <w:nsid w:val="4F9956C0"/>
    <w:multiLevelType w:val="hybridMultilevel"/>
    <w:tmpl w:val="3FC27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F77EF5"/>
    <w:multiLevelType w:val="hybridMultilevel"/>
    <w:tmpl w:val="9132C4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BB5FA8"/>
    <w:multiLevelType w:val="hybridMultilevel"/>
    <w:tmpl w:val="DA628DC2"/>
    <w:lvl w:ilvl="0" w:tplc="4BC0911E">
      <w:start w:val="1"/>
      <w:numFmt w:val="decimal"/>
      <w:lvlText w:val="R%1."/>
      <w:lvlJc w:val="center"/>
      <w:pPr>
        <w:tabs>
          <w:tab w:val="num" w:pos="648"/>
        </w:tabs>
        <w:ind w:left="0" w:firstLine="288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B1455B3"/>
    <w:multiLevelType w:val="hybridMultilevel"/>
    <w:tmpl w:val="3A40FFB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903A89"/>
    <w:multiLevelType w:val="hybridMultilevel"/>
    <w:tmpl w:val="910ACE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292743"/>
    <w:multiLevelType w:val="hybridMultilevel"/>
    <w:tmpl w:val="DF6492FC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D92789E"/>
    <w:multiLevelType w:val="singleLevel"/>
    <w:tmpl w:val="CAD851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 w15:restartNumberingAfterBreak="0">
    <w:nsid w:val="5ED00A7C"/>
    <w:multiLevelType w:val="hybridMultilevel"/>
    <w:tmpl w:val="B1B4BF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87489A"/>
    <w:multiLevelType w:val="hybridMultilevel"/>
    <w:tmpl w:val="0526C9A8"/>
    <w:lvl w:ilvl="0" w:tplc="42CE5798">
      <w:start w:val="1"/>
      <w:numFmt w:val="bullet"/>
      <w:pStyle w:val="BulletLivello1"/>
      <w:lvlText w:val=""/>
      <w:lvlJc w:val="left"/>
      <w:pPr>
        <w:ind w:left="720" w:hanging="360"/>
      </w:pPr>
      <w:rPr>
        <w:rFonts w:ascii="Symbol" w:hAnsi="Symbol" w:hint="default"/>
        <w:color w:val="E4002B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AD74B1"/>
    <w:multiLevelType w:val="hybridMultilevel"/>
    <w:tmpl w:val="653C33F0"/>
    <w:lvl w:ilvl="0" w:tplc="E724FEF2">
      <w:start w:val="1"/>
      <w:numFmt w:val="lowerLetter"/>
      <w:lvlText w:val="%1)"/>
      <w:lvlJc w:val="left"/>
      <w:pPr>
        <w:ind w:left="8724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CC1C45"/>
    <w:multiLevelType w:val="hybridMultilevel"/>
    <w:tmpl w:val="87204E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954345"/>
    <w:multiLevelType w:val="hybridMultilevel"/>
    <w:tmpl w:val="60EA5008"/>
    <w:lvl w:ilvl="0" w:tplc="54744E2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6055A7"/>
    <w:multiLevelType w:val="singleLevel"/>
    <w:tmpl w:val="CAD851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 w15:restartNumberingAfterBreak="0">
    <w:nsid w:val="738F7BA0"/>
    <w:multiLevelType w:val="hybridMultilevel"/>
    <w:tmpl w:val="E20EE0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B31F6"/>
    <w:multiLevelType w:val="hybridMultilevel"/>
    <w:tmpl w:val="E2B84C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423A34"/>
    <w:multiLevelType w:val="hybridMultilevel"/>
    <w:tmpl w:val="58AAE47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4B2514"/>
    <w:multiLevelType w:val="multilevel"/>
    <w:tmpl w:val="6B4CDDDE"/>
    <w:lvl w:ilvl="0">
      <w:start w:val="1"/>
      <w:numFmt w:val="decimal"/>
      <w:pStyle w:val="ApxTitolo"/>
      <w:lvlText w:val="Appendix %1."/>
      <w:lvlJc w:val="left"/>
      <w:pPr>
        <w:ind w:left="0" w:firstLine="0"/>
      </w:pPr>
      <w:rPr>
        <w:rFonts w:ascii="Arial" w:hAnsi="Arial" w:cs="Times New Roman" w:hint="default"/>
        <w:b/>
        <w:i w:val="0"/>
        <w:iCs w:val="0"/>
        <w:caps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Apx1"/>
      <w:lvlText w:val="Appendix %1.%2."/>
      <w:lvlJc w:val="left"/>
      <w:pPr>
        <w:ind w:left="357" w:firstLine="0"/>
      </w:pPr>
      <w:rPr>
        <w:rFonts w:hint="default"/>
      </w:rPr>
    </w:lvl>
    <w:lvl w:ilvl="2">
      <w:start w:val="1"/>
      <w:numFmt w:val="decimal"/>
      <w:pStyle w:val="Apx2"/>
      <w:lvlText w:val="Appendix %1.%2.%3."/>
      <w:lvlJc w:val="left"/>
      <w:pPr>
        <w:ind w:left="714" w:firstLine="0"/>
      </w:pPr>
      <w:rPr>
        <w:rFonts w:hint="default"/>
      </w:rPr>
    </w:lvl>
    <w:lvl w:ilvl="3">
      <w:start w:val="1"/>
      <w:numFmt w:val="decimal"/>
      <w:pStyle w:val="Apx3"/>
      <w:lvlText w:val="Appendix %1.%2.%3.%4."/>
      <w:lvlJc w:val="left"/>
      <w:pPr>
        <w:ind w:left="1071" w:firstLine="0"/>
      </w:pPr>
      <w:rPr>
        <w:rFonts w:hint="default"/>
      </w:rPr>
    </w:lvl>
    <w:lvl w:ilvl="4">
      <w:start w:val="1"/>
      <w:numFmt w:val="decimal"/>
      <w:pStyle w:val="Apx4"/>
      <w:lvlText w:val="Appendix %1.%2.%3.%4.%5."/>
      <w:lvlJc w:val="left"/>
      <w:pPr>
        <w:ind w:left="1428" w:firstLine="0"/>
      </w:pPr>
      <w:rPr>
        <w:rFonts w:hint="default"/>
      </w:rPr>
    </w:lvl>
    <w:lvl w:ilvl="5">
      <w:start w:val="1"/>
      <w:numFmt w:val="decimal"/>
      <w:pStyle w:val="App5"/>
      <w:lvlText w:val="Appendix %1.%2.%3.%4.%5.%6."/>
      <w:lvlJc w:val="left"/>
      <w:pPr>
        <w:ind w:left="178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4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9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56" w:firstLine="0"/>
      </w:pPr>
      <w:rPr>
        <w:rFonts w:hint="default"/>
      </w:rPr>
    </w:lvl>
  </w:abstractNum>
  <w:abstractNum w:abstractNumId="42" w15:restartNumberingAfterBreak="0">
    <w:nsid w:val="7953350D"/>
    <w:multiLevelType w:val="hybridMultilevel"/>
    <w:tmpl w:val="E9249A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56095C"/>
    <w:multiLevelType w:val="hybridMultilevel"/>
    <w:tmpl w:val="871CDFB6"/>
    <w:lvl w:ilvl="0" w:tplc="3B84ABD4">
      <w:start w:val="1"/>
      <w:numFmt w:val="decimal"/>
      <w:lvlText w:val="A%1."/>
      <w:lvlJc w:val="center"/>
      <w:pPr>
        <w:tabs>
          <w:tab w:val="num" w:pos="0"/>
        </w:tabs>
        <w:ind w:left="0" w:firstLine="288"/>
      </w:pPr>
      <w:rPr>
        <w:rFonts w:hint="default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BE13E63"/>
    <w:multiLevelType w:val="hybridMultilevel"/>
    <w:tmpl w:val="2F1241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A33C23"/>
    <w:multiLevelType w:val="multilevel"/>
    <w:tmpl w:val="528E8606"/>
    <w:lvl w:ilvl="0">
      <w:start w:val="1"/>
      <w:numFmt w:val="decimal"/>
      <w:pStyle w:val="Titolo1"/>
      <w:lvlText w:val="%1"/>
      <w:lvlJc w:val="left"/>
      <w:pPr>
        <w:ind w:left="432" w:hanging="432"/>
      </w:pPr>
    </w:lvl>
    <w:lvl w:ilvl="1">
      <w:start w:val="1"/>
      <w:numFmt w:val="decimal"/>
      <w:pStyle w:val="Titolo2"/>
      <w:lvlText w:val="%1.%2"/>
      <w:lvlJc w:val="left"/>
      <w:pPr>
        <w:ind w:left="1852" w:hanging="576"/>
      </w:p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</w:lvl>
  </w:abstractNum>
  <w:num w:numId="1" w16cid:durableId="189953904">
    <w:abstractNumId w:val="43"/>
  </w:num>
  <w:num w:numId="2" w16cid:durableId="336271365">
    <w:abstractNumId w:val="27"/>
  </w:num>
  <w:num w:numId="3" w16cid:durableId="477574155">
    <w:abstractNumId w:val="3"/>
  </w:num>
  <w:num w:numId="4" w16cid:durableId="1166438065">
    <w:abstractNumId w:val="45"/>
  </w:num>
  <w:num w:numId="5" w16cid:durableId="1839613817">
    <w:abstractNumId w:val="22"/>
  </w:num>
  <w:num w:numId="6" w16cid:durableId="83112189">
    <w:abstractNumId w:val="30"/>
  </w:num>
  <w:num w:numId="7" w16cid:durableId="1613437481">
    <w:abstractNumId w:val="34"/>
  </w:num>
  <w:num w:numId="8" w16cid:durableId="122432801">
    <w:abstractNumId w:val="39"/>
  </w:num>
  <w:num w:numId="9" w16cid:durableId="604192460">
    <w:abstractNumId w:val="32"/>
  </w:num>
  <w:num w:numId="10" w16cid:durableId="303319409">
    <w:abstractNumId w:val="17"/>
  </w:num>
  <w:num w:numId="11" w16cid:durableId="2137797824">
    <w:abstractNumId w:val="33"/>
  </w:num>
  <w:num w:numId="12" w16cid:durableId="1493138802">
    <w:abstractNumId w:val="13"/>
  </w:num>
  <w:num w:numId="13" w16cid:durableId="1233540733">
    <w:abstractNumId w:val="2"/>
    <w:lvlOverride w:ilvl="0">
      <w:lvl w:ilvl="0">
        <w:start w:val="1"/>
        <w:numFmt w:val="bullet"/>
        <w:lvlText w:val=""/>
        <w:lvlJc w:val="left"/>
        <w:pPr>
          <w:ind w:left="397" w:hanging="397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E4002B"/>
          <w:sz w:val="20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tabs>
            <w:tab w:val="num" w:pos="794"/>
          </w:tabs>
          <w:ind w:left="794" w:hanging="397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E4002B"/>
          <w:spacing w:val="0"/>
          <w:kern w:val="0"/>
          <w:position w:val="0"/>
          <w:sz w:val="20"/>
          <w:vertAlign w:val="baseline"/>
        </w:rPr>
      </w:lvl>
    </w:lvlOverride>
    <w:lvlOverride w:ilvl="2">
      <w:lvl w:ilvl="2">
        <w:start w:val="1"/>
        <w:numFmt w:val="bullet"/>
        <w:lvlText w:val=""/>
        <w:lvlJc w:val="left"/>
        <w:pPr>
          <w:tabs>
            <w:tab w:val="num" w:pos="1191"/>
          </w:tabs>
          <w:ind w:left="1191" w:hanging="397"/>
        </w:pPr>
        <w:rPr>
          <w:rFonts w:ascii="Wingdings" w:hAnsi="Wingdings" w:hint="default"/>
          <w:color w:val="E4002B"/>
        </w:rPr>
      </w:lvl>
    </w:lvlOverride>
    <w:lvlOverride w:ilvl="3">
      <w:lvl w:ilvl="3">
        <w:start w:val="1"/>
        <w:numFmt w:val="bullet"/>
        <w:lvlText w:val=""/>
        <w:lvlJc w:val="left"/>
        <w:pPr>
          <w:tabs>
            <w:tab w:val="num" w:pos="1588"/>
          </w:tabs>
          <w:ind w:left="1588" w:hanging="397"/>
        </w:pPr>
        <w:rPr>
          <w:rFonts w:ascii="Symbol" w:hAnsi="Symbol" w:hint="default"/>
          <w:color w:val="E4002B"/>
        </w:rPr>
      </w:lvl>
    </w:lvlOverride>
    <w:lvlOverride w:ilvl="4">
      <w:lvl w:ilvl="4">
        <w:start w:val="1"/>
        <w:numFmt w:val="bullet"/>
        <w:lvlText w:val="o"/>
        <w:lvlJc w:val="left"/>
        <w:pPr>
          <w:tabs>
            <w:tab w:val="num" w:pos="1985"/>
          </w:tabs>
          <w:ind w:left="1985" w:hanging="397"/>
        </w:pPr>
        <w:rPr>
          <w:rFonts w:ascii="Courier New" w:hAnsi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2382"/>
          </w:tabs>
          <w:ind w:left="2382" w:hanging="397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2779"/>
          </w:tabs>
          <w:ind w:left="2779" w:hanging="397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3176"/>
          </w:tabs>
          <w:ind w:left="3176" w:hanging="397"/>
        </w:pPr>
        <w:rPr>
          <w:rFonts w:ascii="Courier New" w:hAnsi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3573"/>
          </w:tabs>
          <w:ind w:left="3573" w:hanging="397"/>
        </w:pPr>
        <w:rPr>
          <w:rFonts w:ascii="Wingdings" w:hAnsi="Wingdings" w:hint="default"/>
        </w:rPr>
      </w:lvl>
    </w:lvlOverride>
  </w:num>
  <w:num w:numId="14" w16cid:durableId="55234655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9245754">
    <w:abstractNumId w:val="16"/>
  </w:num>
  <w:num w:numId="16" w16cid:durableId="1850024923">
    <w:abstractNumId w:val="1"/>
    <w:lvlOverride w:ilvl="0">
      <w:lvl w:ilvl="0">
        <w:start w:val="1"/>
        <w:numFmt w:val="decimal"/>
        <w:pStyle w:val="AppTitolo"/>
        <w:lvlText w:val="APPENDIX %1."/>
        <w:lvlJc w:val="left"/>
        <w:pPr>
          <w:ind w:left="360" w:hanging="360"/>
        </w:pPr>
        <w:rPr>
          <w:rFonts w:cs="Times New Roman" w:hint="default"/>
          <w:i w:val="0"/>
          <w:iC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1">
      <w:lvl w:ilvl="1">
        <w:start w:val="1"/>
        <w:numFmt w:val="decimal"/>
        <w:lvlText w:val="Appendice 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lvlText w:val="Appendice 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Appendice 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7" w16cid:durableId="1942253700">
    <w:abstractNumId w:val="41"/>
  </w:num>
  <w:num w:numId="18" w16cid:durableId="497309176">
    <w:abstractNumId w:val="26"/>
  </w:num>
  <w:num w:numId="19" w16cid:durableId="708260547">
    <w:abstractNumId w:val="29"/>
  </w:num>
  <w:num w:numId="20" w16cid:durableId="280497393">
    <w:abstractNumId w:val="6"/>
  </w:num>
  <w:num w:numId="21" w16cid:durableId="1051536587">
    <w:abstractNumId w:val="40"/>
  </w:num>
  <w:num w:numId="22" w16cid:durableId="2076124584">
    <w:abstractNumId w:val="23"/>
  </w:num>
  <w:num w:numId="23" w16cid:durableId="662781902">
    <w:abstractNumId w:val="12"/>
  </w:num>
  <w:num w:numId="24" w16cid:durableId="1114177953">
    <w:abstractNumId w:val="24"/>
  </w:num>
  <w:num w:numId="25" w16cid:durableId="2067147514">
    <w:abstractNumId w:val="18"/>
  </w:num>
  <w:num w:numId="26" w16cid:durableId="1434083309">
    <w:abstractNumId w:val="31"/>
  </w:num>
  <w:num w:numId="27" w16cid:durableId="1332367483">
    <w:abstractNumId w:val="9"/>
  </w:num>
  <w:num w:numId="28" w16cid:durableId="1275596449">
    <w:abstractNumId w:val="37"/>
  </w:num>
  <w:num w:numId="29" w16cid:durableId="1013922831">
    <w:abstractNumId w:val="19"/>
  </w:num>
  <w:num w:numId="30" w16cid:durableId="1794516179">
    <w:abstractNumId w:val="38"/>
  </w:num>
  <w:num w:numId="31" w16cid:durableId="2014262790">
    <w:abstractNumId w:val="35"/>
  </w:num>
  <w:num w:numId="32" w16cid:durableId="1803962727">
    <w:abstractNumId w:val="25"/>
  </w:num>
  <w:num w:numId="33" w16cid:durableId="445807545">
    <w:abstractNumId w:val="5"/>
  </w:num>
  <w:num w:numId="34" w16cid:durableId="824737504">
    <w:abstractNumId w:val="15"/>
  </w:num>
  <w:num w:numId="35" w16cid:durableId="1805267251">
    <w:abstractNumId w:val="14"/>
  </w:num>
  <w:num w:numId="36" w16cid:durableId="1119642271">
    <w:abstractNumId w:val="20"/>
  </w:num>
  <w:num w:numId="37" w16cid:durableId="172570604">
    <w:abstractNumId w:val="36"/>
  </w:num>
  <w:num w:numId="38" w16cid:durableId="1598783116">
    <w:abstractNumId w:val="28"/>
  </w:num>
  <w:num w:numId="39" w16cid:durableId="1999385920">
    <w:abstractNumId w:val="10"/>
  </w:num>
  <w:num w:numId="40" w16cid:durableId="712509200">
    <w:abstractNumId w:val="4"/>
  </w:num>
  <w:num w:numId="41" w16cid:durableId="1765608505">
    <w:abstractNumId w:val="8"/>
  </w:num>
  <w:num w:numId="42" w16cid:durableId="1075280170">
    <w:abstractNumId w:val="11"/>
  </w:num>
  <w:num w:numId="43" w16cid:durableId="1457874648">
    <w:abstractNumId w:val="21"/>
  </w:num>
  <w:num w:numId="44" w16cid:durableId="2105610964">
    <w:abstractNumId w:val="44"/>
  </w:num>
  <w:num w:numId="45" w16cid:durableId="853223122">
    <w:abstractNumId w:val="0"/>
  </w:num>
  <w:num w:numId="46" w16cid:durableId="215823332">
    <w:abstractNumId w:val="4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proofState w:spelling="clean" w:grammar="clean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9"/>
  <w:hyphenationZone w:val="283"/>
  <w:drawingGridHorizontalSpacing w:val="110"/>
  <w:displayHorizontalDrawingGridEvery w:val="2"/>
  <w:characterSpacingControl w:val="doNotCompress"/>
  <w:hdrShapeDefaults>
    <o:shapedefaults v:ext="edit" spidmax="2050" style="mso-position-horizontal-relative:margin;mso-position-vertical-relative:margin" o:allowincell="f" fillcolor="#cf7b79" strokecolor="#969696">
      <v:fill color="#cf7b79" opacity="19789f"/>
      <v:stroke color="#969696" weight=".5pt"/>
      <v:textbox inset="10.8pt,7.2pt,10.8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TextChanged" w:val="Y"/>
  </w:docVars>
  <w:rsids>
    <w:rsidRoot w:val="007537DE"/>
    <w:rsid w:val="0000040C"/>
    <w:rsid w:val="00001209"/>
    <w:rsid w:val="00003FF8"/>
    <w:rsid w:val="0000652F"/>
    <w:rsid w:val="0001563E"/>
    <w:rsid w:val="00016208"/>
    <w:rsid w:val="000230AB"/>
    <w:rsid w:val="00025949"/>
    <w:rsid w:val="00027ABC"/>
    <w:rsid w:val="00034380"/>
    <w:rsid w:val="00041FF9"/>
    <w:rsid w:val="00052331"/>
    <w:rsid w:val="00057C5C"/>
    <w:rsid w:val="00061E71"/>
    <w:rsid w:val="00065E24"/>
    <w:rsid w:val="00071712"/>
    <w:rsid w:val="00071F9C"/>
    <w:rsid w:val="00073390"/>
    <w:rsid w:val="00073A21"/>
    <w:rsid w:val="00074484"/>
    <w:rsid w:val="000756D4"/>
    <w:rsid w:val="00076C9A"/>
    <w:rsid w:val="000815E2"/>
    <w:rsid w:val="00084F76"/>
    <w:rsid w:val="00087423"/>
    <w:rsid w:val="00093E92"/>
    <w:rsid w:val="00095E87"/>
    <w:rsid w:val="000A1B2F"/>
    <w:rsid w:val="000A1F2A"/>
    <w:rsid w:val="000A253D"/>
    <w:rsid w:val="000A2FF0"/>
    <w:rsid w:val="000A3DE1"/>
    <w:rsid w:val="000A3EBC"/>
    <w:rsid w:val="000A74BD"/>
    <w:rsid w:val="000B5A1A"/>
    <w:rsid w:val="000B6976"/>
    <w:rsid w:val="000C0049"/>
    <w:rsid w:val="000C4CDE"/>
    <w:rsid w:val="000C4F46"/>
    <w:rsid w:val="000D0160"/>
    <w:rsid w:val="000D0B0D"/>
    <w:rsid w:val="000D0F60"/>
    <w:rsid w:val="000D5DBF"/>
    <w:rsid w:val="000D6AE1"/>
    <w:rsid w:val="000E21A3"/>
    <w:rsid w:val="000F416B"/>
    <w:rsid w:val="00101666"/>
    <w:rsid w:val="00103CEB"/>
    <w:rsid w:val="001048AD"/>
    <w:rsid w:val="00107662"/>
    <w:rsid w:val="001127C9"/>
    <w:rsid w:val="00113FE4"/>
    <w:rsid w:val="00115961"/>
    <w:rsid w:val="00121B84"/>
    <w:rsid w:val="0012441F"/>
    <w:rsid w:val="00124C20"/>
    <w:rsid w:val="001261A3"/>
    <w:rsid w:val="00130EE5"/>
    <w:rsid w:val="00131B22"/>
    <w:rsid w:val="00131E9A"/>
    <w:rsid w:val="00132831"/>
    <w:rsid w:val="00134D80"/>
    <w:rsid w:val="00135388"/>
    <w:rsid w:val="001379E6"/>
    <w:rsid w:val="00137EB2"/>
    <w:rsid w:val="0014029D"/>
    <w:rsid w:val="001428F1"/>
    <w:rsid w:val="0014400F"/>
    <w:rsid w:val="0014445A"/>
    <w:rsid w:val="001474C4"/>
    <w:rsid w:val="001522B0"/>
    <w:rsid w:val="00152EFE"/>
    <w:rsid w:val="00160D68"/>
    <w:rsid w:val="001611B8"/>
    <w:rsid w:val="00163910"/>
    <w:rsid w:val="001658C5"/>
    <w:rsid w:val="0016673B"/>
    <w:rsid w:val="00173642"/>
    <w:rsid w:val="00174975"/>
    <w:rsid w:val="00175C21"/>
    <w:rsid w:val="00184558"/>
    <w:rsid w:val="00184E47"/>
    <w:rsid w:val="00185344"/>
    <w:rsid w:val="00187702"/>
    <w:rsid w:val="0019047D"/>
    <w:rsid w:val="00190857"/>
    <w:rsid w:val="00191AA1"/>
    <w:rsid w:val="00196509"/>
    <w:rsid w:val="001978A4"/>
    <w:rsid w:val="00197AA6"/>
    <w:rsid w:val="001A6079"/>
    <w:rsid w:val="001B0832"/>
    <w:rsid w:val="001B1D13"/>
    <w:rsid w:val="001B230F"/>
    <w:rsid w:val="001B26C2"/>
    <w:rsid w:val="001B5BC5"/>
    <w:rsid w:val="001C0512"/>
    <w:rsid w:val="001C2FC0"/>
    <w:rsid w:val="001C5E99"/>
    <w:rsid w:val="001C5FD8"/>
    <w:rsid w:val="001C7663"/>
    <w:rsid w:val="001D57FF"/>
    <w:rsid w:val="001E257D"/>
    <w:rsid w:val="001E5A24"/>
    <w:rsid w:val="001E629B"/>
    <w:rsid w:val="001F4148"/>
    <w:rsid w:val="00202BC0"/>
    <w:rsid w:val="002045A3"/>
    <w:rsid w:val="00204F81"/>
    <w:rsid w:val="002076BF"/>
    <w:rsid w:val="00210DA7"/>
    <w:rsid w:val="00212BA5"/>
    <w:rsid w:val="00213B56"/>
    <w:rsid w:val="002141E3"/>
    <w:rsid w:val="0021549A"/>
    <w:rsid w:val="00223A2B"/>
    <w:rsid w:val="00223BC5"/>
    <w:rsid w:val="00224A61"/>
    <w:rsid w:val="00227508"/>
    <w:rsid w:val="0022777E"/>
    <w:rsid w:val="0022796F"/>
    <w:rsid w:val="00230236"/>
    <w:rsid w:val="00230865"/>
    <w:rsid w:val="002317CB"/>
    <w:rsid w:val="00231FFF"/>
    <w:rsid w:val="00234F92"/>
    <w:rsid w:val="0023709A"/>
    <w:rsid w:val="00241301"/>
    <w:rsid w:val="002432FC"/>
    <w:rsid w:val="0024591C"/>
    <w:rsid w:val="00250EE2"/>
    <w:rsid w:val="00253281"/>
    <w:rsid w:val="002536B0"/>
    <w:rsid w:val="00256883"/>
    <w:rsid w:val="002571D4"/>
    <w:rsid w:val="00261A40"/>
    <w:rsid w:val="002659EF"/>
    <w:rsid w:val="0026630E"/>
    <w:rsid w:val="0027040B"/>
    <w:rsid w:val="00271362"/>
    <w:rsid w:val="00274884"/>
    <w:rsid w:val="0028152A"/>
    <w:rsid w:val="00281A5D"/>
    <w:rsid w:val="002854E9"/>
    <w:rsid w:val="00285855"/>
    <w:rsid w:val="00287F42"/>
    <w:rsid w:val="00294376"/>
    <w:rsid w:val="00294BF6"/>
    <w:rsid w:val="002951FF"/>
    <w:rsid w:val="00295DAA"/>
    <w:rsid w:val="002A02E3"/>
    <w:rsid w:val="002A09B9"/>
    <w:rsid w:val="002B31AB"/>
    <w:rsid w:val="002B5DB4"/>
    <w:rsid w:val="002B6990"/>
    <w:rsid w:val="002C1BC3"/>
    <w:rsid w:val="002C4A93"/>
    <w:rsid w:val="002C69DB"/>
    <w:rsid w:val="002C7F24"/>
    <w:rsid w:val="002D279A"/>
    <w:rsid w:val="002D6AF4"/>
    <w:rsid w:val="002D6B52"/>
    <w:rsid w:val="002D6E27"/>
    <w:rsid w:val="002E1B4C"/>
    <w:rsid w:val="002E2F91"/>
    <w:rsid w:val="002E5306"/>
    <w:rsid w:val="002E5C72"/>
    <w:rsid w:val="002E63A5"/>
    <w:rsid w:val="002E795C"/>
    <w:rsid w:val="002F23FF"/>
    <w:rsid w:val="002F2EE8"/>
    <w:rsid w:val="002F7779"/>
    <w:rsid w:val="003005ED"/>
    <w:rsid w:val="00302D18"/>
    <w:rsid w:val="003048A5"/>
    <w:rsid w:val="0030666D"/>
    <w:rsid w:val="0030674B"/>
    <w:rsid w:val="00306B63"/>
    <w:rsid w:val="00307952"/>
    <w:rsid w:val="0031101C"/>
    <w:rsid w:val="00311756"/>
    <w:rsid w:val="00312290"/>
    <w:rsid w:val="0031363D"/>
    <w:rsid w:val="00313D6D"/>
    <w:rsid w:val="003147F2"/>
    <w:rsid w:val="00317053"/>
    <w:rsid w:val="00317AD5"/>
    <w:rsid w:val="003227D7"/>
    <w:rsid w:val="003269BE"/>
    <w:rsid w:val="003305EA"/>
    <w:rsid w:val="003324F2"/>
    <w:rsid w:val="003327BB"/>
    <w:rsid w:val="00333DE6"/>
    <w:rsid w:val="003348F4"/>
    <w:rsid w:val="0033526F"/>
    <w:rsid w:val="00335AF5"/>
    <w:rsid w:val="00337C49"/>
    <w:rsid w:val="003409AE"/>
    <w:rsid w:val="00344FD3"/>
    <w:rsid w:val="0034505D"/>
    <w:rsid w:val="00345CF3"/>
    <w:rsid w:val="003472DA"/>
    <w:rsid w:val="00347CBC"/>
    <w:rsid w:val="00347D86"/>
    <w:rsid w:val="00347D89"/>
    <w:rsid w:val="003569FE"/>
    <w:rsid w:val="00357672"/>
    <w:rsid w:val="003635AD"/>
    <w:rsid w:val="00364DA4"/>
    <w:rsid w:val="00366164"/>
    <w:rsid w:val="003808D1"/>
    <w:rsid w:val="003817AA"/>
    <w:rsid w:val="00384403"/>
    <w:rsid w:val="00390FF7"/>
    <w:rsid w:val="0039176D"/>
    <w:rsid w:val="003A2455"/>
    <w:rsid w:val="003A5446"/>
    <w:rsid w:val="003A5990"/>
    <w:rsid w:val="003B14B9"/>
    <w:rsid w:val="003B1682"/>
    <w:rsid w:val="003B2163"/>
    <w:rsid w:val="003B26D9"/>
    <w:rsid w:val="003B544A"/>
    <w:rsid w:val="003B7B4D"/>
    <w:rsid w:val="003D078F"/>
    <w:rsid w:val="003D106C"/>
    <w:rsid w:val="003E1613"/>
    <w:rsid w:val="003E20B3"/>
    <w:rsid w:val="003E37D5"/>
    <w:rsid w:val="003E4B59"/>
    <w:rsid w:val="003E6103"/>
    <w:rsid w:val="003E723A"/>
    <w:rsid w:val="003F5C92"/>
    <w:rsid w:val="0040223A"/>
    <w:rsid w:val="00402F8D"/>
    <w:rsid w:val="004052F6"/>
    <w:rsid w:val="00406163"/>
    <w:rsid w:val="0041011C"/>
    <w:rsid w:val="00411450"/>
    <w:rsid w:val="004145B2"/>
    <w:rsid w:val="0042014E"/>
    <w:rsid w:val="004202A6"/>
    <w:rsid w:val="00420542"/>
    <w:rsid w:val="00423436"/>
    <w:rsid w:val="0042514C"/>
    <w:rsid w:val="00426035"/>
    <w:rsid w:val="00427C5A"/>
    <w:rsid w:val="00432A17"/>
    <w:rsid w:val="004367D9"/>
    <w:rsid w:val="00442FA7"/>
    <w:rsid w:val="004507CA"/>
    <w:rsid w:val="00450F8B"/>
    <w:rsid w:val="004514E4"/>
    <w:rsid w:val="00453BEA"/>
    <w:rsid w:val="00455EEE"/>
    <w:rsid w:val="00456DD3"/>
    <w:rsid w:val="00456EF7"/>
    <w:rsid w:val="00461F58"/>
    <w:rsid w:val="00466B64"/>
    <w:rsid w:val="00467559"/>
    <w:rsid w:val="004701A8"/>
    <w:rsid w:val="00470208"/>
    <w:rsid w:val="0047255D"/>
    <w:rsid w:val="00473A06"/>
    <w:rsid w:val="0047525F"/>
    <w:rsid w:val="00476A09"/>
    <w:rsid w:val="00483287"/>
    <w:rsid w:val="00492F93"/>
    <w:rsid w:val="00493B01"/>
    <w:rsid w:val="00494A9C"/>
    <w:rsid w:val="0049752C"/>
    <w:rsid w:val="004A0206"/>
    <w:rsid w:val="004A58DB"/>
    <w:rsid w:val="004A6452"/>
    <w:rsid w:val="004A7008"/>
    <w:rsid w:val="004B1005"/>
    <w:rsid w:val="004B339A"/>
    <w:rsid w:val="004C04FC"/>
    <w:rsid w:val="004C0DF6"/>
    <w:rsid w:val="004C1F0B"/>
    <w:rsid w:val="004C221F"/>
    <w:rsid w:val="004C34E5"/>
    <w:rsid w:val="004C3D02"/>
    <w:rsid w:val="004C57A4"/>
    <w:rsid w:val="004D3D8A"/>
    <w:rsid w:val="004D3DC7"/>
    <w:rsid w:val="004E2742"/>
    <w:rsid w:val="004E3C7B"/>
    <w:rsid w:val="004E509D"/>
    <w:rsid w:val="004E58D4"/>
    <w:rsid w:val="004E5D47"/>
    <w:rsid w:val="004E72A4"/>
    <w:rsid w:val="004F00FF"/>
    <w:rsid w:val="004F1A1A"/>
    <w:rsid w:val="004F2D95"/>
    <w:rsid w:val="004F38C2"/>
    <w:rsid w:val="004F4834"/>
    <w:rsid w:val="004F4C80"/>
    <w:rsid w:val="004F4FE6"/>
    <w:rsid w:val="004F569D"/>
    <w:rsid w:val="004F5E3D"/>
    <w:rsid w:val="00502383"/>
    <w:rsid w:val="005060D1"/>
    <w:rsid w:val="00506A04"/>
    <w:rsid w:val="00507E0B"/>
    <w:rsid w:val="00516B8B"/>
    <w:rsid w:val="005222E7"/>
    <w:rsid w:val="0052460D"/>
    <w:rsid w:val="00526A5D"/>
    <w:rsid w:val="00534302"/>
    <w:rsid w:val="005343CB"/>
    <w:rsid w:val="00535649"/>
    <w:rsid w:val="0053725A"/>
    <w:rsid w:val="0053738C"/>
    <w:rsid w:val="005518D4"/>
    <w:rsid w:val="00552429"/>
    <w:rsid w:val="005527AF"/>
    <w:rsid w:val="005552F6"/>
    <w:rsid w:val="00556A77"/>
    <w:rsid w:val="00562C6E"/>
    <w:rsid w:val="00563981"/>
    <w:rsid w:val="00567E6F"/>
    <w:rsid w:val="0057170F"/>
    <w:rsid w:val="005747C7"/>
    <w:rsid w:val="00575B52"/>
    <w:rsid w:val="0057654E"/>
    <w:rsid w:val="005814D3"/>
    <w:rsid w:val="00581F92"/>
    <w:rsid w:val="00582329"/>
    <w:rsid w:val="0058337E"/>
    <w:rsid w:val="005870BF"/>
    <w:rsid w:val="005905D6"/>
    <w:rsid w:val="00590AA5"/>
    <w:rsid w:val="0059173B"/>
    <w:rsid w:val="005932EE"/>
    <w:rsid w:val="00593711"/>
    <w:rsid w:val="005972F7"/>
    <w:rsid w:val="005977C9"/>
    <w:rsid w:val="00597F4E"/>
    <w:rsid w:val="005A12D8"/>
    <w:rsid w:val="005A1841"/>
    <w:rsid w:val="005A22F7"/>
    <w:rsid w:val="005A2555"/>
    <w:rsid w:val="005A55D7"/>
    <w:rsid w:val="005B052F"/>
    <w:rsid w:val="005B3401"/>
    <w:rsid w:val="005B6144"/>
    <w:rsid w:val="005C21D9"/>
    <w:rsid w:val="005C288A"/>
    <w:rsid w:val="005C315B"/>
    <w:rsid w:val="005C6EFC"/>
    <w:rsid w:val="005C7993"/>
    <w:rsid w:val="005D0DB8"/>
    <w:rsid w:val="005D280F"/>
    <w:rsid w:val="005D2E35"/>
    <w:rsid w:val="005E1DD5"/>
    <w:rsid w:val="005E2C19"/>
    <w:rsid w:val="005E4825"/>
    <w:rsid w:val="005E760C"/>
    <w:rsid w:val="005F05C8"/>
    <w:rsid w:val="005F5817"/>
    <w:rsid w:val="00600D83"/>
    <w:rsid w:val="00601393"/>
    <w:rsid w:val="006060F5"/>
    <w:rsid w:val="006060FE"/>
    <w:rsid w:val="00610609"/>
    <w:rsid w:val="006121F1"/>
    <w:rsid w:val="0061227E"/>
    <w:rsid w:val="00612EA4"/>
    <w:rsid w:val="00613BCE"/>
    <w:rsid w:val="00616BFF"/>
    <w:rsid w:val="00622978"/>
    <w:rsid w:val="00625408"/>
    <w:rsid w:val="00634345"/>
    <w:rsid w:val="00634B42"/>
    <w:rsid w:val="006358BC"/>
    <w:rsid w:val="00640DE2"/>
    <w:rsid w:val="00641294"/>
    <w:rsid w:val="0064792B"/>
    <w:rsid w:val="00647CEA"/>
    <w:rsid w:val="00663147"/>
    <w:rsid w:val="00674144"/>
    <w:rsid w:val="00674180"/>
    <w:rsid w:val="00680A0C"/>
    <w:rsid w:val="0068257F"/>
    <w:rsid w:val="00685D72"/>
    <w:rsid w:val="00685E07"/>
    <w:rsid w:val="0069722E"/>
    <w:rsid w:val="00697E49"/>
    <w:rsid w:val="006A717D"/>
    <w:rsid w:val="006B066F"/>
    <w:rsid w:val="006B1EF6"/>
    <w:rsid w:val="006B2EA8"/>
    <w:rsid w:val="006B4DDD"/>
    <w:rsid w:val="006B7191"/>
    <w:rsid w:val="006C0C37"/>
    <w:rsid w:val="006D37BD"/>
    <w:rsid w:val="006D59A7"/>
    <w:rsid w:val="006E2034"/>
    <w:rsid w:val="006E431F"/>
    <w:rsid w:val="006E78D6"/>
    <w:rsid w:val="006F1B36"/>
    <w:rsid w:val="006F2709"/>
    <w:rsid w:val="006F5553"/>
    <w:rsid w:val="006F5A09"/>
    <w:rsid w:val="006F7753"/>
    <w:rsid w:val="00700A75"/>
    <w:rsid w:val="00700E29"/>
    <w:rsid w:val="00701680"/>
    <w:rsid w:val="00701FE5"/>
    <w:rsid w:val="00702555"/>
    <w:rsid w:val="00703C9F"/>
    <w:rsid w:val="007114A0"/>
    <w:rsid w:val="00712920"/>
    <w:rsid w:val="007135C2"/>
    <w:rsid w:val="00715142"/>
    <w:rsid w:val="00716B3A"/>
    <w:rsid w:val="00723C8E"/>
    <w:rsid w:val="0072728A"/>
    <w:rsid w:val="007272AD"/>
    <w:rsid w:val="00730713"/>
    <w:rsid w:val="00731BD5"/>
    <w:rsid w:val="00735C46"/>
    <w:rsid w:val="00737997"/>
    <w:rsid w:val="00740602"/>
    <w:rsid w:val="00743352"/>
    <w:rsid w:val="00744830"/>
    <w:rsid w:val="00747306"/>
    <w:rsid w:val="00750574"/>
    <w:rsid w:val="007537DE"/>
    <w:rsid w:val="0075561F"/>
    <w:rsid w:val="00756EB3"/>
    <w:rsid w:val="007638A8"/>
    <w:rsid w:val="0076417E"/>
    <w:rsid w:val="00765D30"/>
    <w:rsid w:val="00771B74"/>
    <w:rsid w:val="007746FC"/>
    <w:rsid w:val="00775AF3"/>
    <w:rsid w:val="00777475"/>
    <w:rsid w:val="00780501"/>
    <w:rsid w:val="007822B9"/>
    <w:rsid w:val="007921B8"/>
    <w:rsid w:val="00794550"/>
    <w:rsid w:val="00796ACF"/>
    <w:rsid w:val="00796EA5"/>
    <w:rsid w:val="007A2CB8"/>
    <w:rsid w:val="007A5C1D"/>
    <w:rsid w:val="007A6A36"/>
    <w:rsid w:val="007B01A8"/>
    <w:rsid w:val="007B56A1"/>
    <w:rsid w:val="007B7DDB"/>
    <w:rsid w:val="007C160C"/>
    <w:rsid w:val="007C22D0"/>
    <w:rsid w:val="007C48F3"/>
    <w:rsid w:val="007C65D9"/>
    <w:rsid w:val="007D018A"/>
    <w:rsid w:val="007D049F"/>
    <w:rsid w:val="007D0CF8"/>
    <w:rsid w:val="007D19FA"/>
    <w:rsid w:val="007D2643"/>
    <w:rsid w:val="007D783B"/>
    <w:rsid w:val="007D7D1F"/>
    <w:rsid w:val="007E0A27"/>
    <w:rsid w:val="007E1DEC"/>
    <w:rsid w:val="007E305E"/>
    <w:rsid w:val="007F083C"/>
    <w:rsid w:val="007F11F8"/>
    <w:rsid w:val="007F46FD"/>
    <w:rsid w:val="007F47E1"/>
    <w:rsid w:val="007F6DD9"/>
    <w:rsid w:val="007F7BA4"/>
    <w:rsid w:val="00800295"/>
    <w:rsid w:val="008005A8"/>
    <w:rsid w:val="00800A65"/>
    <w:rsid w:val="00801014"/>
    <w:rsid w:val="008010DD"/>
    <w:rsid w:val="008039A0"/>
    <w:rsid w:val="00804244"/>
    <w:rsid w:val="008055F8"/>
    <w:rsid w:val="0081295A"/>
    <w:rsid w:val="00812F5C"/>
    <w:rsid w:val="00813A2E"/>
    <w:rsid w:val="008148F0"/>
    <w:rsid w:val="00816238"/>
    <w:rsid w:val="00817115"/>
    <w:rsid w:val="00822026"/>
    <w:rsid w:val="00824526"/>
    <w:rsid w:val="00824EA9"/>
    <w:rsid w:val="0082535A"/>
    <w:rsid w:val="00832638"/>
    <w:rsid w:val="00836459"/>
    <w:rsid w:val="008366E6"/>
    <w:rsid w:val="008424F2"/>
    <w:rsid w:val="00842DF3"/>
    <w:rsid w:val="00844F1B"/>
    <w:rsid w:val="008501D8"/>
    <w:rsid w:val="008515EA"/>
    <w:rsid w:val="008579FB"/>
    <w:rsid w:val="0086163C"/>
    <w:rsid w:val="008622D7"/>
    <w:rsid w:val="0086447B"/>
    <w:rsid w:val="008654E4"/>
    <w:rsid w:val="008704D6"/>
    <w:rsid w:val="0087179C"/>
    <w:rsid w:val="00873440"/>
    <w:rsid w:val="00881533"/>
    <w:rsid w:val="00882346"/>
    <w:rsid w:val="00883C6D"/>
    <w:rsid w:val="00884F94"/>
    <w:rsid w:val="008914F4"/>
    <w:rsid w:val="008917E6"/>
    <w:rsid w:val="008925EE"/>
    <w:rsid w:val="00892B8C"/>
    <w:rsid w:val="008976D4"/>
    <w:rsid w:val="008A1CA7"/>
    <w:rsid w:val="008A1D69"/>
    <w:rsid w:val="008A2914"/>
    <w:rsid w:val="008A591D"/>
    <w:rsid w:val="008A6A9D"/>
    <w:rsid w:val="008A6EB8"/>
    <w:rsid w:val="008B3D08"/>
    <w:rsid w:val="008B49EA"/>
    <w:rsid w:val="008B68B7"/>
    <w:rsid w:val="008C06B3"/>
    <w:rsid w:val="008C2213"/>
    <w:rsid w:val="008C5AB8"/>
    <w:rsid w:val="008C6927"/>
    <w:rsid w:val="008C6F87"/>
    <w:rsid w:val="008D58C9"/>
    <w:rsid w:val="008D63CC"/>
    <w:rsid w:val="008D73CE"/>
    <w:rsid w:val="008E061A"/>
    <w:rsid w:val="008E18F4"/>
    <w:rsid w:val="008E38A9"/>
    <w:rsid w:val="008E64C2"/>
    <w:rsid w:val="008F0E0C"/>
    <w:rsid w:val="008F3040"/>
    <w:rsid w:val="00904094"/>
    <w:rsid w:val="00904E4E"/>
    <w:rsid w:val="0090564F"/>
    <w:rsid w:val="00907010"/>
    <w:rsid w:val="0091230C"/>
    <w:rsid w:val="009127FE"/>
    <w:rsid w:val="00913D25"/>
    <w:rsid w:val="00913F6F"/>
    <w:rsid w:val="009141A5"/>
    <w:rsid w:val="00914289"/>
    <w:rsid w:val="00914A19"/>
    <w:rsid w:val="00914E5A"/>
    <w:rsid w:val="0091514D"/>
    <w:rsid w:val="00922363"/>
    <w:rsid w:val="00924D5F"/>
    <w:rsid w:val="00926F55"/>
    <w:rsid w:val="00933328"/>
    <w:rsid w:val="00936DB6"/>
    <w:rsid w:val="00942529"/>
    <w:rsid w:val="00945B6D"/>
    <w:rsid w:val="00947720"/>
    <w:rsid w:val="0095002C"/>
    <w:rsid w:val="00954ED3"/>
    <w:rsid w:val="009621EC"/>
    <w:rsid w:val="009641DB"/>
    <w:rsid w:val="0097086B"/>
    <w:rsid w:val="00970F19"/>
    <w:rsid w:val="0097186B"/>
    <w:rsid w:val="009747F5"/>
    <w:rsid w:val="00982432"/>
    <w:rsid w:val="0098641A"/>
    <w:rsid w:val="00986BAD"/>
    <w:rsid w:val="00987F0F"/>
    <w:rsid w:val="009906A5"/>
    <w:rsid w:val="00994DD3"/>
    <w:rsid w:val="00994FED"/>
    <w:rsid w:val="00996BF7"/>
    <w:rsid w:val="009A51A6"/>
    <w:rsid w:val="009B67CC"/>
    <w:rsid w:val="009C06BD"/>
    <w:rsid w:val="009C1C4E"/>
    <w:rsid w:val="009C4EFA"/>
    <w:rsid w:val="009C53E1"/>
    <w:rsid w:val="009D6CD1"/>
    <w:rsid w:val="009D7BE5"/>
    <w:rsid w:val="009E04D1"/>
    <w:rsid w:val="009E09FB"/>
    <w:rsid w:val="009E36F3"/>
    <w:rsid w:val="009E5AE2"/>
    <w:rsid w:val="009F0995"/>
    <w:rsid w:val="009F1E12"/>
    <w:rsid w:val="009F2069"/>
    <w:rsid w:val="009F2EBF"/>
    <w:rsid w:val="009F3127"/>
    <w:rsid w:val="009F4BA1"/>
    <w:rsid w:val="009F5E1B"/>
    <w:rsid w:val="009F6FCB"/>
    <w:rsid w:val="00A01732"/>
    <w:rsid w:val="00A05FF1"/>
    <w:rsid w:val="00A06814"/>
    <w:rsid w:val="00A10212"/>
    <w:rsid w:val="00A1237F"/>
    <w:rsid w:val="00A138B1"/>
    <w:rsid w:val="00A15D41"/>
    <w:rsid w:val="00A23B1D"/>
    <w:rsid w:val="00A23F9C"/>
    <w:rsid w:val="00A34B58"/>
    <w:rsid w:val="00A35303"/>
    <w:rsid w:val="00A36BD9"/>
    <w:rsid w:val="00A37151"/>
    <w:rsid w:val="00A43663"/>
    <w:rsid w:val="00A44B3C"/>
    <w:rsid w:val="00A4775E"/>
    <w:rsid w:val="00A51061"/>
    <w:rsid w:val="00A6141A"/>
    <w:rsid w:val="00A6349F"/>
    <w:rsid w:val="00A63875"/>
    <w:rsid w:val="00A6469F"/>
    <w:rsid w:val="00A71D72"/>
    <w:rsid w:val="00A76F53"/>
    <w:rsid w:val="00A77C7F"/>
    <w:rsid w:val="00A77DA9"/>
    <w:rsid w:val="00A80DF3"/>
    <w:rsid w:val="00A824A9"/>
    <w:rsid w:val="00A859ED"/>
    <w:rsid w:val="00A9482C"/>
    <w:rsid w:val="00A94A32"/>
    <w:rsid w:val="00A979C1"/>
    <w:rsid w:val="00AA2567"/>
    <w:rsid w:val="00AA2DB6"/>
    <w:rsid w:val="00AA463E"/>
    <w:rsid w:val="00AB014A"/>
    <w:rsid w:val="00AB3645"/>
    <w:rsid w:val="00AB707E"/>
    <w:rsid w:val="00AC0CB9"/>
    <w:rsid w:val="00AC1786"/>
    <w:rsid w:val="00AC28DB"/>
    <w:rsid w:val="00AE1CEA"/>
    <w:rsid w:val="00AE1F08"/>
    <w:rsid w:val="00AE2CF2"/>
    <w:rsid w:val="00AE3445"/>
    <w:rsid w:val="00AE3714"/>
    <w:rsid w:val="00AE404E"/>
    <w:rsid w:val="00AF1898"/>
    <w:rsid w:val="00AF6416"/>
    <w:rsid w:val="00AF6F4A"/>
    <w:rsid w:val="00B111B4"/>
    <w:rsid w:val="00B119D4"/>
    <w:rsid w:val="00B119D8"/>
    <w:rsid w:val="00B135C8"/>
    <w:rsid w:val="00B15C3D"/>
    <w:rsid w:val="00B1734A"/>
    <w:rsid w:val="00B23C7F"/>
    <w:rsid w:val="00B306F8"/>
    <w:rsid w:val="00B30F34"/>
    <w:rsid w:val="00B31397"/>
    <w:rsid w:val="00B3347B"/>
    <w:rsid w:val="00B33E92"/>
    <w:rsid w:val="00B3564F"/>
    <w:rsid w:val="00B3765C"/>
    <w:rsid w:val="00B379DB"/>
    <w:rsid w:val="00B53214"/>
    <w:rsid w:val="00B538EC"/>
    <w:rsid w:val="00B54063"/>
    <w:rsid w:val="00B5449D"/>
    <w:rsid w:val="00B5481B"/>
    <w:rsid w:val="00B566AC"/>
    <w:rsid w:val="00B6037D"/>
    <w:rsid w:val="00B67D59"/>
    <w:rsid w:val="00B702D4"/>
    <w:rsid w:val="00B71957"/>
    <w:rsid w:val="00B73AB5"/>
    <w:rsid w:val="00B74394"/>
    <w:rsid w:val="00B772B4"/>
    <w:rsid w:val="00B84A97"/>
    <w:rsid w:val="00B850FE"/>
    <w:rsid w:val="00B86AB0"/>
    <w:rsid w:val="00B9008B"/>
    <w:rsid w:val="00B95715"/>
    <w:rsid w:val="00B97EC3"/>
    <w:rsid w:val="00BA1792"/>
    <w:rsid w:val="00BA1A91"/>
    <w:rsid w:val="00BA2CC2"/>
    <w:rsid w:val="00BA32B7"/>
    <w:rsid w:val="00BA7AFB"/>
    <w:rsid w:val="00BB5470"/>
    <w:rsid w:val="00BB54A5"/>
    <w:rsid w:val="00BB617D"/>
    <w:rsid w:val="00BC07AC"/>
    <w:rsid w:val="00BC2744"/>
    <w:rsid w:val="00BC5760"/>
    <w:rsid w:val="00BD336C"/>
    <w:rsid w:val="00BD6FB8"/>
    <w:rsid w:val="00BD718F"/>
    <w:rsid w:val="00BE0BDD"/>
    <w:rsid w:val="00BE39C6"/>
    <w:rsid w:val="00BE3A84"/>
    <w:rsid w:val="00BE4637"/>
    <w:rsid w:val="00BE59FF"/>
    <w:rsid w:val="00BE737D"/>
    <w:rsid w:val="00BE7751"/>
    <w:rsid w:val="00BF0E4C"/>
    <w:rsid w:val="00BF1F48"/>
    <w:rsid w:val="00BF1FBF"/>
    <w:rsid w:val="00BF2C9F"/>
    <w:rsid w:val="00BF4113"/>
    <w:rsid w:val="00BF4529"/>
    <w:rsid w:val="00BF545F"/>
    <w:rsid w:val="00BF5B85"/>
    <w:rsid w:val="00BF72D2"/>
    <w:rsid w:val="00C00D9F"/>
    <w:rsid w:val="00C03548"/>
    <w:rsid w:val="00C06242"/>
    <w:rsid w:val="00C13F25"/>
    <w:rsid w:val="00C13FDD"/>
    <w:rsid w:val="00C17022"/>
    <w:rsid w:val="00C254D8"/>
    <w:rsid w:val="00C3349F"/>
    <w:rsid w:val="00C33781"/>
    <w:rsid w:val="00C36FD5"/>
    <w:rsid w:val="00C403F5"/>
    <w:rsid w:val="00C41300"/>
    <w:rsid w:val="00C44F8B"/>
    <w:rsid w:val="00C45787"/>
    <w:rsid w:val="00C45871"/>
    <w:rsid w:val="00C51D83"/>
    <w:rsid w:val="00C53771"/>
    <w:rsid w:val="00C54470"/>
    <w:rsid w:val="00C5706F"/>
    <w:rsid w:val="00C602BA"/>
    <w:rsid w:val="00C60429"/>
    <w:rsid w:val="00C63290"/>
    <w:rsid w:val="00C64704"/>
    <w:rsid w:val="00C65B4F"/>
    <w:rsid w:val="00C7367A"/>
    <w:rsid w:val="00C747D7"/>
    <w:rsid w:val="00C74F25"/>
    <w:rsid w:val="00C802CA"/>
    <w:rsid w:val="00C824DB"/>
    <w:rsid w:val="00C86A52"/>
    <w:rsid w:val="00C92B33"/>
    <w:rsid w:val="00CA17D2"/>
    <w:rsid w:val="00CA3F29"/>
    <w:rsid w:val="00CA5943"/>
    <w:rsid w:val="00CB607B"/>
    <w:rsid w:val="00CC1062"/>
    <w:rsid w:val="00CC2166"/>
    <w:rsid w:val="00CC39E2"/>
    <w:rsid w:val="00CC4120"/>
    <w:rsid w:val="00CD2DA7"/>
    <w:rsid w:val="00CD3A48"/>
    <w:rsid w:val="00CD52AD"/>
    <w:rsid w:val="00CD61FB"/>
    <w:rsid w:val="00CE04FA"/>
    <w:rsid w:val="00CE0EC3"/>
    <w:rsid w:val="00CE0FCE"/>
    <w:rsid w:val="00CE1150"/>
    <w:rsid w:val="00CE1A8A"/>
    <w:rsid w:val="00CE34DA"/>
    <w:rsid w:val="00CE67B6"/>
    <w:rsid w:val="00CE6F96"/>
    <w:rsid w:val="00CF294A"/>
    <w:rsid w:val="00CF2C32"/>
    <w:rsid w:val="00CF386A"/>
    <w:rsid w:val="00D01296"/>
    <w:rsid w:val="00D014FD"/>
    <w:rsid w:val="00D03CD4"/>
    <w:rsid w:val="00D06337"/>
    <w:rsid w:val="00D0758B"/>
    <w:rsid w:val="00D0771E"/>
    <w:rsid w:val="00D07CB6"/>
    <w:rsid w:val="00D1227A"/>
    <w:rsid w:val="00D13DD7"/>
    <w:rsid w:val="00D14E7F"/>
    <w:rsid w:val="00D152B5"/>
    <w:rsid w:val="00D220AB"/>
    <w:rsid w:val="00D2541D"/>
    <w:rsid w:val="00D27F57"/>
    <w:rsid w:val="00D30DBB"/>
    <w:rsid w:val="00D31B5F"/>
    <w:rsid w:val="00D35DE7"/>
    <w:rsid w:val="00D365F9"/>
    <w:rsid w:val="00D40D85"/>
    <w:rsid w:val="00D4533B"/>
    <w:rsid w:val="00D4741C"/>
    <w:rsid w:val="00D56ADA"/>
    <w:rsid w:val="00D5718B"/>
    <w:rsid w:val="00D579CA"/>
    <w:rsid w:val="00D620B4"/>
    <w:rsid w:val="00D62F69"/>
    <w:rsid w:val="00D66638"/>
    <w:rsid w:val="00D70ACE"/>
    <w:rsid w:val="00D7298A"/>
    <w:rsid w:val="00D7433C"/>
    <w:rsid w:val="00D8180C"/>
    <w:rsid w:val="00D83588"/>
    <w:rsid w:val="00D862E0"/>
    <w:rsid w:val="00D865A1"/>
    <w:rsid w:val="00D91935"/>
    <w:rsid w:val="00D92126"/>
    <w:rsid w:val="00D953E8"/>
    <w:rsid w:val="00DA2E5C"/>
    <w:rsid w:val="00DA54A5"/>
    <w:rsid w:val="00DB6CB0"/>
    <w:rsid w:val="00DB71B3"/>
    <w:rsid w:val="00DC0A4F"/>
    <w:rsid w:val="00DC102F"/>
    <w:rsid w:val="00DC4854"/>
    <w:rsid w:val="00DC5606"/>
    <w:rsid w:val="00DD3E32"/>
    <w:rsid w:val="00DD46D4"/>
    <w:rsid w:val="00DD5823"/>
    <w:rsid w:val="00DD67C5"/>
    <w:rsid w:val="00DE369F"/>
    <w:rsid w:val="00DE3A99"/>
    <w:rsid w:val="00DE63ED"/>
    <w:rsid w:val="00DE7743"/>
    <w:rsid w:val="00DF1626"/>
    <w:rsid w:val="00DF30FA"/>
    <w:rsid w:val="00DF5BDF"/>
    <w:rsid w:val="00E06FFC"/>
    <w:rsid w:val="00E07CB7"/>
    <w:rsid w:val="00E10B67"/>
    <w:rsid w:val="00E121EF"/>
    <w:rsid w:val="00E12253"/>
    <w:rsid w:val="00E134F2"/>
    <w:rsid w:val="00E15531"/>
    <w:rsid w:val="00E17CD3"/>
    <w:rsid w:val="00E258F0"/>
    <w:rsid w:val="00E25EDC"/>
    <w:rsid w:val="00E36A6C"/>
    <w:rsid w:val="00E46884"/>
    <w:rsid w:val="00E552F0"/>
    <w:rsid w:val="00E57838"/>
    <w:rsid w:val="00E606E7"/>
    <w:rsid w:val="00E61B7D"/>
    <w:rsid w:val="00E62F55"/>
    <w:rsid w:val="00E637F2"/>
    <w:rsid w:val="00E64757"/>
    <w:rsid w:val="00E702FC"/>
    <w:rsid w:val="00E70C97"/>
    <w:rsid w:val="00E71D33"/>
    <w:rsid w:val="00E75353"/>
    <w:rsid w:val="00E76647"/>
    <w:rsid w:val="00E76F5E"/>
    <w:rsid w:val="00E77246"/>
    <w:rsid w:val="00E84F06"/>
    <w:rsid w:val="00E863D6"/>
    <w:rsid w:val="00E863F6"/>
    <w:rsid w:val="00E9131D"/>
    <w:rsid w:val="00E924B3"/>
    <w:rsid w:val="00E95D14"/>
    <w:rsid w:val="00E95E9C"/>
    <w:rsid w:val="00E96AA6"/>
    <w:rsid w:val="00EB038E"/>
    <w:rsid w:val="00EB4E39"/>
    <w:rsid w:val="00EC05A8"/>
    <w:rsid w:val="00EC59D8"/>
    <w:rsid w:val="00EC705B"/>
    <w:rsid w:val="00ED622E"/>
    <w:rsid w:val="00EE072D"/>
    <w:rsid w:val="00EE2560"/>
    <w:rsid w:val="00EE4AD8"/>
    <w:rsid w:val="00EE5890"/>
    <w:rsid w:val="00EF3BF2"/>
    <w:rsid w:val="00EF5017"/>
    <w:rsid w:val="00EF59B0"/>
    <w:rsid w:val="00EF63A9"/>
    <w:rsid w:val="00EF7A69"/>
    <w:rsid w:val="00EF7AB6"/>
    <w:rsid w:val="00F01ABF"/>
    <w:rsid w:val="00F03013"/>
    <w:rsid w:val="00F07066"/>
    <w:rsid w:val="00F072B4"/>
    <w:rsid w:val="00F102AC"/>
    <w:rsid w:val="00F17C50"/>
    <w:rsid w:val="00F20E20"/>
    <w:rsid w:val="00F233B2"/>
    <w:rsid w:val="00F24D7A"/>
    <w:rsid w:val="00F260FF"/>
    <w:rsid w:val="00F27FA4"/>
    <w:rsid w:val="00F36211"/>
    <w:rsid w:val="00F36C1B"/>
    <w:rsid w:val="00F40F10"/>
    <w:rsid w:val="00F4203F"/>
    <w:rsid w:val="00F53C8F"/>
    <w:rsid w:val="00F53F3C"/>
    <w:rsid w:val="00F566E7"/>
    <w:rsid w:val="00F61B73"/>
    <w:rsid w:val="00F64FDD"/>
    <w:rsid w:val="00F70E6A"/>
    <w:rsid w:val="00F71608"/>
    <w:rsid w:val="00F72539"/>
    <w:rsid w:val="00F76998"/>
    <w:rsid w:val="00F87601"/>
    <w:rsid w:val="00F90097"/>
    <w:rsid w:val="00F91103"/>
    <w:rsid w:val="00F932AA"/>
    <w:rsid w:val="00F96DAE"/>
    <w:rsid w:val="00FA0B5A"/>
    <w:rsid w:val="00FA14A3"/>
    <w:rsid w:val="00FA717C"/>
    <w:rsid w:val="00FB2E85"/>
    <w:rsid w:val="00FC00D3"/>
    <w:rsid w:val="00FC0240"/>
    <w:rsid w:val="00FC07E9"/>
    <w:rsid w:val="00FC0BF8"/>
    <w:rsid w:val="00FC1671"/>
    <w:rsid w:val="00FC508D"/>
    <w:rsid w:val="00FC7518"/>
    <w:rsid w:val="00FD248B"/>
    <w:rsid w:val="00FD2A67"/>
    <w:rsid w:val="00FD637B"/>
    <w:rsid w:val="00FE25AF"/>
    <w:rsid w:val="00FE61CC"/>
    <w:rsid w:val="00FF28D6"/>
    <w:rsid w:val="00FF3DF0"/>
    <w:rsid w:val="00FF3E6E"/>
    <w:rsid w:val="00FF6134"/>
    <w:rsid w:val="00FF6DAD"/>
    <w:rsid w:val="00FF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-relative:margin;mso-position-vertical-relative:margin" o:allowincell="f" fillcolor="#cf7b79" strokecolor="#969696">
      <v:fill color="#cf7b79" opacity="19789f"/>
      <v:stroke color="#969696" weight=".5pt"/>
      <v:textbox inset="10.8pt,7.2pt,10.8pt"/>
    </o:shapedefaults>
    <o:shapelayout v:ext="edit">
      <o:idmap v:ext="edit" data="2"/>
    </o:shapelayout>
  </w:shapeDefaults>
  <w:decimalSymbol w:val=","/>
  <w:listSeparator w:val=";"/>
  <w14:docId w14:val="5EFB06F8"/>
  <w15:docId w15:val="{955329B1-6733-4742-B250-74009BAE2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80A0C"/>
    <w:pPr>
      <w:spacing w:after="60"/>
      <w:jc w:val="both"/>
    </w:pPr>
    <w:rPr>
      <w:rFonts w:ascii="Arial" w:hAnsi="Arial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13D25"/>
    <w:pPr>
      <w:numPr>
        <w:numId w:val="4"/>
      </w:numPr>
      <w:spacing w:before="360"/>
      <w:ind w:left="397" w:hanging="397"/>
      <w:outlineLvl w:val="0"/>
    </w:pPr>
    <w:rPr>
      <w:rFonts w:eastAsia="Times New Roman"/>
      <w:b/>
      <w:bCs/>
      <w:caps/>
      <w:color w:val="000000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780501"/>
    <w:pPr>
      <w:keepNext/>
      <w:keepLines/>
      <w:numPr>
        <w:ilvl w:val="1"/>
        <w:numId w:val="4"/>
      </w:numPr>
      <w:spacing w:before="240"/>
      <w:outlineLvl w:val="1"/>
    </w:pPr>
    <w:rPr>
      <w:rFonts w:eastAsia="Times New Roman"/>
      <w:b/>
      <w:bCs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780501"/>
    <w:pPr>
      <w:keepNext/>
      <w:keepLines/>
      <w:numPr>
        <w:ilvl w:val="2"/>
        <w:numId w:val="4"/>
      </w:numPr>
      <w:spacing w:before="240"/>
      <w:ind w:left="680" w:hanging="680"/>
      <w:outlineLvl w:val="2"/>
    </w:pPr>
    <w:rPr>
      <w:rFonts w:eastAsia="Times New Roman"/>
      <w:b/>
      <w:bCs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780501"/>
    <w:pPr>
      <w:keepNext/>
      <w:keepLines/>
      <w:numPr>
        <w:ilvl w:val="3"/>
        <w:numId w:val="4"/>
      </w:numPr>
      <w:tabs>
        <w:tab w:val="left" w:pos="1021"/>
      </w:tabs>
      <w:spacing w:before="240"/>
      <w:ind w:left="1021" w:hanging="1021"/>
      <w:outlineLvl w:val="3"/>
    </w:pPr>
    <w:rPr>
      <w:rFonts w:eastAsia="Times New Roman"/>
      <w:b/>
      <w:bCs/>
      <w:i/>
      <w:iCs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780501"/>
    <w:pPr>
      <w:keepNext/>
      <w:keepLines/>
      <w:numPr>
        <w:ilvl w:val="4"/>
        <w:numId w:val="4"/>
      </w:numPr>
      <w:spacing w:before="240"/>
      <w:ind w:left="1247" w:hanging="1247"/>
      <w:outlineLvl w:val="4"/>
    </w:pPr>
    <w:rPr>
      <w:rFonts w:eastAsia="Times New Roman"/>
    </w:rPr>
  </w:style>
  <w:style w:type="paragraph" w:styleId="Titolo6">
    <w:name w:val="heading 6"/>
    <w:basedOn w:val="Normale"/>
    <w:next w:val="Normale"/>
    <w:link w:val="Titolo6Carattere"/>
    <w:uiPriority w:val="9"/>
    <w:unhideWhenUsed/>
    <w:qFormat/>
    <w:rsid w:val="00780501"/>
    <w:pPr>
      <w:keepNext/>
      <w:keepLines/>
      <w:numPr>
        <w:ilvl w:val="5"/>
        <w:numId w:val="4"/>
      </w:numPr>
      <w:spacing w:before="240"/>
      <w:ind w:left="1531" w:hanging="1531"/>
      <w:outlineLvl w:val="5"/>
    </w:pPr>
    <w:rPr>
      <w:rFonts w:eastAsia="Times New Roman"/>
      <w:i/>
      <w:iCs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87F42"/>
    <w:pPr>
      <w:keepNext/>
      <w:keepLines/>
      <w:numPr>
        <w:ilvl w:val="6"/>
        <w:numId w:val="4"/>
      </w:numPr>
      <w:spacing w:before="200" w:after="0"/>
      <w:outlineLvl w:val="6"/>
    </w:pPr>
    <w:rPr>
      <w:rFonts w:ascii="Cambria" w:eastAsia="Times New Roman" w:hAnsi="Cambria"/>
      <w:i/>
      <w:iCs/>
      <w:color w:val="404040"/>
      <w:szCs w:val="2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87F42"/>
    <w:pPr>
      <w:keepNext/>
      <w:keepLines/>
      <w:numPr>
        <w:ilvl w:val="7"/>
        <w:numId w:val="4"/>
      </w:numPr>
      <w:spacing w:before="200" w:after="0"/>
      <w:outlineLvl w:val="7"/>
    </w:pPr>
    <w:rPr>
      <w:rFonts w:ascii="Cambria" w:eastAsia="Times New Roman" w:hAnsi="Cambria"/>
      <w:color w:val="40404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87F42"/>
    <w:pPr>
      <w:keepNext/>
      <w:keepLines/>
      <w:numPr>
        <w:ilvl w:val="8"/>
        <w:numId w:val="4"/>
      </w:numPr>
      <w:spacing w:before="200" w:after="0"/>
      <w:outlineLvl w:val="8"/>
    </w:pPr>
    <w:rPr>
      <w:rFonts w:ascii="Cambria" w:eastAsia="Times New Roman" w:hAnsi="Cambria"/>
      <w:i/>
      <w:iCs/>
      <w:color w:val="40404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C5606"/>
    <w:pPr>
      <w:spacing w:after="0"/>
    </w:pPr>
    <w:rPr>
      <w:sz w:val="18"/>
      <w:szCs w:val="20"/>
    </w:rPr>
  </w:style>
  <w:style w:type="character" w:customStyle="1" w:styleId="IntestazioneCarattere">
    <w:name w:val="Intestazione Carattere"/>
    <w:link w:val="Intestazione"/>
    <w:uiPriority w:val="99"/>
    <w:rsid w:val="00DC5606"/>
    <w:rPr>
      <w:rFonts w:ascii="Arial" w:hAnsi="Arial"/>
      <w:sz w:val="18"/>
    </w:rPr>
  </w:style>
  <w:style w:type="paragraph" w:styleId="Pidipagina">
    <w:name w:val="footer"/>
    <w:basedOn w:val="Normale"/>
    <w:link w:val="PidipaginaCarattere"/>
    <w:uiPriority w:val="99"/>
    <w:unhideWhenUsed/>
    <w:rsid w:val="00507E0B"/>
    <w:pPr>
      <w:tabs>
        <w:tab w:val="center" w:pos="4819"/>
        <w:tab w:val="right" w:pos="9638"/>
      </w:tabs>
      <w:spacing w:before="120"/>
      <w:jc w:val="center"/>
    </w:pPr>
    <w:rPr>
      <w:iCs/>
      <w:color w:val="E61E0F"/>
      <w:sz w:val="16"/>
      <w:szCs w:val="16"/>
      <w:lang w:val="fr-FR"/>
    </w:rPr>
  </w:style>
  <w:style w:type="character" w:customStyle="1" w:styleId="PidipaginaCarattere">
    <w:name w:val="Piè di pagina Carattere"/>
    <w:link w:val="Pidipagina"/>
    <w:uiPriority w:val="99"/>
    <w:rsid w:val="00507E0B"/>
    <w:rPr>
      <w:rFonts w:ascii="Arial" w:hAnsi="Arial"/>
      <w:iCs/>
      <w:color w:val="E61E0F"/>
      <w:sz w:val="16"/>
      <w:szCs w:val="16"/>
      <w:lang w:val="fr-FR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796F"/>
    <w:pPr>
      <w:spacing w:after="0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22796F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2279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pyrightPrimaPag">
    <w:name w:val="CopyrightPrimaPag"/>
    <w:basedOn w:val="Normale"/>
    <w:rsid w:val="00CE67B6"/>
    <w:pPr>
      <w:spacing w:before="40" w:after="40"/>
      <w:jc w:val="center"/>
    </w:pPr>
    <w:rPr>
      <w:rFonts w:cs="Arial"/>
      <w:color w:val="000000"/>
      <w:sz w:val="16"/>
      <w:szCs w:val="16"/>
    </w:rPr>
  </w:style>
  <w:style w:type="character" w:styleId="Numeropagina">
    <w:name w:val="page number"/>
    <w:aliases w:val="footer"/>
    <w:rsid w:val="00EF59B0"/>
    <w:rPr>
      <w:sz w:val="20"/>
    </w:rPr>
  </w:style>
  <w:style w:type="paragraph" w:customStyle="1" w:styleId="BulletLivello2">
    <w:name w:val="BulletLivello2"/>
    <w:basedOn w:val="BulletLivello1"/>
    <w:link w:val="BulletLivello2Carattere"/>
    <w:qFormat/>
    <w:rsid w:val="00EF5017"/>
    <w:pPr>
      <w:numPr>
        <w:numId w:val="12"/>
      </w:numPr>
      <w:tabs>
        <w:tab w:val="left" w:pos="794"/>
      </w:tabs>
      <w:ind w:left="794" w:hanging="397"/>
    </w:pPr>
  </w:style>
  <w:style w:type="numbering" w:customStyle="1" w:styleId="SelexES">
    <w:name w:val="Selex ES"/>
    <w:uiPriority w:val="99"/>
    <w:rsid w:val="00C65B4F"/>
    <w:pPr>
      <w:numPr>
        <w:numId w:val="3"/>
      </w:numPr>
    </w:pPr>
  </w:style>
  <w:style w:type="character" w:customStyle="1" w:styleId="BulletLivello1Carattere">
    <w:name w:val="BulletLivello1 Carattere"/>
    <w:link w:val="BulletLivello1"/>
    <w:rsid w:val="00453BEA"/>
    <w:rPr>
      <w:rFonts w:ascii="Arial" w:hAnsi="Arial"/>
      <w:szCs w:val="22"/>
      <w:lang w:eastAsia="en-US"/>
    </w:rPr>
  </w:style>
  <w:style w:type="character" w:customStyle="1" w:styleId="Titolo1Carattere">
    <w:name w:val="Titolo 1 Carattere"/>
    <w:link w:val="Titolo1"/>
    <w:uiPriority w:val="9"/>
    <w:rsid w:val="00913D25"/>
    <w:rPr>
      <w:rFonts w:ascii="Arial" w:eastAsia="Times New Roman" w:hAnsi="Arial"/>
      <w:b/>
      <w:bCs/>
      <w:caps/>
      <w:color w:val="000000"/>
      <w:szCs w:val="28"/>
      <w:lang w:eastAsia="en-US"/>
    </w:rPr>
  </w:style>
  <w:style w:type="paragraph" w:styleId="Didascalia">
    <w:name w:val="caption"/>
    <w:basedOn w:val="Normale"/>
    <w:next w:val="Normale"/>
    <w:unhideWhenUsed/>
    <w:qFormat/>
    <w:rsid w:val="00D0758B"/>
    <w:pPr>
      <w:spacing w:after="200"/>
      <w:jc w:val="center"/>
    </w:pPr>
    <w:rPr>
      <w:b/>
      <w:bCs/>
      <w:color w:val="000000"/>
      <w:szCs w:val="18"/>
    </w:rPr>
  </w:style>
  <w:style w:type="paragraph" w:styleId="Indicedellefigure">
    <w:name w:val="table of figures"/>
    <w:basedOn w:val="Normale"/>
    <w:next w:val="Normale"/>
    <w:autoRedefine/>
    <w:uiPriority w:val="99"/>
    <w:unhideWhenUsed/>
    <w:qFormat/>
    <w:rsid w:val="00EF7AB6"/>
    <w:pPr>
      <w:tabs>
        <w:tab w:val="right" w:leader="dot" w:pos="9611"/>
      </w:tabs>
      <w:spacing w:after="0"/>
    </w:pPr>
  </w:style>
  <w:style w:type="character" w:customStyle="1" w:styleId="Titolo2Carattere">
    <w:name w:val="Titolo 2 Carattere"/>
    <w:link w:val="Titolo2"/>
    <w:uiPriority w:val="9"/>
    <w:rsid w:val="00780501"/>
    <w:rPr>
      <w:rFonts w:ascii="Arial" w:eastAsia="Times New Roman" w:hAnsi="Arial"/>
      <w:b/>
      <w:bCs/>
      <w:szCs w:val="26"/>
      <w:lang w:eastAsia="en-US"/>
    </w:rPr>
  </w:style>
  <w:style w:type="character" w:customStyle="1" w:styleId="Titolo3Carattere">
    <w:name w:val="Titolo 3 Carattere"/>
    <w:link w:val="Titolo3"/>
    <w:uiPriority w:val="9"/>
    <w:rsid w:val="00780501"/>
    <w:rPr>
      <w:rFonts w:ascii="Arial" w:eastAsia="Times New Roman" w:hAnsi="Arial"/>
      <w:b/>
      <w:bCs/>
      <w:szCs w:val="22"/>
      <w:lang w:eastAsia="en-US"/>
    </w:rPr>
  </w:style>
  <w:style w:type="character" w:customStyle="1" w:styleId="Titolo4Carattere">
    <w:name w:val="Titolo 4 Carattere"/>
    <w:link w:val="Titolo4"/>
    <w:uiPriority w:val="9"/>
    <w:rsid w:val="00780501"/>
    <w:rPr>
      <w:rFonts w:ascii="Arial" w:eastAsia="Times New Roman" w:hAnsi="Arial"/>
      <w:b/>
      <w:bCs/>
      <w:i/>
      <w:iCs/>
      <w:szCs w:val="22"/>
      <w:lang w:eastAsia="en-US"/>
    </w:rPr>
  </w:style>
  <w:style w:type="character" w:customStyle="1" w:styleId="Titolo5Carattere">
    <w:name w:val="Titolo 5 Carattere"/>
    <w:link w:val="Titolo5"/>
    <w:uiPriority w:val="9"/>
    <w:rsid w:val="00780501"/>
    <w:rPr>
      <w:rFonts w:ascii="Arial" w:eastAsia="Times New Roman" w:hAnsi="Arial"/>
      <w:szCs w:val="22"/>
      <w:lang w:eastAsia="en-US"/>
    </w:rPr>
  </w:style>
  <w:style w:type="character" w:customStyle="1" w:styleId="Titolo6Carattere">
    <w:name w:val="Titolo 6 Carattere"/>
    <w:link w:val="Titolo6"/>
    <w:uiPriority w:val="9"/>
    <w:rsid w:val="00780501"/>
    <w:rPr>
      <w:rFonts w:ascii="Arial" w:eastAsia="Times New Roman" w:hAnsi="Arial"/>
      <w:i/>
      <w:iCs/>
      <w:szCs w:val="22"/>
      <w:lang w:eastAsia="en-US"/>
    </w:rPr>
  </w:style>
  <w:style w:type="character" w:customStyle="1" w:styleId="Titolo7Carattere">
    <w:name w:val="Titolo 7 Carattere"/>
    <w:link w:val="Titolo7"/>
    <w:uiPriority w:val="9"/>
    <w:semiHidden/>
    <w:rsid w:val="00287F42"/>
    <w:rPr>
      <w:rFonts w:ascii="Cambria" w:eastAsia="Times New Roman" w:hAnsi="Cambria"/>
      <w:i/>
      <w:iCs/>
      <w:color w:val="404040"/>
      <w:lang w:eastAsia="en-US"/>
    </w:rPr>
  </w:style>
  <w:style w:type="character" w:customStyle="1" w:styleId="Titolo8Carattere">
    <w:name w:val="Titolo 8 Carattere"/>
    <w:link w:val="Titolo8"/>
    <w:uiPriority w:val="9"/>
    <w:semiHidden/>
    <w:rsid w:val="00287F42"/>
    <w:rPr>
      <w:rFonts w:ascii="Cambria" w:eastAsia="Times New Roman" w:hAnsi="Cambria"/>
      <w:color w:val="404040"/>
      <w:lang w:eastAsia="en-US"/>
    </w:rPr>
  </w:style>
  <w:style w:type="character" w:customStyle="1" w:styleId="Titolo9Carattere">
    <w:name w:val="Titolo 9 Carattere"/>
    <w:link w:val="Titolo9"/>
    <w:uiPriority w:val="9"/>
    <w:semiHidden/>
    <w:rsid w:val="00287F42"/>
    <w:rPr>
      <w:rFonts w:ascii="Cambria" w:eastAsia="Times New Roman" w:hAnsi="Cambria"/>
      <w:i/>
      <w:iCs/>
      <w:color w:val="404040"/>
      <w:lang w:eastAsia="en-US"/>
    </w:rPr>
  </w:style>
  <w:style w:type="character" w:customStyle="1" w:styleId="BulletLivello2Carattere">
    <w:name w:val="BulletLivello2 Carattere"/>
    <w:link w:val="BulletLivello2"/>
    <w:rsid w:val="00EF5017"/>
    <w:rPr>
      <w:rFonts w:ascii="Arial" w:hAnsi="Arial"/>
      <w:szCs w:val="22"/>
      <w:lang w:eastAsia="en-US"/>
    </w:rPr>
  </w:style>
  <w:style w:type="paragraph" w:styleId="Sommario2">
    <w:name w:val="toc 2"/>
    <w:basedOn w:val="Normale"/>
    <w:next w:val="Normale"/>
    <w:uiPriority w:val="39"/>
    <w:unhideWhenUsed/>
    <w:qFormat/>
    <w:rsid w:val="001B0832"/>
    <w:pPr>
      <w:tabs>
        <w:tab w:val="left" w:pos="907"/>
        <w:tab w:val="left" w:pos="964"/>
        <w:tab w:val="right" w:leader="dot" w:pos="9628"/>
      </w:tabs>
      <w:spacing w:after="100"/>
      <w:ind w:left="1418" w:right="567" w:hanging="1021"/>
    </w:pPr>
    <w:rPr>
      <w:noProof/>
    </w:rPr>
  </w:style>
  <w:style w:type="paragraph" w:styleId="Sommario1">
    <w:name w:val="toc 1"/>
    <w:basedOn w:val="Normale"/>
    <w:next w:val="Normale"/>
    <w:uiPriority w:val="39"/>
    <w:unhideWhenUsed/>
    <w:qFormat/>
    <w:rsid w:val="00EF7AB6"/>
    <w:pPr>
      <w:tabs>
        <w:tab w:val="left" w:pos="397"/>
        <w:tab w:val="right" w:leader="dot" w:pos="9628"/>
      </w:tabs>
      <w:spacing w:after="100"/>
      <w:ind w:left="397" w:right="567" w:hanging="397"/>
    </w:pPr>
    <w:rPr>
      <w:rFonts w:cs="Arial"/>
      <w:b/>
      <w:noProof/>
    </w:rPr>
  </w:style>
  <w:style w:type="paragraph" w:styleId="Sommario3">
    <w:name w:val="toc 3"/>
    <w:basedOn w:val="Normale"/>
    <w:next w:val="Normale"/>
    <w:uiPriority w:val="39"/>
    <w:unhideWhenUsed/>
    <w:qFormat/>
    <w:rsid w:val="001B0832"/>
    <w:pPr>
      <w:tabs>
        <w:tab w:val="left" w:pos="1021"/>
        <w:tab w:val="right" w:leader="dot" w:pos="9628"/>
      </w:tabs>
      <w:spacing w:after="100"/>
      <w:ind w:left="1418" w:right="567" w:hanging="1021"/>
    </w:pPr>
    <w:rPr>
      <w:noProof/>
    </w:rPr>
  </w:style>
  <w:style w:type="paragraph" w:styleId="Sommario4">
    <w:name w:val="toc 4"/>
    <w:basedOn w:val="Normale"/>
    <w:next w:val="Normale"/>
    <w:uiPriority w:val="39"/>
    <w:unhideWhenUsed/>
    <w:rsid w:val="001B0832"/>
    <w:pPr>
      <w:tabs>
        <w:tab w:val="left" w:pos="1247"/>
        <w:tab w:val="right" w:leader="dot" w:pos="9628"/>
      </w:tabs>
      <w:spacing w:after="100"/>
      <w:ind w:left="1248" w:right="567" w:hanging="851"/>
    </w:pPr>
    <w:rPr>
      <w:noProof/>
    </w:rPr>
  </w:style>
  <w:style w:type="paragraph" w:styleId="Sommario5">
    <w:name w:val="toc 5"/>
    <w:basedOn w:val="Normale"/>
    <w:next w:val="Normale"/>
    <w:autoRedefine/>
    <w:uiPriority w:val="39"/>
    <w:unhideWhenUsed/>
    <w:rsid w:val="00E9131D"/>
    <w:pPr>
      <w:tabs>
        <w:tab w:val="left" w:pos="1531"/>
        <w:tab w:val="right" w:leader="dot" w:pos="9628"/>
      </w:tabs>
      <w:spacing w:after="100"/>
      <w:ind w:left="1531" w:right="567" w:hanging="1134"/>
    </w:pPr>
    <w:rPr>
      <w:noProof/>
    </w:rPr>
  </w:style>
  <w:style w:type="paragraph" w:styleId="Sommario6">
    <w:name w:val="toc 6"/>
    <w:basedOn w:val="Normale"/>
    <w:next w:val="Normale"/>
    <w:autoRedefine/>
    <w:uiPriority w:val="39"/>
    <w:unhideWhenUsed/>
    <w:rsid w:val="0042014E"/>
    <w:pPr>
      <w:tabs>
        <w:tab w:val="left" w:pos="1758"/>
        <w:tab w:val="right" w:leader="dot" w:pos="9628"/>
      </w:tabs>
      <w:spacing w:after="100"/>
      <w:ind w:left="1758" w:right="567" w:hanging="1361"/>
    </w:pPr>
    <w:rPr>
      <w:noProof/>
    </w:rPr>
  </w:style>
  <w:style w:type="character" w:styleId="Testosegnaposto">
    <w:name w:val="Placeholder Text"/>
    <w:uiPriority w:val="99"/>
    <w:semiHidden/>
    <w:rsid w:val="0034505D"/>
    <w:rPr>
      <w:color w:val="808080"/>
    </w:rPr>
  </w:style>
  <w:style w:type="character" w:styleId="Collegamentoipertestuale">
    <w:name w:val="Hyperlink"/>
    <w:uiPriority w:val="99"/>
    <w:unhideWhenUsed/>
    <w:rsid w:val="00E552F0"/>
    <w:rPr>
      <w:color w:val="0000FF"/>
      <w:u w:val="single"/>
    </w:rPr>
  </w:style>
  <w:style w:type="paragraph" w:styleId="Nessunaspaziatura">
    <w:name w:val="No Spacing"/>
    <w:uiPriority w:val="1"/>
    <w:qFormat/>
    <w:rsid w:val="00CE34DA"/>
    <w:pPr>
      <w:jc w:val="both"/>
    </w:pPr>
    <w:rPr>
      <w:rFonts w:ascii="Arial" w:hAnsi="Arial"/>
      <w:szCs w:val="22"/>
      <w:lang w:eastAsia="en-US"/>
    </w:rPr>
  </w:style>
  <w:style w:type="paragraph" w:customStyle="1" w:styleId="BulletLivello3">
    <w:name w:val="BulletLivello3"/>
    <w:basedOn w:val="Normale"/>
    <w:qFormat/>
    <w:rsid w:val="00453BEA"/>
    <w:pPr>
      <w:numPr>
        <w:numId w:val="5"/>
      </w:numPr>
      <w:tabs>
        <w:tab w:val="clear" w:pos="1106"/>
        <w:tab w:val="num" w:pos="1191"/>
      </w:tabs>
      <w:ind w:left="1191"/>
      <w:contextualSpacing/>
    </w:pPr>
  </w:style>
  <w:style w:type="paragraph" w:customStyle="1" w:styleId="BulletLivello4">
    <w:name w:val="BulletLivello4"/>
    <w:basedOn w:val="Normale"/>
    <w:qFormat/>
    <w:rsid w:val="00453BEA"/>
    <w:pPr>
      <w:numPr>
        <w:ilvl w:val="1"/>
        <w:numId w:val="5"/>
      </w:numPr>
      <w:tabs>
        <w:tab w:val="clear" w:pos="1355"/>
        <w:tab w:val="num" w:pos="1588"/>
      </w:tabs>
      <w:ind w:left="1588" w:hanging="397"/>
      <w:contextualSpacing/>
    </w:pPr>
  </w:style>
  <w:style w:type="paragraph" w:customStyle="1" w:styleId="BulletLivello1">
    <w:name w:val="BulletLivello1"/>
    <w:basedOn w:val="Normale"/>
    <w:link w:val="BulletLivello1Carattere"/>
    <w:qFormat/>
    <w:rsid w:val="00453BEA"/>
    <w:pPr>
      <w:numPr>
        <w:numId w:val="11"/>
      </w:numPr>
      <w:tabs>
        <w:tab w:val="left" w:pos="397"/>
      </w:tabs>
      <w:ind w:left="397" w:hanging="397"/>
    </w:pPr>
  </w:style>
  <w:style w:type="numbering" w:customStyle="1" w:styleId="Stile1">
    <w:name w:val="Stile1"/>
    <w:uiPriority w:val="99"/>
    <w:rsid w:val="005F5817"/>
    <w:pPr>
      <w:numPr>
        <w:numId w:val="10"/>
      </w:numPr>
    </w:pPr>
  </w:style>
  <w:style w:type="character" w:styleId="Enfasiintensa">
    <w:name w:val="Intense Emphasis"/>
    <w:uiPriority w:val="21"/>
    <w:qFormat/>
    <w:rsid w:val="00261A40"/>
    <w:rPr>
      <w:b/>
      <w:bCs/>
      <w:i/>
      <w:iCs/>
      <w:color w:val="4F81BD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AA463E"/>
    <w:pPr>
      <w:keepNext/>
      <w:keepLines/>
      <w:numPr>
        <w:numId w:val="0"/>
      </w:numPr>
      <w:spacing w:before="480" w:after="0" w:line="276" w:lineRule="auto"/>
      <w:jc w:val="left"/>
      <w:outlineLvl w:val="9"/>
    </w:pPr>
    <w:rPr>
      <w:rFonts w:ascii="Cambria" w:eastAsia="MS Gothic" w:hAnsi="Cambria"/>
      <w:color w:val="365F91"/>
      <w:sz w:val="28"/>
      <w:lang w:val="en-US" w:eastAsia="ja-JP"/>
    </w:rPr>
  </w:style>
  <w:style w:type="character" w:styleId="Rimandocommento">
    <w:name w:val="annotation reference"/>
    <w:uiPriority w:val="99"/>
    <w:semiHidden/>
    <w:unhideWhenUsed/>
    <w:rsid w:val="004A020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A0206"/>
    <w:rPr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4A0206"/>
    <w:rPr>
      <w:rFonts w:ascii="Arial" w:hAnsi="Arial"/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A0206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4A0206"/>
    <w:rPr>
      <w:rFonts w:ascii="Arial" w:hAnsi="Arial"/>
      <w:b/>
      <w:bCs/>
      <w:lang w:eastAsia="en-US"/>
    </w:rPr>
  </w:style>
  <w:style w:type="paragraph" w:styleId="Paragrafoelenco">
    <w:name w:val="List Paragraph"/>
    <w:basedOn w:val="Normale"/>
    <w:uiPriority w:val="34"/>
    <w:qFormat/>
    <w:rsid w:val="00816238"/>
    <w:pPr>
      <w:spacing w:after="0"/>
      <w:ind w:left="720"/>
      <w:jc w:val="left"/>
    </w:pPr>
    <w:rPr>
      <w:rFonts w:ascii="Calibri" w:eastAsiaTheme="minorHAnsi" w:hAnsi="Calibri"/>
      <w:lang w:eastAsia="it-IT"/>
    </w:rPr>
  </w:style>
  <w:style w:type="numbering" w:customStyle="1" w:styleId="Appendice">
    <w:name w:val="Appendice"/>
    <w:uiPriority w:val="99"/>
    <w:rsid w:val="00625408"/>
    <w:pPr>
      <w:numPr>
        <w:numId w:val="15"/>
      </w:numPr>
    </w:pPr>
  </w:style>
  <w:style w:type="paragraph" w:customStyle="1" w:styleId="AppTitolo">
    <w:name w:val="App Titolo"/>
    <w:basedOn w:val="Titolo1"/>
    <w:next w:val="App1"/>
    <w:link w:val="AppTitoloCarattere"/>
    <w:rsid w:val="00625408"/>
    <w:pPr>
      <w:keepNext/>
      <w:pageBreakBefore/>
      <w:numPr>
        <w:numId w:val="16"/>
      </w:numPr>
      <w:spacing w:line="360" w:lineRule="auto"/>
      <w:jc w:val="center"/>
    </w:pPr>
    <w:rPr>
      <w:color w:val="auto"/>
    </w:rPr>
  </w:style>
  <w:style w:type="paragraph" w:customStyle="1" w:styleId="App1">
    <w:name w:val="App1"/>
    <w:basedOn w:val="Titolo2"/>
    <w:next w:val="Normale"/>
    <w:link w:val="App1Carattere"/>
    <w:rsid w:val="00625408"/>
    <w:pPr>
      <w:numPr>
        <w:ilvl w:val="0"/>
        <w:numId w:val="0"/>
      </w:numPr>
      <w:tabs>
        <w:tab w:val="left" w:pos="2126"/>
      </w:tabs>
    </w:pPr>
    <w:rPr>
      <w:sz w:val="22"/>
    </w:rPr>
  </w:style>
  <w:style w:type="paragraph" w:customStyle="1" w:styleId="App2">
    <w:name w:val="App2"/>
    <w:basedOn w:val="App1"/>
    <w:next w:val="Normale"/>
    <w:link w:val="App2Carattere"/>
    <w:rsid w:val="00625408"/>
  </w:style>
  <w:style w:type="character" w:customStyle="1" w:styleId="App1Carattere">
    <w:name w:val="App1 Carattere"/>
    <w:basedOn w:val="Titolo2Carattere"/>
    <w:link w:val="App1"/>
    <w:rsid w:val="00625408"/>
    <w:rPr>
      <w:rFonts w:ascii="Arial" w:eastAsia="Times New Roman" w:hAnsi="Arial"/>
      <w:b/>
      <w:bCs/>
      <w:sz w:val="22"/>
      <w:szCs w:val="26"/>
      <w:lang w:eastAsia="en-US"/>
    </w:rPr>
  </w:style>
  <w:style w:type="character" w:customStyle="1" w:styleId="AppTitoloCarattere">
    <w:name w:val="App Titolo Carattere"/>
    <w:basedOn w:val="Carpredefinitoparagrafo"/>
    <w:link w:val="AppTitolo"/>
    <w:rsid w:val="00625408"/>
    <w:rPr>
      <w:rFonts w:ascii="Arial" w:eastAsia="Times New Roman" w:hAnsi="Arial"/>
      <w:b/>
      <w:bCs/>
      <w:caps/>
      <w:szCs w:val="28"/>
      <w:lang w:eastAsia="en-US"/>
    </w:rPr>
  </w:style>
  <w:style w:type="paragraph" w:customStyle="1" w:styleId="App3">
    <w:name w:val="App3"/>
    <w:basedOn w:val="App2"/>
    <w:next w:val="Normale"/>
    <w:link w:val="App3Carattere"/>
    <w:rsid w:val="00625408"/>
    <w:rPr>
      <w:i/>
    </w:rPr>
  </w:style>
  <w:style w:type="character" w:customStyle="1" w:styleId="App2Carattere">
    <w:name w:val="App2 Carattere"/>
    <w:basedOn w:val="App1Carattere"/>
    <w:link w:val="App2"/>
    <w:rsid w:val="00625408"/>
    <w:rPr>
      <w:rFonts w:ascii="Arial" w:eastAsia="Times New Roman" w:hAnsi="Arial"/>
      <w:b/>
      <w:bCs/>
      <w:sz w:val="22"/>
      <w:szCs w:val="26"/>
      <w:lang w:eastAsia="en-US"/>
    </w:rPr>
  </w:style>
  <w:style w:type="paragraph" w:customStyle="1" w:styleId="App4">
    <w:name w:val="App4"/>
    <w:basedOn w:val="App3"/>
    <w:next w:val="Normale"/>
    <w:link w:val="App4Carattere"/>
    <w:rsid w:val="00625408"/>
    <w:rPr>
      <w:b w:val="0"/>
      <w:i w:val="0"/>
    </w:rPr>
  </w:style>
  <w:style w:type="character" w:customStyle="1" w:styleId="App3Carattere">
    <w:name w:val="App3 Carattere"/>
    <w:basedOn w:val="App2Carattere"/>
    <w:link w:val="App3"/>
    <w:rsid w:val="00625408"/>
    <w:rPr>
      <w:rFonts w:ascii="Arial" w:eastAsia="Times New Roman" w:hAnsi="Arial"/>
      <w:b/>
      <w:bCs/>
      <w:i/>
      <w:sz w:val="22"/>
      <w:szCs w:val="26"/>
      <w:lang w:eastAsia="en-US"/>
    </w:rPr>
  </w:style>
  <w:style w:type="paragraph" w:customStyle="1" w:styleId="App5">
    <w:name w:val="App5"/>
    <w:basedOn w:val="App4"/>
    <w:next w:val="Normale"/>
    <w:link w:val="App5Carattere"/>
    <w:rsid w:val="00D220AB"/>
    <w:pPr>
      <w:numPr>
        <w:ilvl w:val="5"/>
        <w:numId w:val="17"/>
      </w:numPr>
      <w:ind w:left="2126" w:hanging="2126"/>
    </w:pPr>
    <w:rPr>
      <w:i/>
      <w:sz w:val="20"/>
    </w:rPr>
  </w:style>
  <w:style w:type="character" w:customStyle="1" w:styleId="App4Carattere">
    <w:name w:val="App4 Carattere"/>
    <w:basedOn w:val="App3Carattere"/>
    <w:link w:val="App4"/>
    <w:rsid w:val="00625408"/>
    <w:rPr>
      <w:rFonts w:ascii="Arial" w:eastAsia="Times New Roman" w:hAnsi="Arial"/>
      <w:b w:val="0"/>
      <w:bCs/>
      <w:i w:val="0"/>
      <w:sz w:val="22"/>
      <w:szCs w:val="26"/>
      <w:lang w:eastAsia="en-US"/>
    </w:rPr>
  </w:style>
  <w:style w:type="character" w:customStyle="1" w:styleId="App5Carattere">
    <w:name w:val="App5 Carattere"/>
    <w:basedOn w:val="App4Carattere"/>
    <w:link w:val="App5"/>
    <w:rsid w:val="00D220AB"/>
    <w:rPr>
      <w:rFonts w:ascii="Arial" w:eastAsia="Times New Roman" w:hAnsi="Arial"/>
      <w:b w:val="0"/>
      <w:bCs/>
      <w:i/>
      <w:sz w:val="22"/>
      <w:szCs w:val="26"/>
      <w:lang w:eastAsia="en-US"/>
    </w:rPr>
  </w:style>
  <w:style w:type="paragraph" w:customStyle="1" w:styleId="ApxTitolo">
    <w:name w:val="Apx Titolo"/>
    <w:basedOn w:val="AppTitolo"/>
    <w:link w:val="ApxTitoloCarattere"/>
    <w:qFormat/>
    <w:rsid w:val="00F90097"/>
    <w:pPr>
      <w:numPr>
        <w:numId w:val="17"/>
      </w:numPr>
    </w:pPr>
  </w:style>
  <w:style w:type="paragraph" w:customStyle="1" w:styleId="Apx1">
    <w:name w:val="Apx1"/>
    <w:basedOn w:val="App1"/>
    <w:next w:val="Normale"/>
    <w:link w:val="Apx1Carattere"/>
    <w:qFormat/>
    <w:rsid w:val="00796EA5"/>
    <w:pPr>
      <w:numPr>
        <w:ilvl w:val="1"/>
        <w:numId w:val="17"/>
      </w:numPr>
      <w:ind w:left="2126" w:hanging="2126"/>
    </w:pPr>
    <w:rPr>
      <w:sz w:val="20"/>
    </w:rPr>
  </w:style>
  <w:style w:type="character" w:customStyle="1" w:styleId="ApxTitoloCarattere">
    <w:name w:val="Apx Titolo Carattere"/>
    <w:basedOn w:val="AppTitoloCarattere"/>
    <w:link w:val="ApxTitolo"/>
    <w:rsid w:val="00F90097"/>
    <w:rPr>
      <w:rFonts w:ascii="Arial" w:eastAsia="Times New Roman" w:hAnsi="Arial"/>
      <w:b/>
      <w:bCs/>
      <w:caps/>
      <w:szCs w:val="28"/>
      <w:lang w:eastAsia="en-US"/>
    </w:rPr>
  </w:style>
  <w:style w:type="paragraph" w:customStyle="1" w:styleId="Apx2">
    <w:name w:val="Apx2"/>
    <w:basedOn w:val="App2"/>
    <w:next w:val="Normale"/>
    <w:link w:val="Apx2Carattere"/>
    <w:qFormat/>
    <w:rsid w:val="00796EA5"/>
    <w:pPr>
      <w:numPr>
        <w:ilvl w:val="2"/>
        <w:numId w:val="17"/>
      </w:numPr>
      <w:ind w:left="2126" w:hanging="2126"/>
    </w:pPr>
    <w:rPr>
      <w:sz w:val="20"/>
    </w:rPr>
  </w:style>
  <w:style w:type="paragraph" w:customStyle="1" w:styleId="Apx3">
    <w:name w:val="Apx3"/>
    <w:basedOn w:val="App3"/>
    <w:next w:val="Normale"/>
    <w:link w:val="Apx3Carattere"/>
    <w:qFormat/>
    <w:rsid w:val="009D6CD1"/>
    <w:pPr>
      <w:numPr>
        <w:ilvl w:val="3"/>
        <w:numId w:val="17"/>
      </w:numPr>
      <w:ind w:left="2126" w:hanging="2126"/>
    </w:pPr>
    <w:rPr>
      <w:sz w:val="20"/>
      <w:szCs w:val="20"/>
    </w:rPr>
  </w:style>
  <w:style w:type="paragraph" w:customStyle="1" w:styleId="Apx4">
    <w:name w:val="Apx4"/>
    <w:basedOn w:val="App4"/>
    <w:link w:val="Apx4Carattere"/>
    <w:qFormat/>
    <w:rsid w:val="00796EA5"/>
    <w:pPr>
      <w:numPr>
        <w:ilvl w:val="4"/>
        <w:numId w:val="17"/>
      </w:numPr>
      <w:ind w:left="2126" w:hanging="2126"/>
    </w:pPr>
    <w:rPr>
      <w:sz w:val="20"/>
    </w:rPr>
  </w:style>
  <w:style w:type="paragraph" w:customStyle="1" w:styleId="Apx5">
    <w:name w:val="Apx5"/>
    <w:basedOn w:val="App5"/>
    <w:next w:val="Normale"/>
    <w:link w:val="Apx5Carattere"/>
    <w:qFormat/>
    <w:rsid w:val="00796EA5"/>
  </w:style>
  <w:style w:type="paragraph" w:styleId="NormaleWeb">
    <w:name w:val="Normal (Web)"/>
    <w:basedOn w:val="Normale"/>
    <w:uiPriority w:val="99"/>
    <w:semiHidden/>
    <w:unhideWhenUsed/>
    <w:rsid w:val="00F90097"/>
    <w:rPr>
      <w:rFonts w:ascii="Times New Roman" w:hAnsi="Times New Roman"/>
      <w:sz w:val="24"/>
      <w:szCs w:val="24"/>
    </w:rPr>
  </w:style>
  <w:style w:type="character" w:customStyle="1" w:styleId="Apx1Carattere">
    <w:name w:val="Apx1 Carattere"/>
    <w:basedOn w:val="App1Carattere"/>
    <w:link w:val="Apx1"/>
    <w:rsid w:val="00796EA5"/>
    <w:rPr>
      <w:rFonts w:ascii="Arial" w:eastAsia="Times New Roman" w:hAnsi="Arial"/>
      <w:b/>
      <w:bCs/>
      <w:sz w:val="22"/>
      <w:szCs w:val="26"/>
      <w:lang w:eastAsia="en-US"/>
    </w:rPr>
  </w:style>
  <w:style w:type="character" w:customStyle="1" w:styleId="Apx5Carattere">
    <w:name w:val="Apx5 Carattere"/>
    <w:basedOn w:val="App5Carattere"/>
    <w:link w:val="Apx5"/>
    <w:rsid w:val="00796EA5"/>
    <w:rPr>
      <w:rFonts w:ascii="Arial" w:eastAsia="Times New Roman" w:hAnsi="Arial"/>
      <w:b w:val="0"/>
      <w:bCs/>
      <w:i/>
      <w:sz w:val="22"/>
      <w:szCs w:val="26"/>
      <w:lang w:eastAsia="en-US"/>
    </w:rPr>
  </w:style>
  <w:style w:type="character" w:customStyle="1" w:styleId="Apx2Carattere">
    <w:name w:val="Apx2 Carattere"/>
    <w:basedOn w:val="App2Carattere"/>
    <w:link w:val="Apx2"/>
    <w:rsid w:val="00796EA5"/>
    <w:rPr>
      <w:rFonts w:ascii="Arial" w:eastAsia="Times New Roman" w:hAnsi="Arial"/>
      <w:b/>
      <w:bCs/>
      <w:sz w:val="22"/>
      <w:szCs w:val="26"/>
      <w:lang w:eastAsia="en-US"/>
    </w:rPr>
  </w:style>
  <w:style w:type="character" w:customStyle="1" w:styleId="Apx3Carattere">
    <w:name w:val="Apx3 Carattere"/>
    <w:basedOn w:val="App3Carattere"/>
    <w:link w:val="Apx3"/>
    <w:rsid w:val="009D6CD1"/>
    <w:rPr>
      <w:rFonts w:ascii="Arial" w:eastAsia="Times New Roman" w:hAnsi="Arial"/>
      <w:b/>
      <w:bCs/>
      <w:i/>
      <w:sz w:val="22"/>
      <w:szCs w:val="26"/>
      <w:lang w:eastAsia="en-US"/>
    </w:rPr>
  </w:style>
  <w:style w:type="character" w:customStyle="1" w:styleId="Apx4Carattere">
    <w:name w:val="Apx4 Carattere"/>
    <w:basedOn w:val="App4Carattere"/>
    <w:link w:val="Apx4"/>
    <w:rsid w:val="00796EA5"/>
    <w:rPr>
      <w:rFonts w:ascii="Arial" w:eastAsia="Times New Roman" w:hAnsi="Arial"/>
      <w:b w:val="0"/>
      <w:bCs/>
      <w:i w:val="0"/>
      <w:sz w:val="22"/>
      <w:szCs w:val="26"/>
      <w:lang w:eastAsia="en-US"/>
    </w:rPr>
  </w:style>
  <w:style w:type="paragraph" w:styleId="Rientronormale">
    <w:name w:val="Normal Indent"/>
    <w:basedOn w:val="Normale"/>
    <w:semiHidden/>
    <w:rsid w:val="003E6103"/>
    <w:pPr>
      <w:spacing w:after="0"/>
      <w:ind w:left="1135" w:right="1"/>
    </w:pPr>
    <w:rPr>
      <w:rFonts w:ascii="Times New Roman" w:eastAsia="Times New Roman" w:hAnsi="Times New Roman"/>
      <w:sz w:val="24"/>
      <w:szCs w:val="20"/>
      <w:lang w:val="en-GB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17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1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80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494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764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2581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9170103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3599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36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472915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15940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452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6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3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eader" Target="header4.xml"/><Relationship Id="rId3" Type="http://schemas.openxmlformats.org/officeDocument/2006/relationships/customXml" Target="../customXml/item3.xml"/><Relationship Id="rId21" Type="http://schemas.openxmlformats.org/officeDocument/2006/relationships/header" Target="header6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eader" Target="header5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Relationship Id="rId22" Type="http://schemas.openxmlformats.org/officeDocument/2006/relationships/footer" Target="footer5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j\GRIFO-AM346\Rev.E\CFM001-T-IT-I%20en%20(2)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MS_Authors xmlns="4D9870A8-99B3-4359-B14D-0C8D120D9C8B">
      <UserInfo>
        <DisplayName>i:0#.w|ocr\cimmarrustis</DisplayName>
        <AccountId>41</AccountId>
        <AccountType/>
      </UserInfo>
    </BMS_Authors>
    <BMS_DocID xmlns="4D9870A8-99B3-4359-B14D-0C8D120D9C8B">CFM001-T-IT-I en</BMS_DocID>
    <BMS_PublishingDate xmlns="4D9870A8-99B3-4359-B14D-0C8D120D9C8B">2023-04-02T22:00:00+00:00</BMS_PublishingDate>
    <BMS_MainRevisionNumber xmlns="4D9870A8-99B3-4359-B14D-0C8D120D9C8B">4</BMS_MainRevisionNumber>
    <BMS_Level xmlns="4D9870A8-99B3-4359-B14D-0C8D120D9C8B" xsi:nil="true"/>
    <BMS_PublishingState xmlns="4D9870A8-99B3-4359-B14D-0C8D120D9C8B" xsi:nil="true"/>
    <BMS_Code xmlns="4D9870A8-99B3-4359-B14D-0C8D120D9C8B">CFM001-T-IT-I</BMS_Code>
    <BMS_Phase xmlns="5e74ca59-d814-4faf-a0b2-0aa231533426"/>
    <BMS_Note xmlns="4D9870A8-99B3-4359-B14D-0C8D120D9C8B" xsi:nil="true"/>
    <BMS_SecondaryRevisionNumber xmlns="4D9870A8-99B3-4359-B14D-0C8D120D9C8B">5</BMS_SecondaryRevisionNumber>
    <BMS_Applicability xmlns="4D9870A8-99B3-4359-B14D-0C8D120D9C8B">IT</BMS_Applicability>
    <BMS_Counter xmlns="4D9870A8-99B3-4359-B14D-0C8D120D9C8B">333</BMS_Counter>
    <BMS_RelateDocuments xmlns="e58f011d-682d-4ee3-a496-1b50d1c83e24"/>
    <BMS_Activity xmlns="5e74ca59-d814-4faf-a0b2-0aa231533426"/>
    <BMS_Statement xmlns="5e74ca59-d814-4faf-a0b2-0aa231533426"/>
    <BMS_Abstract xmlns="4D9870A8-99B3-4359-B14D-0C8D120D9C8B">N.A.</BMS_Abstract>
    <BMS_SubProcess xmlns="5e74ca59-d814-4faf-a0b2-0aa231533426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 Ufficiale BMS" ma:contentTypeID="0x010100EA021BE1F8514CB498FD5FBEDA1783F900A0FE43FF98554810ABD8A0D5C9FE840E001B414C3CF407694BA8B27620CE6B873F" ma:contentTypeVersion="12" ma:contentTypeDescription="Documento Ufficiale BMS" ma:contentTypeScope="" ma:versionID="4f824f50a86ab04c00c78920d466ac6d">
  <xsd:schema xmlns:xsd="http://www.w3.org/2001/XMLSchema" xmlns:xs="http://www.w3.org/2001/XMLSchema" xmlns:p="http://schemas.microsoft.com/office/2006/metadata/properties" xmlns:ns1="http://schemas.microsoft.com/sharepoint/v3" xmlns:ns2="4D9870A8-99B3-4359-B14D-0C8D120D9C8B" xmlns:ns3="e58f011d-682d-4ee3-a496-1b50d1c83e24" xmlns:ns4="5e74ca59-d814-4faf-a0b2-0aa231533426" targetNamespace="http://schemas.microsoft.com/office/2006/metadata/properties" ma:root="true" ma:fieldsID="a9ea0bfe8051c16384c94ae3287f1829" ns1:_="" ns2:_="" ns3:_="" ns4:_="">
    <xsd:import namespace="http://schemas.microsoft.com/sharepoint/v3"/>
    <xsd:import namespace="4D9870A8-99B3-4359-B14D-0C8D120D9C8B"/>
    <xsd:import namespace="e58f011d-682d-4ee3-a496-1b50d1c83e24"/>
    <xsd:import namespace="5e74ca59-d814-4faf-a0b2-0aa231533426"/>
    <xsd:element name="properties">
      <xsd:complexType>
        <xsd:sequence>
          <xsd:element name="documentManagement">
            <xsd:complexType>
              <xsd:all>
                <xsd:element ref="ns2:BMS_PublishingDate" minOccurs="0"/>
                <xsd:element ref="ns2:BMS_DocID" minOccurs="0"/>
                <xsd:element ref="ns2:BMS_Authors" minOccurs="0"/>
                <xsd:element ref="ns2:BMS_Code"/>
                <xsd:element ref="ns2:BMS_MainRevisionNumber" minOccurs="0"/>
                <xsd:element ref="ns2:BMS_SecondaryRevisionNumber" minOccurs="0"/>
                <xsd:element ref="ns2:BMS_Applicability" minOccurs="0"/>
                <xsd:element ref="ns2:BMS_Level" minOccurs="0"/>
                <xsd:element ref="ns2:BMS_PublishingState" minOccurs="0"/>
                <xsd:element ref="ns2:BMS_Abstract" minOccurs="0"/>
                <xsd:element ref="ns2:BMS_Note" minOccurs="0"/>
                <xsd:element ref="ns2:BMS_Counter"/>
                <xsd:element ref="ns3:BMS_RelateDocuments" minOccurs="0"/>
                <xsd:element ref="ns4:BMS_Statement" minOccurs="0"/>
                <xsd:element ref="ns4:BMS_Phase" minOccurs="0"/>
                <xsd:element ref="ns4:BMS_SubProcess" minOccurs="0"/>
                <xsd:element ref="ns4:BMS_Activity" minOccurs="0"/>
                <xsd:element ref="ns1:_dlc_Exemp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empt" ma:index="34" nillable="true" ma:displayName="Escluso dai criteri" ma:hidden="true" ma:internalName="_dlc_Exempt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870A8-99B3-4359-B14D-0C8D120D9C8B" elementFormDefault="qualified">
    <xsd:import namespace="http://schemas.microsoft.com/office/2006/documentManagement/types"/>
    <xsd:import namespace="http://schemas.microsoft.com/office/infopath/2007/PartnerControls"/>
    <xsd:element name="BMS_PublishingDate" ma:index="9" nillable="true" ma:displayName="Publishing Date" ma:format="DateOnly" ma:internalName="BMS_PublishingDate">
      <xsd:simpleType>
        <xsd:restriction base="dms:DateTime"/>
      </xsd:simpleType>
    </xsd:element>
    <xsd:element name="BMS_DocID" ma:index="10" nillable="true" ma:displayName="Document Id" ma:indexed="true" ma:internalName="BMS_DocID">
      <xsd:simpleType>
        <xsd:restriction base="dms:Text"/>
      </xsd:simpleType>
    </xsd:element>
    <xsd:element name="BMS_Authors" ma:index="11" nillable="true" ma:displayName="Authors" ma:internalName="BMS_Autho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BMS_Code" ma:index="12" ma:displayName="Code" ma:internalName="BMS_Code">
      <xsd:simpleType>
        <xsd:restriction base="dms:Text"/>
      </xsd:simpleType>
    </xsd:element>
    <xsd:element name="BMS_MainRevisionNumber" ma:index="13" nillable="true" ma:displayName="Main Revision Number" ma:decimals="0" ma:internalName="BMS_MainRevisionNumber">
      <xsd:simpleType>
        <xsd:restriction base="dms:Number"/>
      </xsd:simpleType>
    </xsd:element>
    <xsd:element name="BMS_SecondaryRevisionNumber" ma:index="14" nillable="true" ma:displayName="Secondary Revision Number" ma:decimals="0" ma:internalName="BMS_SecondaryRevisionNumber">
      <xsd:simpleType>
        <xsd:restriction base="dms:Number"/>
      </xsd:simpleType>
    </xsd:element>
    <xsd:element name="BMS_Applicability" ma:index="16" nillable="true" ma:displayName="Geographic Applicability" ma:internalName="BMS_Applicability">
      <xsd:simpleType>
        <xsd:restriction base="dms:Choice">
          <xsd:enumeration value="CO"/>
          <xsd:enumeration value="IT"/>
          <xsd:enumeration value="UK"/>
          <xsd:enumeration value="SI"/>
          <xsd:enumeration value="BU"/>
        </xsd:restriction>
      </xsd:simpleType>
    </xsd:element>
    <xsd:element name="BMS_Level" ma:index="20" nillable="true" ma:displayName="Level" ma:internalName="BMS_Level">
      <xsd:simpleType>
        <xsd:restriction base="dms:Choice">
          <xsd:enumeration value="L1"/>
          <xsd:enumeration value="L2A"/>
          <xsd:enumeration value="L2B"/>
          <xsd:enumeration value="L3"/>
        </xsd:restriction>
      </xsd:simpleType>
    </xsd:element>
    <xsd:element name="BMS_PublishingState" ma:index="22" nillable="true" ma:displayName="Publishing State" ma:internalName="BMS_PublishingState">
      <xsd:simpleType>
        <xsd:restriction base="dms:Choice">
          <xsd:enumeration value="Pubblicato"/>
          <xsd:enumeration value="Superato"/>
          <xsd:enumeration value="Ritirato"/>
          <xsd:enumeration value="Nascosto"/>
        </xsd:restriction>
      </xsd:simpleType>
    </xsd:element>
    <xsd:element name="BMS_Abstract" ma:index="23" nillable="true" ma:displayName="Abstract" ma:internalName="BMS_Abstract">
      <xsd:simpleType>
        <xsd:restriction base="dms:Note">
          <xsd:maxLength value="255"/>
        </xsd:restriction>
      </xsd:simpleType>
    </xsd:element>
    <xsd:element name="BMS_Note" ma:index="24" nillable="true" ma:displayName="Note" ma:internalName="BMS_Note">
      <xsd:simpleType>
        <xsd:restriction base="dms:Note">
          <xsd:maxLength value="255"/>
        </xsd:restriction>
      </xsd:simpleType>
    </xsd:element>
    <xsd:element name="BMS_Counter" ma:index="27" ma:displayName="Counter" ma:decimals="0" ma:internalName="BMS_Counter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8f011d-682d-4ee3-a496-1b50d1c83e24" elementFormDefault="qualified">
    <xsd:import namespace="http://schemas.microsoft.com/office/2006/documentManagement/types"/>
    <xsd:import namespace="http://schemas.microsoft.com/office/infopath/2007/PartnerControls"/>
    <xsd:element name="BMS_RelateDocuments" ma:index="29" nillable="true" ma:displayName="Documenti Collegati" ma:list="{4d9870a8-99b3-4359-b14d-0c8d120d9c8b}" ma:internalName="BMS_RelateDocuments" ma:showField="BMS_Code" ma:web="{e58f011d-682d-4ee3-a496-1b50d1c83e24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4ca59-d814-4faf-a0b2-0aa231533426" elementFormDefault="qualified">
    <xsd:import namespace="http://schemas.microsoft.com/office/2006/documentManagement/types"/>
    <xsd:import namespace="http://schemas.microsoft.com/office/infopath/2007/PartnerControls"/>
    <xsd:element name="BMS_Statement" ma:index="30" nillable="true" ma:displayName="Normativa di riferimento" ma:list="{9eb377be-29db-47ad-904f-9ca046f1723b}" ma:internalName="BMS_Statement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Phase" ma:index="31" nillable="true" ma:displayName="Fase" ma:list="{c817c764-acad-47a0-80b1-a6904d3b3937}" ma:internalName="BMS_Phase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SubProcess" ma:index="32" nillable="true" ma:displayName="Sotto Processo" ma:list="{15d5c3a9-d747-44a3-9eca-adc7e9a74c40}" ma:internalName="BMS_SubProcess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Activity" ma:index="33" nillable="true" ma:displayName="Attività" ma:list="{608f0521-5622-40ca-9cd1-fbe901dd0b18}" ma:internalName="BMS_Activity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p:Policy xmlns:p="office.server.policy" id="" local="true">
  <p:Name>Documento Ufficiale BMS</p:Name>
  <p:Description>Audit Logs</p:Description>
  <p:Statement/>
  <p:PolicyItems>
    <p:PolicyItem featureId="Microsoft.Office.RecordsManagement.PolicyFeatures.PolicyAudit" staticId="0x010100EA021BE1F8514CB498FD5FBEDA1783F900A0FE43FF98554810ABD8A0D5C9FE840E001B414C3CF407694BA8B27620CE6B873F|937198175" UniqueId="407affad-3312-4641-8b5d-9988396445a9">
      <p:Name>Auditing</p:Name>
      <p:Description>Audits user actions on documents and list items to the Audit Log.</p:Description>
      <p:CustomData>
        <Audit>
          <View/>
        </Audit>
      </p:CustomData>
    </p:PolicyItem>
  </p:PolicyItems>
</p:Policy>
</file>

<file path=customXml/itemProps1.xml><?xml version="1.0" encoding="utf-8"?>
<ds:datastoreItem xmlns:ds="http://schemas.openxmlformats.org/officeDocument/2006/customXml" ds:itemID="{63170543-5A69-4A4A-BB8B-8AE966069B3B}">
  <ds:schemaRefs>
    <ds:schemaRef ds:uri="http://schemas.microsoft.com/office/2006/metadata/properties"/>
    <ds:schemaRef ds:uri="http://schemas.microsoft.com/office/infopath/2007/PartnerControls"/>
    <ds:schemaRef ds:uri="4D9870A8-99B3-4359-B14D-0C8D120D9C8B"/>
    <ds:schemaRef ds:uri="5e74ca59-d814-4faf-a0b2-0aa231533426"/>
    <ds:schemaRef ds:uri="e58f011d-682d-4ee3-a496-1b50d1c83e24"/>
  </ds:schemaRefs>
</ds:datastoreItem>
</file>

<file path=customXml/itemProps2.xml><?xml version="1.0" encoding="utf-8"?>
<ds:datastoreItem xmlns:ds="http://schemas.openxmlformats.org/officeDocument/2006/customXml" ds:itemID="{0299F20A-49BA-428B-8466-51A5A218628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8385331-A0F8-47EF-802F-96CAEAE8D3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D9870A8-99B3-4359-B14D-0C8D120D9C8B"/>
    <ds:schemaRef ds:uri="e58f011d-682d-4ee3-a496-1b50d1c83e24"/>
    <ds:schemaRef ds:uri="5e74ca59-d814-4faf-a0b2-0aa2315334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84F3C38-5FDF-49C9-A9A1-2C1DB42B101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3F018D9-A56E-46AC-BCD4-996DF511604D}">
  <ds:schemaRefs>
    <ds:schemaRef ds:uri="office.server.polic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CFM001-T-IT-I en (2).dotx</Template>
  <TotalTime>532</TotalTime>
  <Pages>10</Pages>
  <Words>1672</Words>
  <Characters>9532</Characters>
  <Application>Microsoft Office Word</Application>
  <DocSecurity>0</DocSecurity>
  <Lines>79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GRIFO-346FA LeoPlatSim Reycle Test</vt:lpstr>
    </vt:vector>
  </TitlesOfParts>
  <Company>Leonardo S.p.a.</Company>
  <LinksUpToDate>false</LinksUpToDate>
  <CharactersWithSpaces>11182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GRIFO-346FA LeoPlatSim Reycle Test</dc:title>
  <dc:creator>Chessa Alberto</dc:creator>
  <cp:keywords>GRIFO-346FA</cp:keywords>
  <dc:description/>
  <cp:lastModifiedBy>Chessa Alberto</cp:lastModifiedBy>
  <cp:revision>23</cp:revision>
  <cp:lastPrinted>2024-02-15T07:04:00Z</cp:lastPrinted>
  <dcterms:created xsi:type="dcterms:W3CDTF">2025-09-05T09:20:00Z</dcterms:created>
  <dcterms:modified xsi:type="dcterms:W3CDTF">2026-01-21T11:50:00Z</dcterms:modified>
  <cp:category>VDD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*Classification">
    <vt:lpwstr> </vt:lpwstr>
  </property>
  <property fmtid="{D5CDD505-2E9C-101B-9397-08002B2CF9AE}" pid="3" name="*Project name">
    <vt:lpwstr>GRIFO-346FA</vt:lpwstr>
  </property>
  <property fmtid="{D5CDD505-2E9C-101B-9397-08002B2CF9AE}" pid="4" name="*Doc Template">
    <vt:lpwstr>Template: CFM001-T-IT-I en rev. 04.05</vt:lpwstr>
  </property>
  <property fmtid="{D5CDD505-2E9C-101B-9397-08002B2CF9AE}" pid="5" name="*Infoclass">
    <vt:lpwstr> </vt:lpwstr>
  </property>
  <property fmtid="{D5CDD505-2E9C-101B-9397-08002B2CF9AE}" pid="6" name="*Contract number">
    <vt:lpwstr>N/A</vt:lpwstr>
  </property>
  <property fmtid="{D5CDD505-2E9C-101B-9397-08002B2CF9AE}" pid="7" name="*CDRL ref">
    <vt:lpwstr>N/A</vt:lpwstr>
  </property>
  <property fmtid="{D5CDD505-2E9C-101B-9397-08002B2CF9AE}" pid="8" name="*System/SubSys">
    <vt:lpwstr>RADAR GRIFO-346FA</vt:lpwstr>
  </property>
  <property fmtid="{D5CDD505-2E9C-101B-9397-08002B2CF9AE}" pid="9" name="*Cage Code">
    <vt:lpwstr>A0810</vt:lpwstr>
  </property>
  <property fmtid="{D5CDD505-2E9C-101B-9397-08002B2CF9AE}" pid="10" name="*Doc date">
    <vt:lpwstr>20/01/2026</vt:lpwstr>
  </property>
  <property fmtid="{D5CDD505-2E9C-101B-9397-08002B2CF9AE}" pid="11" name="*Doc revision">
    <vt:lpwstr>(A)</vt:lpwstr>
  </property>
  <property fmtid="{D5CDD505-2E9C-101B-9397-08002B2CF9AE}" pid="12" name="*Customer">
    <vt:lpwstr>N/A</vt:lpwstr>
  </property>
  <property fmtid="{D5CDD505-2E9C-101B-9397-08002B2CF9AE}" pid="13" name="*Qualifica">
    <vt:lpwstr> </vt:lpwstr>
  </property>
  <property fmtid="{D5CDD505-2E9C-101B-9397-08002B2CF9AE}" pid="14" name="*Info_diffusione_esclusiva">
    <vt:lpwstr>COMPANY INTERNAL</vt:lpwstr>
  </property>
  <property fmtid="{D5CDD505-2E9C-101B-9397-08002B2CF9AE}" pid="15" name="*Doc Number">
    <vt:lpwstr>TNXXXXXX</vt:lpwstr>
  </property>
  <property fmtid="{D5CDD505-2E9C-101B-9397-08002B2CF9AE}" pid="16" name="MSIP_Label_240fc82b-79f9-4552-9415-70e99671b81b_Enabled">
    <vt:lpwstr>true</vt:lpwstr>
  </property>
  <property fmtid="{D5CDD505-2E9C-101B-9397-08002B2CF9AE}" pid="17" name="MSIP_Label_240fc82b-79f9-4552-9415-70e99671b81b_SetDate">
    <vt:lpwstr>2022-03-04T19:28:40Z</vt:lpwstr>
  </property>
  <property fmtid="{D5CDD505-2E9C-101B-9397-08002B2CF9AE}" pid="18" name="MSIP_Label_240fc82b-79f9-4552-9415-70e99671b81b_Method">
    <vt:lpwstr>Privileged</vt:lpwstr>
  </property>
  <property fmtid="{D5CDD505-2E9C-101B-9397-08002B2CF9AE}" pid="19" name="MSIP_Label_240fc82b-79f9-4552-9415-70e99671b81b_Name">
    <vt:lpwstr>240fc82b-79f9-4552-9415-70e99671b81b</vt:lpwstr>
  </property>
  <property fmtid="{D5CDD505-2E9C-101B-9397-08002B2CF9AE}" pid="20" name="MSIP_Label_240fc82b-79f9-4552-9415-70e99671b81b_SiteId">
    <vt:lpwstr>31ae1cef-2393-4eb1-8962-4e4bbfccd663</vt:lpwstr>
  </property>
  <property fmtid="{D5CDD505-2E9C-101B-9397-08002B2CF9AE}" pid="21" name="MSIP_Label_240fc82b-79f9-4552-9415-70e99671b81b_ActionId">
    <vt:lpwstr/>
  </property>
  <property fmtid="{D5CDD505-2E9C-101B-9397-08002B2CF9AE}" pid="22" name="MSIP_Label_240fc82b-79f9-4552-9415-70e99671b81b_ContentBits">
    <vt:lpwstr>0</vt:lpwstr>
  </property>
  <property fmtid="{D5CDD505-2E9C-101B-9397-08002B2CF9AE}" pid="23" name="ContentTypeId">
    <vt:lpwstr>0x010100EA021BE1F8514CB498FD5FBEDA1783F900A0FE43FF98554810ABD8A0D5C9FE840E001B414C3CF407694BA8B27620CE6B873F</vt:lpwstr>
  </property>
  <property fmtid="{D5CDD505-2E9C-101B-9397-08002B2CF9AE}" pid="24" name="BMS_Process">
    <vt:lpwstr>53</vt:lpwstr>
  </property>
  <property fmtid="{D5CDD505-2E9C-101B-9397-08002B2CF9AE}" pid="25" name="BMS_Process_Area">
    <vt:lpwstr>137</vt:lpwstr>
  </property>
  <property fmtid="{D5CDD505-2E9C-101B-9397-08002B2CF9AE}" pid="26" name="BMS_Process_Area_1">
    <vt:lpwstr/>
  </property>
  <property fmtid="{D5CDD505-2E9C-101B-9397-08002B2CF9AE}" pid="27" name="BMS_Process_1">
    <vt:lpwstr/>
  </property>
  <property fmtid="{D5CDD505-2E9C-101B-9397-08002B2CF9AE}" pid="28" name="BMS_Language">
    <vt:lpwstr>166;#en|22390db5-3887-4886-bf98-bcad1f53b94b</vt:lpwstr>
  </property>
  <property fmtid="{D5CDD505-2E9C-101B-9397-08002B2CF9AE}" pid="29" name="BMS_Type">
    <vt:lpwstr>89</vt:lpwstr>
  </property>
  <property fmtid="{D5CDD505-2E9C-101B-9397-08002B2CF9AE}" pid="30" name="BMS_TypeCategory">
    <vt:lpwstr>72</vt:lpwstr>
  </property>
  <property fmtid="{D5CDD505-2E9C-101B-9397-08002B2CF9AE}" pid="31" name="BMS_LinkedProcesses">
    <vt:lpwstr/>
  </property>
  <property fmtid="{D5CDD505-2E9C-101B-9397-08002B2CF9AE}" pid="32" name="BMS_Site_Multi">
    <vt:lpwstr/>
  </property>
  <property fmtid="{D5CDD505-2E9C-101B-9397-08002B2CF9AE}" pid="33" name="BMS_BusinessArea_Multi">
    <vt:lpwstr>16;#ELE|0366ee77-65eb-4257-9fbb-e9091edbd27a</vt:lpwstr>
  </property>
  <property fmtid="{D5CDD505-2E9C-101B-9397-08002B2CF9AE}" pid="34" name="BMS_BU_Multi">
    <vt:lpwstr/>
  </property>
</Properties>
</file>