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5387"/>
      </w:tblGrid>
      <w:tr w:rsidR="00F445A7" w:rsidRPr="00F445A7" w14:paraId="1788206E" w14:textId="77777777" w:rsidTr="00210FC6">
        <w:trPr>
          <w:trHeight w:val="413"/>
        </w:trPr>
        <w:tc>
          <w:tcPr>
            <w:tcW w:w="4678" w:type="dxa"/>
          </w:tcPr>
          <w:p w14:paraId="259C105D" w14:textId="77777777" w:rsidR="0022796F" w:rsidRPr="00F445A7" w:rsidRDefault="00D3008E" w:rsidP="00302758">
            <w:pPr>
              <w:spacing w:before="60"/>
              <w:jc w:val="left"/>
              <w:rPr>
                <w:i/>
                <w:smallCaps/>
                <w:sz w:val="16"/>
                <w:szCs w:val="16"/>
              </w:rPr>
            </w:pPr>
            <w:r w:rsidRPr="00F445A7">
              <w:rPr>
                <w:smallCaps/>
                <w:szCs w:val="20"/>
              </w:rPr>
              <w:t>Numero Documento</w:t>
            </w:r>
            <w:r w:rsidR="00C632EE" w:rsidRPr="00F445A7">
              <w:rPr>
                <w:smallCaps/>
                <w:szCs w:val="20"/>
              </w:rPr>
              <w:t xml:space="preserve"> / Document Number</w:t>
            </w:r>
            <w:r w:rsidR="00CA2E95" w:rsidRPr="00F445A7">
              <w:rPr>
                <w:smallCaps/>
                <w:szCs w:val="20"/>
              </w:rPr>
              <w:t>:</w:t>
            </w:r>
          </w:p>
        </w:tc>
        <w:tc>
          <w:tcPr>
            <w:tcW w:w="5387" w:type="dxa"/>
          </w:tcPr>
          <w:p w14:paraId="6F2C74C2" w14:textId="77777777" w:rsidR="0022796F" w:rsidRPr="00F445A7" w:rsidRDefault="00D72DC7" w:rsidP="00210FC6">
            <w:pPr>
              <w:spacing w:before="60"/>
              <w:jc w:val="left"/>
              <w:rPr>
                <w:rFonts w:cs="Arial"/>
                <w:b/>
              </w:rPr>
            </w:pPr>
            <w:r w:rsidRPr="00F445A7">
              <w:rPr>
                <w:b/>
              </w:rPr>
              <w:fldChar w:fldCharType="begin"/>
            </w:r>
            <w:r w:rsidRPr="00F445A7">
              <w:rPr>
                <w:b/>
              </w:rPr>
              <w:instrText xml:space="preserve"> DOCPROPERTY  "*Doc number"  \* MERGEFORMAT </w:instrText>
            </w:r>
            <w:r w:rsidRPr="00F445A7">
              <w:rPr>
                <w:b/>
              </w:rPr>
              <w:fldChar w:fldCharType="separate"/>
            </w:r>
            <w:r w:rsidR="00AE1A88">
              <w:rPr>
                <w:b/>
              </w:rPr>
              <w:t>&lt;&lt;Document Number&gt;&gt;</w:t>
            </w:r>
            <w:r w:rsidRPr="00F445A7">
              <w:rPr>
                <w:b/>
              </w:rPr>
              <w:fldChar w:fldCharType="end"/>
            </w:r>
          </w:p>
        </w:tc>
      </w:tr>
      <w:tr w:rsidR="00F445A7" w:rsidRPr="00F445A7" w14:paraId="78FC048E" w14:textId="77777777" w:rsidTr="00210FC6">
        <w:trPr>
          <w:trHeight w:val="413"/>
        </w:trPr>
        <w:tc>
          <w:tcPr>
            <w:tcW w:w="4678" w:type="dxa"/>
          </w:tcPr>
          <w:p w14:paraId="5C50C971" w14:textId="77777777" w:rsidR="009621EC" w:rsidRPr="00F445A7" w:rsidRDefault="009621EC" w:rsidP="00210FC6">
            <w:pPr>
              <w:spacing w:before="60"/>
              <w:jc w:val="left"/>
              <w:rPr>
                <w:smallCaps/>
                <w:szCs w:val="20"/>
                <w:lang w:val="en-US"/>
              </w:rPr>
            </w:pPr>
            <w:r w:rsidRPr="00F445A7">
              <w:rPr>
                <w:smallCaps/>
                <w:szCs w:val="20"/>
                <w:lang w:val="en-US"/>
              </w:rPr>
              <w:t>Revision</w:t>
            </w:r>
            <w:r w:rsidR="00D3008E" w:rsidRPr="00F445A7">
              <w:rPr>
                <w:smallCaps/>
                <w:szCs w:val="20"/>
                <w:lang w:val="en-US"/>
              </w:rPr>
              <w:t>e Documento</w:t>
            </w:r>
            <w:r w:rsidR="00C632EE" w:rsidRPr="00F445A7">
              <w:rPr>
                <w:smallCaps/>
                <w:szCs w:val="20"/>
                <w:lang w:val="en-US"/>
              </w:rPr>
              <w:t xml:space="preserve"> / Document Revision:</w:t>
            </w:r>
          </w:p>
        </w:tc>
        <w:tc>
          <w:tcPr>
            <w:tcW w:w="5387" w:type="dxa"/>
          </w:tcPr>
          <w:p w14:paraId="224CD7B5" w14:textId="77777777" w:rsidR="009621EC" w:rsidRPr="00F445A7" w:rsidRDefault="009621EC" w:rsidP="00210FC6">
            <w:pPr>
              <w:spacing w:before="60"/>
              <w:jc w:val="left"/>
              <w:rPr>
                <w:rFonts w:cs="Arial"/>
                <w:b/>
                <w:lang w:val="en-US"/>
              </w:rPr>
            </w:pPr>
            <w:r w:rsidRPr="00F445A7">
              <w:rPr>
                <w:b/>
              </w:rPr>
              <w:fldChar w:fldCharType="begin"/>
            </w:r>
            <w:r w:rsidRPr="00F445A7">
              <w:rPr>
                <w:b/>
                <w:lang w:val="en-US"/>
              </w:rPr>
              <w:instrText xml:space="preserve"> DOCPROPERTY  "*Doc revision"  \* MERGEFORMAT </w:instrText>
            </w:r>
            <w:r w:rsidRPr="00F445A7">
              <w:rPr>
                <w:b/>
              </w:rPr>
              <w:fldChar w:fldCharType="separate"/>
            </w:r>
            <w:r w:rsidR="00AE1A88">
              <w:rPr>
                <w:b/>
                <w:lang w:val="en-US"/>
              </w:rPr>
              <w:t>&lt;&lt;Rev&gt;&gt;</w:t>
            </w:r>
            <w:r w:rsidRPr="00F445A7">
              <w:rPr>
                <w:b/>
              </w:rPr>
              <w:fldChar w:fldCharType="end"/>
            </w:r>
          </w:p>
        </w:tc>
      </w:tr>
      <w:tr w:rsidR="00F445A7" w:rsidRPr="00211282" w14:paraId="7AAD5740" w14:textId="77777777" w:rsidTr="00210FC6">
        <w:trPr>
          <w:trHeight w:val="413"/>
        </w:trPr>
        <w:tc>
          <w:tcPr>
            <w:tcW w:w="4678" w:type="dxa"/>
          </w:tcPr>
          <w:p w14:paraId="7747B890" w14:textId="77777777" w:rsidR="00CA2E95" w:rsidRPr="00F445A7" w:rsidRDefault="008010DD" w:rsidP="00210FC6">
            <w:pPr>
              <w:spacing w:before="60"/>
              <w:jc w:val="left"/>
              <w:rPr>
                <w:smallCaps/>
                <w:szCs w:val="20"/>
                <w:lang w:val="en-US"/>
              </w:rPr>
            </w:pPr>
            <w:r w:rsidRPr="00F445A7">
              <w:rPr>
                <w:smallCaps/>
                <w:szCs w:val="20"/>
                <w:lang w:val="en-US"/>
              </w:rPr>
              <w:t>Dat</w:t>
            </w:r>
            <w:r w:rsidR="00D3008E" w:rsidRPr="00F445A7">
              <w:rPr>
                <w:smallCaps/>
                <w:szCs w:val="20"/>
                <w:lang w:val="en-US"/>
              </w:rPr>
              <w:t>a</w:t>
            </w:r>
            <w:r w:rsidR="00C632EE" w:rsidRPr="00F445A7">
              <w:rPr>
                <w:smallCaps/>
                <w:szCs w:val="20"/>
                <w:lang w:val="en-US"/>
              </w:rPr>
              <w:t xml:space="preserve"> / Date</w:t>
            </w:r>
            <w:r w:rsidR="0022796F" w:rsidRPr="00F445A7">
              <w:rPr>
                <w:smallCaps/>
                <w:szCs w:val="20"/>
                <w:lang w:val="en-US"/>
              </w:rPr>
              <w:t>:</w:t>
            </w:r>
          </w:p>
        </w:tc>
        <w:tc>
          <w:tcPr>
            <w:tcW w:w="5387" w:type="dxa"/>
          </w:tcPr>
          <w:p w14:paraId="15806B9E" w14:textId="77777777" w:rsidR="00CA2E95" w:rsidRPr="00F445A7" w:rsidRDefault="00750574" w:rsidP="00210FC6">
            <w:pPr>
              <w:spacing w:before="60"/>
              <w:jc w:val="left"/>
              <w:rPr>
                <w:rFonts w:cs="Arial"/>
                <w:b/>
                <w:lang w:val="en-US"/>
              </w:rPr>
            </w:pPr>
            <w:r w:rsidRPr="00FB773B">
              <w:rPr>
                <w:b/>
                <w:lang w:val="en-US"/>
              </w:rPr>
              <w:fldChar w:fldCharType="begin"/>
            </w:r>
            <w:r w:rsidRPr="00F445A7">
              <w:rPr>
                <w:b/>
                <w:lang w:val="en-US"/>
              </w:rPr>
              <w:instrText xml:space="preserve"> DOCPROPERTY  "*Doc date"  \* MERGEFORMAT </w:instrText>
            </w:r>
            <w:r w:rsidRPr="00FB773B">
              <w:rPr>
                <w:b/>
                <w:lang w:val="en-US"/>
              </w:rPr>
              <w:fldChar w:fldCharType="separate"/>
            </w:r>
            <w:r w:rsidR="00AE1A88">
              <w:rPr>
                <w:b/>
                <w:lang w:val="en-US"/>
              </w:rPr>
              <w:t>&lt;&lt;GG/MM/AAAA&gt;&gt;</w:t>
            </w:r>
            <w:r w:rsidRPr="00FB773B">
              <w:rPr>
                <w:b/>
                <w:lang w:val="en-US"/>
              </w:rPr>
              <w:fldChar w:fldCharType="end"/>
            </w:r>
            <w:r w:rsidR="00211282">
              <w:rPr>
                <w:b/>
                <w:lang w:val="en-US"/>
              </w:rPr>
              <w:t xml:space="preserve"> </w:t>
            </w:r>
          </w:p>
        </w:tc>
      </w:tr>
      <w:tr w:rsidR="00F445A7" w:rsidRPr="00F445A7" w14:paraId="401DF9FB" w14:textId="77777777" w:rsidTr="00210FC6">
        <w:trPr>
          <w:trHeight w:val="407"/>
        </w:trPr>
        <w:tc>
          <w:tcPr>
            <w:tcW w:w="4678" w:type="dxa"/>
          </w:tcPr>
          <w:p w14:paraId="66F91DB2" w14:textId="77777777" w:rsidR="00CA2E95" w:rsidRPr="00F445A7" w:rsidRDefault="00DD4BF1" w:rsidP="00210FC6">
            <w:pPr>
              <w:spacing w:before="60"/>
              <w:jc w:val="left"/>
              <w:rPr>
                <w:smallCaps/>
                <w:szCs w:val="20"/>
                <w:lang w:val="en-US"/>
              </w:rPr>
            </w:pPr>
            <w:r w:rsidRPr="00F445A7">
              <w:rPr>
                <w:smallCaps/>
                <w:szCs w:val="20"/>
                <w:lang w:val="en-US"/>
              </w:rPr>
              <w:t>Cage Code / Cage Code:</w:t>
            </w:r>
          </w:p>
        </w:tc>
        <w:tc>
          <w:tcPr>
            <w:tcW w:w="5387" w:type="dxa"/>
          </w:tcPr>
          <w:p w14:paraId="7DF521C8" w14:textId="77777777" w:rsidR="0022796F" w:rsidRPr="00F445A7" w:rsidRDefault="00750574" w:rsidP="00210FC6">
            <w:pPr>
              <w:spacing w:before="60"/>
              <w:jc w:val="left"/>
              <w:rPr>
                <w:rFonts w:cs="Arial"/>
                <w:b/>
                <w:lang w:val="en-US"/>
              </w:rPr>
            </w:pPr>
            <w:r w:rsidRPr="00F445A7">
              <w:rPr>
                <w:b/>
              </w:rPr>
              <w:fldChar w:fldCharType="begin"/>
            </w:r>
            <w:r w:rsidRPr="00F445A7">
              <w:rPr>
                <w:b/>
                <w:lang w:val="en-US"/>
              </w:rPr>
              <w:instrText xml:space="preserve"> DOCPROPERTY  "*Cage Code"  \* MERGEFORMA</w:instrText>
            </w:r>
            <w:r w:rsidRPr="00F445A7">
              <w:rPr>
                <w:b/>
              </w:rPr>
              <w:instrText xml:space="preserve">T </w:instrText>
            </w:r>
            <w:r w:rsidRPr="00F445A7">
              <w:rPr>
                <w:b/>
              </w:rPr>
              <w:fldChar w:fldCharType="separate"/>
            </w:r>
            <w:r w:rsidR="00AE1A88" w:rsidRPr="00AE1A88">
              <w:rPr>
                <w:b/>
              </w:rPr>
              <w:t>&lt;Cage code&gt;</w:t>
            </w:r>
            <w:r w:rsidRPr="00F445A7">
              <w:rPr>
                <w:b/>
              </w:rPr>
              <w:fldChar w:fldCharType="end"/>
            </w:r>
          </w:p>
        </w:tc>
      </w:tr>
    </w:tbl>
    <w:p w14:paraId="590BE3A1" w14:textId="77777777" w:rsidR="00C45871" w:rsidRDefault="00C45871" w:rsidP="001C7663">
      <w:pPr>
        <w:rPr>
          <w:rFonts w:cs="Arial"/>
          <w:lang w:val="en-US"/>
        </w:rPr>
      </w:pPr>
    </w:p>
    <w:tbl>
      <w:tblPr>
        <w:tblW w:w="0" w:type="auto"/>
        <w:jc w:val="center"/>
        <w:tblBorders>
          <w:bottom w:val="single" w:sz="12" w:space="0" w:color="808080" w:themeColor="background1" w:themeShade="80"/>
          <w:right w:val="single" w:sz="12" w:space="0" w:color="808080" w:themeColor="background1" w:themeShade="80"/>
        </w:tblBorders>
        <w:tblLayout w:type="fixed"/>
        <w:tblCellMar>
          <w:left w:w="70" w:type="dxa"/>
          <w:right w:w="70" w:type="dxa"/>
        </w:tblCellMar>
        <w:tblLook w:val="0000" w:firstRow="0" w:lastRow="0" w:firstColumn="0" w:lastColumn="0" w:noHBand="0" w:noVBand="0"/>
      </w:tblPr>
      <w:tblGrid>
        <w:gridCol w:w="7220"/>
      </w:tblGrid>
      <w:tr w:rsidR="00347CBC" w:rsidRPr="0086163C" w14:paraId="051CF7D6" w14:textId="77777777" w:rsidTr="00913D25">
        <w:trPr>
          <w:trHeight w:hRule="exact" w:val="427"/>
          <w:jc w:val="center"/>
        </w:trPr>
        <w:tc>
          <w:tcPr>
            <w:tcW w:w="7220" w:type="dxa"/>
            <w:tcBorders>
              <w:bottom w:val="single" w:sz="12" w:space="0" w:color="C00000"/>
              <w:right w:val="nil"/>
            </w:tcBorders>
            <w:vAlign w:val="center"/>
          </w:tcPr>
          <w:p w14:paraId="38288256" w14:textId="77777777" w:rsidR="00F25852" w:rsidRPr="00F25852" w:rsidRDefault="00DF29A3" w:rsidP="0066228D">
            <w:pPr>
              <w:spacing w:after="0"/>
              <w:jc w:val="center"/>
              <w:rPr>
                <w:rFonts w:cs="Arial"/>
                <w:bCs/>
                <w:i/>
                <w:color w:val="E41B13"/>
                <w:sz w:val="16"/>
                <w:szCs w:val="16"/>
                <w:lang w:val="en-US"/>
              </w:rPr>
            </w:pPr>
            <w:bookmarkStart w:id="0" w:name="Identificativo"/>
            <w:r w:rsidRPr="00F445A7">
              <w:rPr>
                <w:b/>
                <w:noProof/>
                <w:lang w:eastAsia="it-IT"/>
              </w:rPr>
              <mc:AlternateContent>
                <mc:Choice Requires="wps">
                  <w:drawing>
                    <wp:anchor distT="0" distB="0" distL="114300" distR="114300" simplePos="0" relativeHeight="251657728" behindDoc="0" locked="0" layoutInCell="1" allowOverlap="1" wp14:anchorId="40BF19D3" wp14:editId="7E4E82D9">
                      <wp:simplePos x="0" y="0"/>
                      <wp:positionH relativeFrom="margin">
                        <wp:posOffset>2475865</wp:posOffset>
                      </wp:positionH>
                      <wp:positionV relativeFrom="paragraph">
                        <wp:posOffset>-763905</wp:posOffset>
                      </wp:positionV>
                      <wp:extent cx="3056890" cy="727075"/>
                      <wp:effectExtent l="0" t="0" r="29210" b="53975"/>
                      <wp:wrapNone/>
                      <wp:docPr id="56" name="Casella di testo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6890" cy="727075"/>
                              </a:xfrm>
                              <a:prstGeom prst="rect">
                                <a:avLst/>
                              </a:prstGeom>
                              <a:gradFill rotWithShape="0">
                                <a:gsLst>
                                  <a:gs pos="0">
                                    <a:srgbClr val="FFFFFF"/>
                                  </a:gs>
                                  <a:gs pos="100000">
                                    <a:srgbClr val="FBD4B4"/>
                                  </a:gs>
                                </a:gsLst>
                                <a:lin ang="5400000" scaled="1"/>
                              </a:gradFill>
                              <a:ln w="12700">
                                <a:solidFill>
                                  <a:srgbClr val="FABF8F"/>
                                </a:solidFill>
                                <a:miter lim="800000"/>
                                <a:headEnd/>
                                <a:tailEnd/>
                              </a:ln>
                              <a:effectLst>
                                <a:outerShdw dist="28398" dir="3806097" algn="ctr" rotWithShape="0">
                                  <a:srgbClr val="974706">
                                    <a:alpha val="50000"/>
                                  </a:srgbClr>
                                </a:outerShdw>
                              </a:effectLst>
                            </wps:spPr>
                            <wps:txbx>
                              <w:txbxContent>
                                <w:p w14:paraId="08A68FF0" w14:textId="77777777" w:rsidR="00953D1E" w:rsidRPr="004514E4" w:rsidRDefault="00953D1E" w:rsidP="004514E4">
                                  <w:pPr>
                                    <w:spacing w:after="0"/>
                                    <w:ind w:left="567" w:hanging="567"/>
                                    <w:rPr>
                                      <w:color w:val="0000FF"/>
                                      <w:szCs w:val="20"/>
                                    </w:rPr>
                                  </w:pPr>
                                  <w:r w:rsidRPr="004514E4">
                                    <w:rPr>
                                      <w:b/>
                                      <w:color w:val="0000FF"/>
                                      <w:szCs w:val="20"/>
                                    </w:rPr>
                                    <w:t>NB:</w:t>
                                  </w:r>
                                  <w:r w:rsidRPr="004514E4">
                                    <w:rPr>
                                      <w:color w:val="0000FF"/>
                                      <w:szCs w:val="20"/>
                                    </w:rPr>
                                    <w:t xml:space="preserve"> </w:t>
                                  </w:r>
                                  <w:r w:rsidRPr="004514E4">
                                    <w:rPr>
                                      <w:color w:val="0000FF"/>
                                      <w:szCs w:val="20"/>
                                    </w:rPr>
                                    <w:tab/>
                                    <w:t>PRIMA DI COMPILARE IL DOCUMENTO LEGGERE LE ISTRUZIONI RIPORTATE ALLA FINE DEL PRESENTE TEMPLATE.</w:t>
                                  </w:r>
                                </w:p>
                                <w:p w14:paraId="78EC9CB0" w14:textId="77777777" w:rsidR="00953D1E" w:rsidRPr="004514E4" w:rsidRDefault="00953D1E" w:rsidP="004514E4">
                                  <w:pPr>
                                    <w:spacing w:after="0"/>
                                    <w:jc w:val="right"/>
                                    <w:rPr>
                                      <w:b/>
                                      <w:i/>
                                      <w:color w:val="0000FF"/>
                                      <w:szCs w:val="20"/>
                                    </w:rPr>
                                  </w:pPr>
                                  <w:r>
                                    <w:rPr>
                                      <w:b/>
                                      <w:i/>
                                      <w:color w:val="0000FF"/>
                                      <w:szCs w:val="20"/>
                                    </w:rPr>
                                    <w:t>[RIQUADRO</w:t>
                                  </w:r>
                                  <w:r w:rsidRPr="004514E4">
                                    <w:rPr>
                                      <w:b/>
                                      <w:i/>
                                      <w:color w:val="0000FF"/>
                                      <w:szCs w:val="20"/>
                                    </w:rPr>
                                    <w:t xml:space="preserve"> DA ELIMINARE]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BF19D3" id="_x0000_t202" coordsize="21600,21600" o:spt="202" path="m,l,21600r21600,l21600,xe">
                      <v:stroke joinstyle="miter"/>
                      <v:path gradientshapeok="t" o:connecttype="rect"/>
                    </v:shapetype>
                    <v:shape id="Casella di testo 56" o:spid="_x0000_s1026" type="#_x0000_t202" style="position:absolute;left:0;text-align:left;margin-left:194.95pt;margin-top:-60.15pt;width:240.7pt;height:57.2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" strokecolor="#fabf8f" strokeweight="1pt">
                      <v:fill color2="#fbd4b4" focus="100%" type="gradient"/>
                      <v:shadow on="t" color="#974706" opacity=".5" offset="1pt"/>
                      <v:textbox>
                        <w:txbxContent>
                          <w:p w14:paraId="08A68FF0" w14:textId="77777777" w:rsidR="00953D1E" w:rsidRPr="004514E4" w:rsidRDefault="00953D1E" w:rsidP="004514E4">
                            <w:pPr>
                              <w:spacing w:after="0"/>
                              <w:ind w:left="567" w:hanging="567"/>
                              <w:rPr>
                                <w:color w:val="0000FF"/>
                                <w:szCs w:val="20"/>
                              </w:rPr>
                            </w:pPr>
                            <w:r w:rsidRPr="004514E4">
                              <w:rPr>
                                <w:b/>
                                <w:color w:val="0000FF"/>
                                <w:szCs w:val="20"/>
                              </w:rPr>
                              <w:t>NB:</w:t>
                            </w:r>
                            <w:r w:rsidRPr="004514E4">
                              <w:rPr>
                                <w:color w:val="0000FF"/>
                                <w:szCs w:val="20"/>
                              </w:rPr>
                              <w:t xml:space="preserve"> </w:t>
                            </w:r>
                            <w:r w:rsidRPr="004514E4">
                              <w:rPr>
                                <w:color w:val="0000FF"/>
                                <w:szCs w:val="20"/>
                              </w:rPr>
                              <w:tab/>
                              <w:t>PRIMA DI COMPILARE IL DOCUMENTO LEGGERE LE ISTRUZIONI RIPORTATE ALLA FINE DEL PRESENTE TEMPLATE.</w:t>
                            </w:r>
                          </w:p>
                          <w:p w14:paraId="78EC9CB0" w14:textId="77777777" w:rsidR="00953D1E" w:rsidRPr="004514E4" w:rsidRDefault="00953D1E" w:rsidP="004514E4">
                            <w:pPr>
                              <w:spacing w:after="0"/>
                              <w:jc w:val="right"/>
                              <w:rPr>
                                <w:b/>
                                <w:i/>
                                <w:color w:val="0000FF"/>
                                <w:szCs w:val="20"/>
                              </w:rPr>
                            </w:pPr>
                            <w:r>
                              <w:rPr>
                                <w:b/>
                                <w:i/>
                                <w:color w:val="0000FF"/>
                                <w:szCs w:val="20"/>
                              </w:rPr>
                              <w:t>[RIQUADRO</w:t>
                            </w:r>
                            <w:r w:rsidRPr="004514E4">
                              <w:rPr>
                                <w:b/>
                                <w:i/>
                                <w:color w:val="0000FF"/>
                                <w:szCs w:val="20"/>
                              </w:rPr>
                              <w:t xml:space="preserve"> DA ELIMINARE]</w:t>
                            </w:r>
                          </w:p>
                        </w:txbxContent>
                      </v:textbox>
                      <w10:wrap anchorx="margin"/>
                    </v:shape>
                  </w:pict>
                </mc:Fallback>
              </mc:AlternateContent>
            </w:r>
            <w:bookmarkEnd w:id="0"/>
            <w:r w:rsidR="00D3008E">
              <w:rPr>
                <w:rFonts w:cs="Arial"/>
                <w:b/>
                <w:bCs/>
                <w:color w:val="E4002B"/>
                <w:lang w:val="en-US"/>
              </w:rPr>
              <w:t>Cliente</w:t>
            </w:r>
            <w:r w:rsidR="00302758">
              <w:rPr>
                <w:rFonts w:cs="Arial"/>
                <w:b/>
                <w:bCs/>
                <w:color w:val="E4002B"/>
                <w:lang w:val="en-US"/>
              </w:rPr>
              <w:t xml:space="preserve"> / Custo</w:t>
            </w:r>
            <w:r w:rsidR="0066228D">
              <w:rPr>
                <w:rFonts w:cs="Arial"/>
                <w:b/>
                <w:bCs/>
                <w:color w:val="E4002B"/>
                <w:lang w:val="en-US"/>
              </w:rPr>
              <w:t>mer</w:t>
            </w:r>
            <w:r w:rsidR="001048AD" w:rsidRPr="000C0049">
              <w:rPr>
                <w:rFonts w:cs="Arial"/>
                <w:b/>
                <w:bCs/>
                <w:color w:val="E4002B"/>
                <w:lang w:val="en-US"/>
              </w:rPr>
              <w:t xml:space="preserve">: </w:t>
            </w:r>
            <w:r w:rsidR="00750574" w:rsidRPr="000C0049">
              <w:rPr>
                <w:rFonts w:cs="Arial"/>
                <w:b/>
                <w:bCs/>
                <w:color w:val="E4002B"/>
                <w:lang w:val="en-US"/>
              </w:rPr>
              <w:fldChar w:fldCharType="begin"/>
            </w:r>
            <w:r w:rsidR="00750574" w:rsidRPr="000C0049">
              <w:rPr>
                <w:rFonts w:cs="Arial"/>
                <w:b/>
                <w:bCs/>
                <w:color w:val="E4002B"/>
                <w:lang w:val="en-US"/>
              </w:rPr>
              <w:instrText xml:space="preserve"> DOCPROPERTY  *Customer  \* MERGEFORMAT </w:instrText>
            </w:r>
            <w:r w:rsidR="00750574" w:rsidRPr="000C0049">
              <w:rPr>
                <w:rFonts w:cs="Arial"/>
                <w:b/>
                <w:bCs/>
                <w:color w:val="E4002B"/>
                <w:lang w:val="en-US"/>
              </w:rPr>
              <w:fldChar w:fldCharType="separate"/>
            </w:r>
            <w:r w:rsidR="00AE1A88">
              <w:rPr>
                <w:rFonts w:cs="Arial"/>
                <w:b/>
                <w:bCs/>
                <w:color w:val="E4002B"/>
                <w:lang w:val="en-US"/>
              </w:rPr>
              <w:t>&lt;Cliente&gt;</w:t>
            </w:r>
            <w:r w:rsidR="00750574" w:rsidRPr="000C0049">
              <w:rPr>
                <w:rFonts w:cs="Arial"/>
                <w:b/>
                <w:bCs/>
                <w:color w:val="E4002B"/>
                <w:lang w:val="en-US"/>
              </w:rPr>
              <w:fldChar w:fldCharType="end"/>
            </w:r>
            <w:r w:rsidR="005519EE">
              <w:rPr>
                <w:rFonts w:cs="Arial"/>
                <w:b/>
                <w:bCs/>
                <w:color w:val="E4002B"/>
                <w:lang w:val="en-US"/>
              </w:rPr>
              <w:t xml:space="preserve"> </w:t>
            </w:r>
          </w:p>
        </w:tc>
      </w:tr>
      <w:tr w:rsidR="00347CBC" w:rsidRPr="00307952" w14:paraId="4C683045" w14:textId="77777777" w:rsidTr="00312124">
        <w:trPr>
          <w:trHeight w:hRule="exact" w:val="925"/>
          <w:jc w:val="center"/>
        </w:trPr>
        <w:tc>
          <w:tcPr>
            <w:tcW w:w="7220" w:type="dxa"/>
            <w:tcBorders>
              <w:top w:val="single" w:sz="12" w:space="0" w:color="C00000"/>
              <w:left w:val="single" w:sz="12" w:space="0" w:color="C00000"/>
              <w:bottom w:val="nil"/>
            </w:tcBorders>
            <w:vAlign w:val="center"/>
          </w:tcPr>
          <w:p w14:paraId="435C7102" w14:textId="77777777" w:rsidR="00AF3301" w:rsidRPr="00307952" w:rsidRDefault="00750574" w:rsidP="00A409B3">
            <w:pPr>
              <w:spacing w:after="100" w:afterAutospacing="1"/>
              <w:jc w:val="center"/>
              <w:rPr>
                <w:rFonts w:cs="Arial"/>
                <w:bCs/>
              </w:rPr>
            </w:pPr>
            <w:r>
              <w:rPr>
                <w:rFonts w:cs="Arial"/>
                <w:b/>
                <w:lang w:val="en-US"/>
              </w:rPr>
              <w:fldChar w:fldCharType="begin"/>
            </w:r>
            <w:r>
              <w:rPr>
                <w:rFonts w:cs="Arial"/>
                <w:b/>
                <w:lang w:val="en-US"/>
              </w:rPr>
              <w:instrText xml:space="preserve"> DOCPROPERTY  "*Project name"  \* MERGEFORMAT </w:instrText>
            </w:r>
            <w:r>
              <w:rPr>
                <w:rFonts w:cs="Arial"/>
                <w:b/>
                <w:lang w:val="en-US"/>
              </w:rPr>
              <w:fldChar w:fldCharType="separate"/>
            </w:r>
            <w:r w:rsidR="00AE1A88">
              <w:rPr>
                <w:rFonts w:cs="Arial"/>
                <w:b/>
                <w:lang w:val="en-US"/>
              </w:rPr>
              <w:t>&lt;Nome Progetto&gt;</w:t>
            </w:r>
            <w:r>
              <w:rPr>
                <w:rFonts w:cs="Arial"/>
                <w:b/>
                <w:lang w:val="en-US"/>
              </w:rPr>
              <w:fldChar w:fldCharType="end"/>
            </w:r>
          </w:p>
        </w:tc>
      </w:tr>
      <w:tr w:rsidR="00347CBC" w:rsidRPr="00307952" w14:paraId="77E4BC82" w14:textId="77777777" w:rsidTr="00FF7FBB">
        <w:trPr>
          <w:trHeight w:val="1113"/>
          <w:jc w:val="center"/>
        </w:trPr>
        <w:tc>
          <w:tcPr>
            <w:tcW w:w="7220" w:type="dxa"/>
            <w:tcBorders>
              <w:left w:val="single" w:sz="12" w:space="0" w:color="C00000"/>
              <w:bottom w:val="nil"/>
            </w:tcBorders>
            <w:vAlign w:val="center"/>
          </w:tcPr>
          <w:p w14:paraId="54109909" w14:textId="77777777" w:rsidR="00347CBC" w:rsidRPr="000C0049" w:rsidRDefault="00FF3E6E" w:rsidP="002C1BC3">
            <w:pPr>
              <w:spacing w:before="100" w:beforeAutospacing="1" w:after="100" w:afterAutospacing="1"/>
              <w:jc w:val="center"/>
              <w:rPr>
                <w:rFonts w:cs="Arial"/>
                <w:b/>
                <w:bCs/>
                <w:color w:val="E4002B"/>
                <w:sz w:val="28"/>
                <w:szCs w:val="28"/>
              </w:rPr>
            </w:pPr>
            <w:r w:rsidRPr="000C0049">
              <w:rPr>
                <w:color w:val="E4002B"/>
              </w:rPr>
              <w:fldChar w:fldCharType="begin"/>
            </w:r>
            <w:r w:rsidRPr="000C0049">
              <w:rPr>
                <w:color w:val="E4002B"/>
              </w:rPr>
              <w:instrText xml:space="preserve"> TITLE  \* Upper  \* MERGEFORMAT </w:instrText>
            </w:r>
            <w:r w:rsidRPr="000C0049">
              <w:rPr>
                <w:color w:val="E4002B"/>
              </w:rPr>
              <w:fldChar w:fldCharType="separate"/>
            </w:r>
            <w:r w:rsidR="00AE1A88" w:rsidRPr="00AE1A88">
              <w:rPr>
                <w:rFonts w:cs="Arial"/>
                <w:b/>
                <w:bCs/>
                <w:color w:val="E4002B"/>
                <w:sz w:val="28"/>
                <w:szCs w:val="28"/>
              </w:rPr>
              <w:t>TEMPLATE PER DOCUMENTAZIONE TECNICA</w:t>
            </w:r>
            <w:r w:rsidR="00AE1A88">
              <w:rPr>
                <w:color w:val="E4002B"/>
              </w:rPr>
              <w:t xml:space="preserve"> / TECHNICAL DOCUMENTATION TEMPLATE</w:t>
            </w:r>
            <w:r w:rsidRPr="000C0049">
              <w:rPr>
                <w:rFonts w:cs="Arial"/>
                <w:b/>
                <w:bCs/>
                <w:color w:val="E4002B"/>
                <w:sz w:val="28"/>
                <w:szCs w:val="28"/>
              </w:rPr>
              <w:fldChar w:fldCharType="end"/>
            </w:r>
          </w:p>
          <w:p w14:paraId="1BCBE389" w14:textId="77777777" w:rsidR="00312124" w:rsidRPr="00750574" w:rsidRDefault="00750574" w:rsidP="0066228D">
            <w:pPr>
              <w:spacing w:before="100" w:beforeAutospacing="1" w:after="0"/>
              <w:jc w:val="center"/>
              <w:rPr>
                <w:rFonts w:cs="Arial"/>
                <w:b/>
                <w:bCs/>
                <w:color w:val="E41B13"/>
                <w:sz w:val="24"/>
                <w:szCs w:val="24"/>
              </w:rPr>
            </w:pPr>
            <w:r w:rsidRPr="000C0049">
              <w:rPr>
                <w:b/>
                <w:color w:val="E4002B"/>
              </w:rPr>
              <w:fldChar w:fldCharType="begin"/>
            </w:r>
            <w:r w:rsidRPr="000C0049">
              <w:rPr>
                <w:b/>
                <w:color w:val="E4002B"/>
              </w:rPr>
              <w:instrText xml:space="preserve"> DOCPROPERTY  *System/SubSys  \* MERGEFORMAT </w:instrText>
            </w:r>
            <w:r w:rsidRPr="000C0049">
              <w:rPr>
                <w:b/>
                <w:color w:val="E4002B"/>
              </w:rPr>
              <w:fldChar w:fldCharType="separate"/>
            </w:r>
            <w:r w:rsidR="00AE1A88">
              <w:rPr>
                <w:b/>
                <w:color w:val="E4002B"/>
              </w:rPr>
              <w:t>&lt;Sistema / Sottosistema&gt;</w:t>
            </w:r>
            <w:r w:rsidRPr="000C0049">
              <w:rPr>
                <w:b/>
                <w:color w:val="E4002B"/>
              </w:rPr>
              <w:fldChar w:fldCharType="end"/>
            </w:r>
          </w:p>
        </w:tc>
      </w:tr>
      <w:tr w:rsidR="00347CBC" w:rsidRPr="00426035" w14:paraId="0BACAE70" w14:textId="77777777" w:rsidTr="00913D25">
        <w:trPr>
          <w:trHeight w:val="703"/>
          <w:jc w:val="center"/>
        </w:trPr>
        <w:tc>
          <w:tcPr>
            <w:tcW w:w="7220" w:type="dxa"/>
            <w:tcBorders>
              <w:left w:val="single" w:sz="12" w:space="0" w:color="C00000"/>
              <w:bottom w:val="nil"/>
            </w:tcBorders>
            <w:vAlign w:val="center"/>
          </w:tcPr>
          <w:p w14:paraId="1D20BAD8" w14:textId="77777777" w:rsidR="00347CBC" w:rsidRPr="00426035" w:rsidRDefault="00F64FDD" w:rsidP="00750574">
            <w:pPr>
              <w:spacing w:before="100" w:beforeAutospacing="1" w:after="100" w:afterAutospacing="1"/>
              <w:jc w:val="center"/>
              <w:rPr>
                <w:rFonts w:cs="Arial"/>
                <w:b/>
              </w:rPr>
            </w:pPr>
            <w:r w:rsidRPr="00426035">
              <w:rPr>
                <w:rFonts w:cs="Arial"/>
                <w:b/>
              </w:rPr>
              <w:t>CDRL</w:t>
            </w:r>
            <w:r w:rsidR="009A51A6" w:rsidRPr="00426035">
              <w:rPr>
                <w:rFonts w:cs="Arial"/>
                <w:b/>
              </w:rPr>
              <w:t xml:space="preserve"> N</w:t>
            </w:r>
            <w:r w:rsidR="0024591C" w:rsidRPr="00426035">
              <w:rPr>
                <w:rFonts w:cs="Arial"/>
                <w:b/>
              </w:rPr>
              <w:t>.</w:t>
            </w:r>
            <w:r w:rsidRPr="00426035">
              <w:rPr>
                <w:rFonts w:cs="Arial"/>
                <w:b/>
              </w:rPr>
              <w:t xml:space="preserve">: </w:t>
            </w:r>
            <w:r w:rsidR="00750574">
              <w:rPr>
                <w:rFonts w:cs="Arial"/>
                <w:b/>
                <w:lang w:val="en-US"/>
              </w:rPr>
              <w:fldChar w:fldCharType="begin"/>
            </w:r>
            <w:r w:rsidR="00750574" w:rsidRPr="00750574">
              <w:rPr>
                <w:rFonts w:cs="Arial"/>
                <w:b/>
              </w:rPr>
              <w:instrText xml:space="preserve"> DOCPROPERTY  "*CDRL ref"  \* MERGEFORMAT </w:instrText>
            </w:r>
            <w:r w:rsidR="00750574">
              <w:rPr>
                <w:rFonts w:cs="Arial"/>
                <w:b/>
                <w:lang w:val="en-US"/>
              </w:rPr>
              <w:fldChar w:fldCharType="separate"/>
            </w:r>
            <w:r w:rsidR="00AE1A88">
              <w:rPr>
                <w:rFonts w:cs="Arial"/>
                <w:b/>
              </w:rPr>
              <w:t>&lt;CDRL numero (se applicabile)&gt;</w:t>
            </w:r>
            <w:r w:rsidR="00750574">
              <w:rPr>
                <w:rFonts w:cs="Arial"/>
                <w:b/>
                <w:lang w:val="en-US"/>
              </w:rPr>
              <w:fldChar w:fldCharType="end"/>
            </w:r>
          </w:p>
        </w:tc>
      </w:tr>
      <w:tr w:rsidR="00347CBC" w:rsidRPr="00426035" w14:paraId="4F7AD893" w14:textId="77777777" w:rsidTr="00913D25">
        <w:trPr>
          <w:trHeight w:val="701"/>
          <w:jc w:val="center"/>
        </w:trPr>
        <w:tc>
          <w:tcPr>
            <w:tcW w:w="7220" w:type="dxa"/>
            <w:tcBorders>
              <w:left w:val="single" w:sz="12" w:space="0" w:color="C00000"/>
              <w:bottom w:val="single" w:sz="12" w:space="0" w:color="808080" w:themeColor="background1" w:themeShade="80"/>
            </w:tcBorders>
            <w:vAlign w:val="center"/>
          </w:tcPr>
          <w:p w14:paraId="7AACBA7A" w14:textId="77777777" w:rsidR="00312124" w:rsidRPr="00426035" w:rsidRDefault="00D3008E" w:rsidP="0066228D">
            <w:pPr>
              <w:spacing w:before="100" w:beforeAutospacing="1" w:after="100" w:afterAutospacing="1"/>
              <w:jc w:val="center"/>
              <w:rPr>
                <w:rFonts w:cs="Arial"/>
                <w:b/>
              </w:rPr>
            </w:pPr>
            <w:r>
              <w:rPr>
                <w:rFonts w:cs="Arial"/>
                <w:b/>
              </w:rPr>
              <w:t>Contratto</w:t>
            </w:r>
            <w:r w:rsidR="008579FB" w:rsidRPr="00426035">
              <w:rPr>
                <w:rFonts w:cs="Arial"/>
                <w:b/>
              </w:rPr>
              <w:t xml:space="preserve"> </w:t>
            </w:r>
            <w:r w:rsidR="00CA3F29">
              <w:rPr>
                <w:rFonts w:cs="Arial"/>
                <w:b/>
              </w:rPr>
              <w:t>N</w:t>
            </w:r>
            <w:r w:rsidR="0024591C" w:rsidRPr="00426035">
              <w:rPr>
                <w:rFonts w:cs="Arial"/>
                <w:b/>
              </w:rPr>
              <w:t>.</w:t>
            </w:r>
            <w:r w:rsidR="0066228D">
              <w:rPr>
                <w:rFonts w:cs="Arial"/>
                <w:b/>
              </w:rPr>
              <w:t xml:space="preserve"> / </w:t>
            </w:r>
            <w:r w:rsidR="0066228D" w:rsidRPr="00F445A7">
              <w:rPr>
                <w:b/>
              </w:rPr>
              <w:t>Conctract N</w:t>
            </w:r>
            <w:r w:rsidR="00F40F10" w:rsidRPr="00426035">
              <w:rPr>
                <w:rFonts w:cs="Arial"/>
                <w:b/>
              </w:rPr>
              <w:t>:</w:t>
            </w:r>
            <w:r w:rsidR="00347CBC" w:rsidRPr="00426035">
              <w:rPr>
                <w:rFonts w:cs="Arial"/>
                <w:b/>
              </w:rPr>
              <w:t xml:space="preserve"> </w:t>
            </w:r>
            <w:r w:rsidR="00750574" w:rsidRPr="00750574">
              <w:rPr>
                <w:b/>
              </w:rPr>
              <w:fldChar w:fldCharType="begin"/>
            </w:r>
            <w:r w:rsidR="00750574" w:rsidRPr="00750574">
              <w:rPr>
                <w:b/>
              </w:rPr>
              <w:instrText xml:space="preserve"> DOCPROPERTY  "*Contract number"  \* MERGEFORMAT </w:instrText>
            </w:r>
            <w:r w:rsidR="00750574" w:rsidRPr="00750574">
              <w:rPr>
                <w:b/>
              </w:rPr>
              <w:fldChar w:fldCharType="separate"/>
            </w:r>
            <w:r w:rsidR="00AE1A88">
              <w:rPr>
                <w:b/>
              </w:rPr>
              <w:t>&lt;Contratto numero (se applicabile)&gt;</w:t>
            </w:r>
            <w:r w:rsidR="00750574" w:rsidRPr="00750574">
              <w:rPr>
                <w:b/>
              </w:rPr>
              <w:fldChar w:fldCharType="end"/>
            </w:r>
            <w:r w:rsidR="00312124" w:rsidRPr="00355800">
              <w:rPr>
                <w:b/>
                <w:color w:val="4F81BD" w:themeColor="accent1"/>
              </w:rPr>
              <w:t xml:space="preserve"> </w:t>
            </w:r>
          </w:p>
        </w:tc>
      </w:tr>
    </w:tbl>
    <w:p w14:paraId="36D35BCA" w14:textId="77777777" w:rsidR="00BF5B85" w:rsidRPr="00426035" w:rsidRDefault="00BF5B85" w:rsidP="001C7663">
      <w:pPr>
        <w:rPr>
          <w:rFonts w:cs="Arial"/>
        </w:rPr>
      </w:pPr>
    </w:p>
    <w:tbl>
      <w:tblPr>
        <w:tblW w:w="4330" w:type="pct"/>
        <w:jc w:val="center"/>
        <w:tblBorders>
          <w:top w:val="single" w:sz="6" w:space="0" w:color="262626"/>
          <w:left w:val="single" w:sz="6" w:space="0" w:color="262626"/>
          <w:bottom w:val="single" w:sz="6" w:space="0" w:color="262626"/>
          <w:right w:val="single" w:sz="6" w:space="0" w:color="262626"/>
          <w:insideH w:val="single" w:sz="6" w:space="0" w:color="262626"/>
          <w:insideV w:val="single" w:sz="6" w:space="0" w:color="262626"/>
        </w:tblBorders>
        <w:tblCellMar>
          <w:left w:w="70" w:type="dxa"/>
          <w:right w:w="70" w:type="dxa"/>
        </w:tblCellMar>
        <w:tblLook w:val="0020" w:firstRow="1" w:lastRow="0" w:firstColumn="0" w:lastColumn="0" w:noHBand="0" w:noVBand="0"/>
      </w:tblPr>
      <w:tblGrid>
        <w:gridCol w:w="1778"/>
        <w:gridCol w:w="6801"/>
      </w:tblGrid>
      <w:tr w:rsidR="00802CBD" w:rsidRPr="00802CBD" w14:paraId="63E4B6DC" w14:textId="77777777" w:rsidTr="00D820DC">
        <w:trPr>
          <w:trHeight w:val="429"/>
          <w:jc w:val="center"/>
        </w:trPr>
        <w:tc>
          <w:tcPr>
            <w:tcW w:w="1036" w:type="pct"/>
            <w:tcBorders>
              <w:bottom w:val="single" w:sz="6" w:space="0" w:color="C00000"/>
            </w:tcBorders>
            <w:shd w:val="clear" w:color="auto" w:fill="F2F2F2"/>
            <w:vAlign w:val="center"/>
          </w:tcPr>
          <w:p w14:paraId="65752CCC" w14:textId="77777777" w:rsidR="00D820DC" w:rsidRPr="00802CBD" w:rsidRDefault="00A50AEA" w:rsidP="007A3B19">
            <w:pPr>
              <w:spacing w:after="0"/>
              <w:jc w:val="center"/>
              <w:rPr>
                <w:rFonts w:cs="Arial"/>
                <w:b/>
                <w:szCs w:val="20"/>
                <w:lang w:val="en-US"/>
              </w:rPr>
            </w:pPr>
            <w:r w:rsidRPr="00802CBD">
              <w:rPr>
                <w:rFonts w:cs="Arial"/>
                <w:b/>
                <w:szCs w:val="20"/>
                <w:lang w:val="en-US"/>
              </w:rPr>
              <w:t xml:space="preserve">No. pagine </w:t>
            </w:r>
            <w:r w:rsidR="007A3B19" w:rsidRPr="00802CBD">
              <w:rPr>
                <w:rFonts w:cs="Arial"/>
                <w:b/>
                <w:szCs w:val="20"/>
                <w:lang w:val="en-US"/>
              </w:rPr>
              <w:t xml:space="preserve">/ </w:t>
            </w:r>
          </w:p>
          <w:p w14:paraId="5B4474D6" w14:textId="77777777" w:rsidR="00D14E7F" w:rsidRPr="00802CBD" w:rsidRDefault="007A3B19" w:rsidP="007A3B19">
            <w:pPr>
              <w:spacing w:after="0"/>
              <w:jc w:val="center"/>
              <w:rPr>
                <w:rFonts w:cs="Arial"/>
                <w:b/>
                <w:i/>
                <w:sz w:val="16"/>
                <w:szCs w:val="16"/>
                <w:lang w:val="en-US"/>
              </w:rPr>
            </w:pPr>
            <w:r w:rsidRPr="00302758">
              <w:rPr>
                <w:rFonts w:cs="Arial"/>
                <w:b/>
                <w:szCs w:val="20"/>
                <w:lang w:val="en-US"/>
              </w:rPr>
              <w:t>NR. of Pages</w:t>
            </w:r>
          </w:p>
        </w:tc>
        <w:tc>
          <w:tcPr>
            <w:tcW w:w="3964" w:type="pct"/>
            <w:tcBorders>
              <w:bottom w:val="single" w:sz="6" w:space="0" w:color="C00000"/>
            </w:tcBorders>
            <w:shd w:val="clear" w:color="auto" w:fill="F2F2F2"/>
            <w:vAlign w:val="center"/>
          </w:tcPr>
          <w:p w14:paraId="6C4310B4" w14:textId="77777777" w:rsidR="00D14E7F" w:rsidRPr="00802CBD" w:rsidRDefault="00A50AEA" w:rsidP="00355800">
            <w:pPr>
              <w:spacing w:before="60"/>
              <w:jc w:val="center"/>
              <w:rPr>
                <w:rFonts w:cs="Arial"/>
                <w:b/>
                <w:i/>
                <w:sz w:val="16"/>
                <w:szCs w:val="16"/>
              </w:rPr>
            </w:pPr>
            <w:r w:rsidRPr="00802CBD">
              <w:rPr>
                <w:rFonts w:cs="Arial"/>
                <w:b/>
                <w:szCs w:val="20"/>
              </w:rPr>
              <w:t xml:space="preserve">Classificazione </w:t>
            </w:r>
            <w:r w:rsidR="00355800" w:rsidRPr="00802CBD">
              <w:rPr>
                <w:rFonts w:cs="Arial"/>
                <w:b/>
                <w:szCs w:val="20"/>
              </w:rPr>
              <w:t xml:space="preserve">/ </w:t>
            </w:r>
            <w:r w:rsidR="00D14E7F" w:rsidRPr="00802CBD">
              <w:rPr>
                <w:rFonts w:cs="Arial"/>
                <w:b/>
                <w:szCs w:val="20"/>
              </w:rPr>
              <w:t>Classification</w:t>
            </w:r>
          </w:p>
        </w:tc>
      </w:tr>
      <w:tr w:rsidR="00802CBD" w:rsidRPr="00802CBD" w14:paraId="052C02C6" w14:textId="77777777" w:rsidTr="00D820DC">
        <w:trPr>
          <w:jc w:val="center"/>
        </w:trPr>
        <w:tc>
          <w:tcPr>
            <w:tcW w:w="1036" w:type="pct"/>
            <w:tcBorders>
              <w:top w:val="single" w:sz="6" w:space="0" w:color="C00000"/>
            </w:tcBorders>
            <w:vAlign w:val="center"/>
          </w:tcPr>
          <w:p w14:paraId="5847FE4C" w14:textId="77777777" w:rsidR="00C64704" w:rsidRPr="00802CBD" w:rsidRDefault="00C64704" w:rsidP="001C7663">
            <w:pPr>
              <w:spacing w:before="60"/>
              <w:jc w:val="center"/>
              <w:rPr>
                <w:rFonts w:cs="Arial"/>
                <w:szCs w:val="20"/>
              </w:rPr>
            </w:pPr>
          </w:p>
        </w:tc>
        <w:tc>
          <w:tcPr>
            <w:tcW w:w="3964" w:type="pct"/>
            <w:tcBorders>
              <w:top w:val="single" w:sz="6" w:space="0" w:color="C00000"/>
            </w:tcBorders>
            <w:vAlign w:val="center"/>
          </w:tcPr>
          <w:p w14:paraId="5CF3846C" w14:textId="77777777" w:rsidR="00C64704" w:rsidRPr="00802CBD" w:rsidRDefault="00A50AEA" w:rsidP="00355800">
            <w:pPr>
              <w:spacing w:before="60"/>
              <w:jc w:val="center"/>
              <w:rPr>
                <w:rFonts w:cs="Arial"/>
                <w:i/>
                <w:sz w:val="16"/>
                <w:szCs w:val="16"/>
              </w:rPr>
            </w:pPr>
            <w:r w:rsidRPr="00802CBD">
              <w:rPr>
                <w:rFonts w:cs="Arial"/>
                <w:szCs w:val="20"/>
              </w:rPr>
              <w:t>NON CLASSIFICATO</w:t>
            </w:r>
            <w:r w:rsidR="00355800" w:rsidRPr="00802CBD">
              <w:rPr>
                <w:rFonts w:cs="Arial"/>
                <w:szCs w:val="20"/>
              </w:rPr>
              <w:t xml:space="preserve"> / </w:t>
            </w:r>
            <w:r w:rsidRPr="00802CBD">
              <w:rPr>
                <w:rFonts w:cs="Arial"/>
                <w:szCs w:val="20"/>
              </w:rPr>
              <w:t>U</w:t>
            </w:r>
            <w:r w:rsidR="00355800" w:rsidRPr="00802CBD">
              <w:rPr>
                <w:rFonts w:cs="Arial"/>
                <w:szCs w:val="20"/>
              </w:rPr>
              <w:t>NCLASSIFIED</w:t>
            </w:r>
          </w:p>
        </w:tc>
      </w:tr>
      <w:tr w:rsidR="00802CBD" w:rsidRPr="00802CBD" w14:paraId="4310D462" w14:textId="77777777" w:rsidTr="00D820DC">
        <w:trPr>
          <w:jc w:val="center"/>
        </w:trPr>
        <w:tc>
          <w:tcPr>
            <w:tcW w:w="1036" w:type="pct"/>
            <w:vAlign w:val="center"/>
          </w:tcPr>
          <w:p w14:paraId="047309C0" w14:textId="77777777" w:rsidR="00D14E7F" w:rsidRPr="00802CBD" w:rsidRDefault="00D14E7F" w:rsidP="001C7663">
            <w:pPr>
              <w:spacing w:before="60"/>
              <w:jc w:val="center"/>
              <w:rPr>
                <w:rFonts w:cs="Arial"/>
                <w:szCs w:val="20"/>
              </w:rPr>
            </w:pPr>
          </w:p>
        </w:tc>
        <w:tc>
          <w:tcPr>
            <w:tcW w:w="3964" w:type="pct"/>
            <w:vAlign w:val="center"/>
          </w:tcPr>
          <w:p w14:paraId="4C49B77B" w14:textId="77777777" w:rsidR="00D14E7F" w:rsidRPr="00802CBD" w:rsidRDefault="00D14E7F" w:rsidP="00355800">
            <w:pPr>
              <w:spacing w:before="60"/>
              <w:jc w:val="center"/>
              <w:rPr>
                <w:rFonts w:cs="Arial"/>
                <w:szCs w:val="20"/>
              </w:rPr>
            </w:pPr>
            <w:r w:rsidRPr="00802CBD">
              <w:rPr>
                <w:rFonts w:cs="Arial"/>
                <w:szCs w:val="20"/>
              </w:rPr>
              <w:t>NON CLASSIF</w:t>
            </w:r>
            <w:r w:rsidR="00A50AEA" w:rsidRPr="00802CBD">
              <w:rPr>
                <w:rFonts w:cs="Arial"/>
                <w:szCs w:val="20"/>
              </w:rPr>
              <w:t xml:space="preserve">ICATO CONTROLLATO </w:t>
            </w:r>
            <w:r w:rsidR="00355800" w:rsidRPr="00802CBD">
              <w:rPr>
                <w:rFonts w:cs="Arial"/>
                <w:szCs w:val="20"/>
              </w:rPr>
              <w:t xml:space="preserve">/ </w:t>
            </w:r>
            <w:r w:rsidRPr="00802CBD">
              <w:rPr>
                <w:rFonts w:cs="Arial"/>
                <w:szCs w:val="20"/>
              </w:rPr>
              <w:t>UNCLASSIFIED CONTROLLED</w:t>
            </w:r>
          </w:p>
        </w:tc>
      </w:tr>
      <w:tr w:rsidR="00802CBD" w:rsidRPr="00802CBD" w14:paraId="13C63AFE" w14:textId="77777777" w:rsidTr="00D820DC">
        <w:trPr>
          <w:jc w:val="center"/>
        </w:trPr>
        <w:tc>
          <w:tcPr>
            <w:tcW w:w="1036" w:type="pct"/>
            <w:vAlign w:val="center"/>
          </w:tcPr>
          <w:p w14:paraId="77B08040" w14:textId="77777777" w:rsidR="00D14E7F" w:rsidRPr="00802CBD" w:rsidRDefault="00D14E7F" w:rsidP="001C7663">
            <w:pPr>
              <w:spacing w:before="60"/>
              <w:jc w:val="center"/>
              <w:rPr>
                <w:rFonts w:cs="Arial"/>
                <w:szCs w:val="20"/>
              </w:rPr>
            </w:pPr>
          </w:p>
        </w:tc>
        <w:tc>
          <w:tcPr>
            <w:tcW w:w="3964" w:type="pct"/>
            <w:vAlign w:val="center"/>
          </w:tcPr>
          <w:p w14:paraId="4935107C" w14:textId="77777777" w:rsidR="00D14E7F" w:rsidRPr="00802CBD" w:rsidRDefault="00D14E7F" w:rsidP="00355800">
            <w:pPr>
              <w:spacing w:before="60"/>
              <w:jc w:val="center"/>
              <w:rPr>
                <w:rFonts w:cs="Arial"/>
                <w:szCs w:val="20"/>
              </w:rPr>
            </w:pPr>
            <w:r w:rsidRPr="00802CBD">
              <w:rPr>
                <w:rFonts w:cs="Arial"/>
                <w:szCs w:val="20"/>
              </w:rPr>
              <w:t>RISERVATO</w:t>
            </w:r>
            <w:r w:rsidR="00A50AEA" w:rsidRPr="00802CBD">
              <w:rPr>
                <w:rFonts w:cs="Arial"/>
                <w:szCs w:val="20"/>
                <w:lang w:val="en-US"/>
              </w:rPr>
              <w:t xml:space="preserve"> </w:t>
            </w:r>
            <w:r w:rsidR="00355800" w:rsidRPr="00802CBD">
              <w:rPr>
                <w:rFonts w:cs="Arial"/>
                <w:szCs w:val="20"/>
                <w:lang w:val="en-US"/>
              </w:rPr>
              <w:t>/</w:t>
            </w:r>
            <w:r w:rsidR="00355800" w:rsidRPr="00802CBD">
              <w:rPr>
                <w:rFonts w:cs="Arial"/>
                <w:szCs w:val="20"/>
              </w:rPr>
              <w:t xml:space="preserve"> </w:t>
            </w:r>
            <w:r w:rsidRPr="00802CBD">
              <w:rPr>
                <w:rFonts w:cs="Arial"/>
                <w:szCs w:val="20"/>
              </w:rPr>
              <w:t>RESTRICTED</w:t>
            </w:r>
          </w:p>
        </w:tc>
      </w:tr>
      <w:tr w:rsidR="00802CBD" w:rsidRPr="00802CBD" w14:paraId="67C6837D" w14:textId="77777777" w:rsidTr="00D820DC">
        <w:trPr>
          <w:jc w:val="center"/>
        </w:trPr>
        <w:tc>
          <w:tcPr>
            <w:tcW w:w="1036" w:type="pct"/>
            <w:vAlign w:val="center"/>
          </w:tcPr>
          <w:p w14:paraId="36D1E2DD" w14:textId="77777777" w:rsidR="00D14E7F" w:rsidRPr="00802CBD" w:rsidRDefault="00D14E7F" w:rsidP="001C7663">
            <w:pPr>
              <w:spacing w:before="60"/>
              <w:jc w:val="center"/>
              <w:rPr>
                <w:rFonts w:cs="Arial"/>
                <w:szCs w:val="20"/>
              </w:rPr>
            </w:pPr>
          </w:p>
        </w:tc>
        <w:tc>
          <w:tcPr>
            <w:tcW w:w="3964" w:type="pct"/>
            <w:vAlign w:val="center"/>
          </w:tcPr>
          <w:p w14:paraId="2CF901CB" w14:textId="77777777" w:rsidR="00D14E7F" w:rsidRPr="00802CBD" w:rsidRDefault="00D14E7F" w:rsidP="007A3B19">
            <w:pPr>
              <w:spacing w:before="60"/>
              <w:jc w:val="center"/>
              <w:rPr>
                <w:rFonts w:cs="Arial"/>
                <w:szCs w:val="20"/>
              </w:rPr>
            </w:pPr>
            <w:r w:rsidRPr="00802CBD">
              <w:rPr>
                <w:rFonts w:cs="Arial"/>
                <w:szCs w:val="20"/>
              </w:rPr>
              <w:t>RISERVATISSIMO</w:t>
            </w:r>
            <w:r w:rsidR="009E064A" w:rsidRPr="00802CBD">
              <w:rPr>
                <w:rFonts w:cs="Arial"/>
                <w:szCs w:val="20"/>
                <w:lang w:val="en-US"/>
              </w:rPr>
              <w:t xml:space="preserve"> </w:t>
            </w:r>
            <w:r w:rsidR="007A3B19" w:rsidRPr="00802CBD">
              <w:rPr>
                <w:rFonts w:cs="Arial"/>
                <w:szCs w:val="20"/>
                <w:lang w:val="en-US"/>
              </w:rPr>
              <w:t xml:space="preserve">/ </w:t>
            </w:r>
            <w:r w:rsidRPr="00802CBD">
              <w:rPr>
                <w:rFonts w:cs="Arial"/>
                <w:szCs w:val="20"/>
              </w:rPr>
              <w:t>CONFIDENTIAL</w:t>
            </w:r>
          </w:p>
        </w:tc>
      </w:tr>
      <w:tr w:rsidR="00802CBD" w:rsidRPr="00802CBD" w14:paraId="3CFF9462" w14:textId="77777777" w:rsidTr="00D820DC">
        <w:trPr>
          <w:jc w:val="center"/>
        </w:trPr>
        <w:tc>
          <w:tcPr>
            <w:tcW w:w="1036" w:type="pct"/>
            <w:vAlign w:val="center"/>
          </w:tcPr>
          <w:p w14:paraId="45AF3BD6" w14:textId="77777777" w:rsidR="00D14E7F" w:rsidRPr="00802CBD" w:rsidRDefault="00D14E7F" w:rsidP="001C7663">
            <w:pPr>
              <w:spacing w:before="60"/>
              <w:jc w:val="center"/>
              <w:rPr>
                <w:rFonts w:cs="Arial"/>
                <w:szCs w:val="20"/>
              </w:rPr>
            </w:pPr>
          </w:p>
        </w:tc>
        <w:tc>
          <w:tcPr>
            <w:tcW w:w="3964" w:type="pct"/>
            <w:vAlign w:val="center"/>
          </w:tcPr>
          <w:p w14:paraId="6E974A05" w14:textId="77777777" w:rsidR="00D14E7F" w:rsidRPr="00802CBD" w:rsidRDefault="00D14E7F" w:rsidP="007A3B19">
            <w:pPr>
              <w:spacing w:before="60"/>
              <w:jc w:val="center"/>
              <w:rPr>
                <w:rFonts w:cs="Arial"/>
                <w:szCs w:val="20"/>
              </w:rPr>
            </w:pPr>
            <w:r w:rsidRPr="00802CBD">
              <w:rPr>
                <w:rFonts w:cs="Arial"/>
                <w:szCs w:val="20"/>
              </w:rPr>
              <w:t>SEGRETO</w:t>
            </w:r>
            <w:r w:rsidR="007A3B19" w:rsidRPr="00802CBD">
              <w:rPr>
                <w:rFonts w:cs="Arial"/>
                <w:szCs w:val="20"/>
              </w:rPr>
              <w:t xml:space="preserve"> / </w:t>
            </w:r>
            <w:r w:rsidRPr="00802CBD">
              <w:rPr>
                <w:rFonts w:cs="Arial"/>
                <w:szCs w:val="20"/>
              </w:rPr>
              <w:t>SECRET</w:t>
            </w:r>
          </w:p>
        </w:tc>
      </w:tr>
      <w:tr w:rsidR="00802CBD" w:rsidRPr="00802CBD" w14:paraId="19E3B2B0" w14:textId="77777777" w:rsidTr="00D820DC">
        <w:trPr>
          <w:jc w:val="center"/>
        </w:trPr>
        <w:tc>
          <w:tcPr>
            <w:tcW w:w="1036" w:type="pct"/>
            <w:vAlign w:val="center"/>
          </w:tcPr>
          <w:p w14:paraId="33EC431A" w14:textId="77777777" w:rsidR="00D14E7F" w:rsidRPr="00802CBD" w:rsidRDefault="00461172" w:rsidP="001C7663">
            <w:pPr>
              <w:spacing w:before="60"/>
              <w:jc w:val="center"/>
              <w:rPr>
                <w:rFonts w:cs="Arial"/>
                <w:b/>
                <w:szCs w:val="20"/>
              </w:rPr>
            </w:pPr>
            <w:r>
              <w:rPr>
                <w:rFonts w:cs="Arial"/>
                <w:b/>
                <w:noProof/>
                <w:szCs w:val="20"/>
              </w:rPr>
              <w:fldChar w:fldCharType="begin"/>
            </w:r>
            <w:r>
              <w:rPr>
                <w:rFonts w:cs="Arial"/>
                <w:b/>
                <w:noProof/>
                <w:szCs w:val="20"/>
              </w:rPr>
              <w:instrText xml:space="preserve"> NUMPAGES  \* Arabic  \* MERGEFORMAT </w:instrText>
            </w:r>
            <w:r>
              <w:rPr>
                <w:rFonts w:cs="Arial"/>
                <w:b/>
                <w:noProof/>
                <w:szCs w:val="20"/>
              </w:rPr>
              <w:fldChar w:fldCharType="separate"/>
            </w:r>
            <w:r w:rsidR="00AE1A88">
              <w:rPr>
                <w:rFonts w:cs="Arial"/>
                <w:b/>
                <w:noProof/>
                <w:szCs w:val="20"/>
              </w:rPr>
              <w:t>3</w:t>
            </w:r>
            <w:r>
              <w:rPr>
                <w:rFonts w:cs="Arial"/>
                <w:b/>
                <w:noProof/>
                <w:szCs w:val="20"/>
              </w:rPr>
              <w:fldChar w:fldCharType="end"/>
            </w:r>
          </w:p>
        </w:tc>
        <w:tc>
          <w:tcPr>
            <w:tcW w:w="3964" w:type="pct"/>
            <w:vAlign w:val="center"/>
          </w:tcPr>
          <w:p w14:paraId="09D70B93" w14:textId="77777777" w:rsidR="00D14E7F" w:rsidRPr="00802CBD" w:rsidRDefault="009E064A" w:rsidP="007A3B19">
            <w:pPr>
              <w:spacing w:before="60"/>
              <w:jc w:val="center"/>
              <w:rPr>
                <w:rFonts w:cs="Arial"/>
                <w:b/>
                <w:i/>
                <w:sz w:val="16"/>
                <w:szCs w:val="16"/>
              </w:rPr>
            </w:pPr>
            <w:r w:rsidRPr="00802CBD">
              <w:rPr>
                <w:rFonts w:cs="Arial"/>
                <w:b/>
                <w:szCs w:val="20"/>
              </w:rPr>
              <w:t>No. totale delle pagine</w:t>
            </w:r>
            <w:r w:rsidR="007A3B19" w:rsidRPr="00802CBD">
              <w:rPr>
                <w:rFonts w:cs="Arial"/>
                <w:b/>
                <w:szCs w:val="20"/>
              </w:rPr>
              <w:t xml:space="preserve"> / </w:t>
            </w:r>
            <w:r w:rsidR="0065792B" w:rsidRPr="00802CBD">
              <w:rPr>
                <w:rFonts w:cs="Arial"/>
                <w:b/>
                <w:szCs w:val="20"/>
              </w:rPr>
              <w:t>Total nr. of P</w:t>
            </w:r>
            <w:r w:rsidR="007A3B19" w:rsidRPr="00802CBD">
              <w:rPr>
                <w:rFonts w:cs="Arial"/>
                <w:b/>
                <w:szCs w:val="20"/>
              </w:rPr>
              <w:t>ages</w:t>
            </w:r>
          </w:p>
        </w:tc>
      </w:tr>
    </w:tbl>
    <w:p w14:paraId="4F4ACAD3" w14:textId="77777777" w:rsidR="00432A17" w:rsidRPr="009E064A" w:rsidRDefault="00432A17" w:rsidP="001C7663">
      <w:pPr>
        <w:jc w:val="center"/>
        <w:rPr>
          <w:rFonts w:cs="Arial"/>
        </w:rPr>
      </w:pPr>
    </w:p>
    <w:p w14:paraId="0353E609" w14:textId="77777777" w:rsidR="00432A17" w:rsidRPr="00426035" w:rsidRDefault="00256883" w:rsidP="00432A17">
      <w:pPr>
        <w:rPr>
          <w:rFonts w:cs="Arial"/>
        </w:rPr>
      </w:pPr>
      <w:r>
        <w:rPr>
          <w:rFonts w:cs="Arial"/>
          <w:noProof/>
          <w:lang w:eastAsia="it-IT"/>
        </w:rPr>
        <mc:AlternateContent>
          <mc:Choice Requires="wps">
            <w:drawing>
              <wp:anchor distT="0" distB="0" distL="114300" distR="114300" simplePos="0" relativeHeight="251679232" behindDoc="0" locked="0" layoutInCell="1" allowOverlap="1" wp14:anchorId="24FEBED0" wp14:editId="5BEAEE54">
                <wp:simplePos x="0" y="0"/>
                <wp:positionH relativeFrom="margin">
                  <wp:posOffset>-281940</wp:posOffset>
                </wp:positionH>
                <wp:positionV relativeFrom="paragraph">
                  <wp:posOffset>1270</wp:posOffset>
                </wp:positionV>
                <wp:extent cx="6881495" cy="1676400"/>
                <wp:effectExtent l="0" t="0" r="33655" b="57150"/>
                <wp:wrapNone/>
                <wp:docPr id="64" name="Casella di testo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1495" cy="1676400"/>
                        </a:xfrm>
                        <a:prstGeom prst="rect">
                          <a:avLst/>
                        </a:prstGeom>
                        <a:gradFill rotWithShape="0">
                          <a:gsLst>
                            <a:gs pos="0">
                              <a:srgbClr val="FFFFFF"/>
                            </a:gs>
                            <a:gs pos="100000">
                              <a:srgbClr val="FBD4B4"/>
                            </a:gs>
                          </a:gsLst>
                          <a:lin ang="5400000" scaled="1"/>
                        </a:gradFill>
                        <a:ln w="12700">
                          <a:solidFill>
                            <a:srgbClr val="FABF8F"/>
                          </a:solidFill>
                          <a:miter lim="800000"/>
                          <a:headEnd/>
                          <a:tailEnd/>
                        </a:ln>
                        <a:effectLst>
                          <a:outerShdw dist="28398" dir="3806097" algn="ctr" rotWithShape="0">
                            <a:srgbClr val="974706">
                              <a:alpha val="50000"/>
                            </a:srgbClr>
                          </a:outerShdw>
                        </a:effectLst>
                      </wps:spPr>
                      <wps:txbx>
                        <w:txbxContent>
                          <w:p w14:paraId="524578D9" w14:textId="77777777" w:rsidR="00953D1E" w:rsidRPr="00432A17" w:rsidRDefault="00953D1E" w:rsidP="00E258F0">
                            <w:pPr>
                              <w:pStyle w:val="NoSpacing"/>
                              <w:spacing w:after="60"/>
                              <w:jc w:val="left"/>
                              <w:rPr>
                                <w:rStyle w:val="IntenseEmphasis"/>
                                <w:b w:val="0"/>
                                <w:bCs w:val="0"/>
                                <w:i w:val="0"/>
                                <w:iCs w:val="0"/>
                                <w:color w:val="0000FF"/>
                                <w:sz w:val="18"/>
                                <w:szCs w:val="18"/>
                              </w:rPr>
                            </w:pPr>
                            <w:r>
                              <w:rPr>
                                <w:rStyle w:val="IntenseEmphasis"/>
                                <w:b w:val="0"/>
                                <w:bCs w:val="0"/>
                                <w:i w:val="0"/>
                                <w:iCs w:val="0"/>
                                <w:color w:val="0000FF"/>
                                <w:sz w:val="18"/>
                                <w:szCs w:val="18"/>
                              </w:rPr>
                              <w:t>Classifica di segretezza/qualifica di sicurezza e tutela delle informazioni – casi possibili</w:t>
                            </w:r>
                            <w:r w:rsidRPr="00432A17">
                              <w:rPr>
                                <w:rStyle w:val="IntenseEmphasis"/>
                                <w:b w:val="0"/>
                                <w:bCs w:val="0"/>
                                <w:i w:val="0"/>
                                <w:iCs w:val="0"/>
                                <w:color w:val="0000FF"/>
                                <w:sz w:val="18"/>
                                <w:szCs w:val="18"/>
                              </w:rPr>
                              <w:t>:</w:t>
                            </w:r>
                          </w:p>
                          <w:p w14:paraId="4E39ED28" w14:textId="77777777" w:rsidR="00953D1E" w:rsidRPr="00432A17" w:rsidRDefault="00953D1E" w:rsidP="008A5C06">
                            <w:pPr>
                              <w:pStyle w:val="NoSpacing"/>
                              <w:numPr>
                                <w:ilvl w:val="0"/>
                                <w:numId w:val="6"/>
                              </w:numPr>
                              <w:spacing w:after="6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SOLO </w:t>
                            </w:r>
                            <w:r>
                              <w:rPr>
                                <w:rStyle w:val="IntenseEmphasis"/>
                                <w:b w:val="0"/>
                                <w:bCs w:val="0"/>
                                <w:i w:val="0"/>
                                <w:iCs w:val="0"/>
                                <w:color w:val="0000FF"/>
                                <w:sz w:val="18"/>
                                <w:szCs w:val="18"/>
                              </w:rPr>
                              <w:t>Classifica di segretezza/qualifica di sicurezza</w:t>
                            </w:r>
                            <w:r w:rsidRPr="00432A17">
                              <w:rPr>
                                <w:rStyle w:val="IntenseEmphasis"/>
                                <w:b w:val="0"/>
                                <w:bCs w:val="0"/>
                                <w:i w:val="0"/>
                                <w:iCs w:val="0"/>
                                <w:color w:val="0000FF"/>
                                <w:sz w:val="18"/>
                                <w:szCs w:val="18"/>
                              </w:rPr>
                              <w:t>.</w:t>
                            </w:r>
                          </w:p>
                          <w:p w14:paraId="1F4BE695" w14:textId="77777777" w:rsidR="00953D1E" w:rsidRPr="00432A17" w:rsidRDefault="00953D1E" w:rsidP="008A5C06">
                            <w:pPr>
                              <w:pStyle w:val="NoSpacing"/>
                              <w:numPr>
                                <w:ilvl w:val="0"/>
                                <w:numId w:val="6"/>
                              </w:numPr>
                              <w:spacing w:after="6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SOLO clausola riguardante la tutela delle informazioni.</w:t>
                            </w:r>
                          </w:p>
                          <w:p w14:paraId="3DD9ADCF" w14:textId="77777777" w:rsidR="00953D1E" w:rsidRPr="00432A17" w:rsidRDefault="00953D1E" w:rsidP="008A5C06">
                            <w:pPr>
                              <w:pStyle w:val="NoSpacing"/>
                              <w:numPr>
                                <w:ilvl w:val="0"/>
                                <w:numId w:val="6"/>
                              </w:numPr>
                              <w:spacing w:after="12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SIA </w:t>
                            </w:r>
                            <w:r>
                              <w:rPr>
                                <w:rStyle w:val="IntenseEmphasis"/>
                                <w:b w:val="0"/>
                                <w:bCs w:val="0"/>
                                <w:i w:val="0"/>
                                <w:iCs w:val="0"/>
                                <w:color w:val="0000FF"/>
                                <w:sz w:val="18"/>
                                <w:szCs w:val="18"/>
                              </w:rPr>
                              <w:t xml:space="preserve">Classifica di segretezza/qualifica di sicurezza </w:t>
                            </w:r>
                            <w:r w:rsidRPr="00432A17">
                              <w:rPr>
                                <w:rStyle w:val="IntenseEmphasis"/>
                                <w:b w:val="0"/>
                                <w:bCs w:val="0"/>
                                <w:i w:val="0"/>
                                <w:iCs w:val="0"/>
                                <w:color w:val="0000FF"/>
                                <w:sz w:val="18"/>
                                <w:szCs w:val="18"/>
                              </w:rPr>
                              <w:t>SIA clausola riguardante la tutela delle informazioni (</w:t>
                            </w:r>
                            <w:r>
                              <w:rPr>
                                <w:rStyle w:val="IntenseEmphasis"/>
                                <w:b w:val="0"/>
                                <w:bCs w:val="0"/>
                                <w:i w:val="0"/>
                                <w:iCs w:val="0"/>
                                <w:color w:val="0000FF"/>
                                <w:sz w:val="18"/>
                                <w:szCs w:val="18"/>
                              </w:rPr>
                              <w:t xml:space="preserve">es. </w:t>
                            </w:r>
                            <w:r w:rsidRPr="00432A17">
                              <w:rPr>
                                <w:rStyle w:val="IntenseEmphasis"/>
                                <w:b w:val="0"/>
                                <w:bCs w:val="0"/>
                                <w:i w:val="0"/>
                                <w:iCs w:val="0"/>
                                <w:color w:val="0000FF"/>
                                <w:sz w:val="18"/>
                                <w:szCs w:val="18"/>
                              </w:rPr>
                              <w:t xml:space="preserve">caso di documento </w:t>
                            </w:r>
                            <w:r w:rsidRPr="00432A17">
                              <w:rPr>
                                <w:rStyle w:val="IntenseEmphasis"/>
                                <w:b w:val="0"/>
                                <w:bCs w:val="0"/>
                                <w:iCs w:val="0"/>
                                <w:color w:val="0000FF"/>
                                <w:sz w:val="18"/>
                                <w:szCs w:val="18"/>
                              </w:rPr>
                              <w:t xml:space="preserve">NON CLASSIFICATO/ UNCLASSIFIED e NON CLASSIFICATO CONTROLLATO / UNCLASSIFIED CONTROLLED </w:t>
                            </w:r>
                            <w:r w:rsidRPr="00432A17">
                              <w:rPr>
                                <w:rStyle w:val="IntenseEmphasis"/>
                                <w:b w:val="0"/>
                                <w:bCs w:val="0"/>
                                <w:i w:val="0"/>
                                <w:iCs w:val="0"/>
                                <w:color w:val="0000FF"/>
                                <w:sz w:val="18"/>
                                <w:szCs w:val="18"/>
                              </w:rPr>
                              <w:t>ma soggetto a NDA con fornitore/part</w:t>
                            </w:r>
                            <w:r>
                              <w:rPr>
                                <w:rStyle w:val="IntenseEmphasis"/>
                                <w:b w:val="0"/>
                                <w:bCs w:val="0"/>
                                <w:i w:val="0"/>
                                <w:iCs w:val="0"/>
                                <w:color w:val="0000FF"/>
                                <w:sz w:val="18"/>
                                <w:szCs w:val="18"/>
                              </w:rPr>
                              <w:t>ner/cliente)</w:t>
                            </w:r>
                            <w:r w:rsidRPr="00432A17">
                              <w:rPr>
                                <w:rStyle w:val="IntenseEmphasis"/>
                                <w:b w:val="0"/>
                                <w:bCs w:val="0"/>
                                <w:i w:val="0"/>
                                <w:iCs w:val="0"/>
                                <w:color w:val="0000FF"/>
                                <w:sz w:val="18"/>
                                <w:szCs w:val="18"/>
                              </w:rPr>
                              <w:t>.</w:t>
                            </w:r>
                          </w:p>
                          <w:p w14:paraId="62EDA335" w14:textId="77777777" w:rsidR="00953D1E" w:rsidRPr="00432A17" w:rsidRDefault="00953D1E" w:rsidP="006E7A4D">
                            <w:pPr>
                              <w:pStyle w:val="NoSpacing"/>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Diciture particolari </w:t>
                            </w:r>
                            <w:r>
                              <w:rPr>
                                <w:rStyle w:val="IntenseEmphasis"/>
                                <w:b w:val="0"/>
                                <w:bCs w:val="0"/>
                                <w:i w:val="0"/>
                                <w:iCs w:val="0"/>
                                <w:color w:val="0000FF"/>
                                <w:sz w:val="18"/>
                                <w:szCs w:val="18"/>
                              </w:rPr>
                              <w:t xml:space="preserve">(es. richieste </w:t>
                            </w:r>
                            <w:r w:rsidRPr="00432A17">
                              <w:rPr>
                                <w:rStyle w:val="IntenseEmphasis"/>
                                <w:b w:val="0"/>
                                <w:bCs w:val="0"/>
                                <w:i w:val="0"/>
                                <w:iCs w:val="0"/>
                                <w:color w:val="0000FF"/>
                                <w:sz w:val="18"/>
                                <w:szCs w:val="18"/>
                              </w:rPr>
                              <w:t>da</w:t>
                            </w:r>
                            <w:r>
                              <w:rPr>
                                <w:rStyle w:val="IntenseEmphasis"/>
                                <w:b w:val="0"/>
                                <w:bCs w:val="0"/>
                                <w:i w:val="0"/>
                                <w:iCs w:val="0"/>
                                <w:color w:val="0000FF"/>
                                <w:sz w:val="18"/>
                                <w:szCs w:val="18"/>
                              </w:rPr>
                              <w:t>l</w:t>
                            </w:r>
                            <w:r w:rsidRPr="00432A17">
                              <w:rPr>
                                <w:rStyle w:val="IntenseEmphasis"/>
                                <w:b w:val="0"/>
                                <w:bCs w:val="0"/>
                                <w:i w:val="0"/>
                                <w:iCs w:val="0"/>
                                <w:color w:val="0000FF"/>
                                <w:sz w:val="18"/>
                                <w:szCs w:val="18"/>
                              </w:rPr>
                              <w:t xml:space="preserve"> cliente</w:t>
                            </w:r>
                            <w:r>
                              <w:rPr>
                                <w:rStyle w:val="IntenseEmphasis"/>
                                <w:b w:val="0"/>
                                <w:bCs w:val="0"/>
                                <w:i w:val="0"/>
                                <w:iCs w:val="0"/>
                                <w:color w:val="0000FF"/>
                                <w:sz w:val="18"/>
                                <w:szCs w:val="18"/>
                              </w:rPr>
                              <w:t>)</w:t>
                            </w:r>
                            <w:r w:rsidRPr="00432A17">
                              <w:rPr>
                                <w:rStyle w:val="IntenseEmphasis"/>
                                <w:b w:val="0"/>
                                <w:bCs w:val="0"/>
                                <w:i w:val="0"/>
                                <w:iCs w:val="0"/>
                                <w:color w:val="0000FF"/>
                                <w:sz w:val="18"/>
                                <w:szCs w:val="18"/>
                              </w:rPr>
                              <w:t xml:space="preserve"> verranno valutate all’interno del Progetto e riportate all’interno del </w:t>
                            </w:r>
                            <w:r>
                              <w:rPr>
                                <w:rStyle w:val="IntenseEmphasis"/>
                                <w:b w:val="0"/>
                                <w:bCs w:val="0"/>
                                <w:i w:val="0"/>
                                <w:iCs w:val="0"/>
                                <w:color w:val="0000FF"/>
                                <w:sz w:val="18"/>
                                <w:szCs w:val="18"/>
                              </w:rPr>
                              <w:t>CMP</w:t>
                            </w:r>
                            <w:r w:rsidRPr="00432A17">
                              <w:rPr>
                                <w:rStyle w:val="IntenseEmphasis"/>
                                <w:b w:val="0"/>
                                <w:bCs w:val="0"/>
                                <w:i w:val="0"/>
                                <w:iCs w:val="0"/>
                                <w:color w:val="0000FF"/>
                                <w:sz w:val="18"/>
                                <w:szCs w:val="18"/>
                              </w:rPr>
                              <w:t xml:space="preserve"> (o equivalente)</w:t>
                            </w:r>
                            <w:r>
                              <w:rPr>
                                <w:rStyle w:val="IntenseEmphasis"/>
                                <w:b w:val="0"/>
                                <w:bCs w:val="0"/>
                                <w:i w:val="0"/>
                                <w:iCs w:val="0"/>
                                <w:color w:val="0000FF"/>
                                <w:sz w:val="18"/>
                                <w:szCs w:val="18"/>
                              </w:rPr>
                              <w:t>.</w:t>
                            </w:r>
                          </w:p>
                          <w:p w14:paraId="519B0D42" w14:textId="77777777" w:rsidR="00953D1E" w:rsidRPr="006E7A4D" w:rsidRDefault="00953D1E" w:rsidP="006E7A4D">
                            <w:pPr>
                              <w:rPr>
                                <w:color w:val="0000FF"/>
                                <w:sz w:val="18"/>
                                <w:szCs w:val="18"/>
                              </w:rPr>
                            </w:pPr>
                            <w:r w:rsidRPr="006E7A4D">
                              <w:rPr>
                                <w:b/>
                                <w:color w:val="0000FF"/>
                                <w:sz w:val="18"/>
                                <w:szCs w:val="18"/>
                              </w:rPr>
                              <w:t>NB:</w:t>
                            </w:r>
                            <w:r w:rsidRPr="006E7A4D">
                              <w:rPr>
                                <w:color w:val="0000FF"/>
                                <w:sz w:val="18"/>
                                <w:szCs w:val="18"/>
                              </w:rPr>
                              <w:t xml:space="preserve"> Se la c</w:t>
                            </w:r>
                            <w:r w:rsidRPr="006E7A4D">
                              <w:rPr>
                                <w:rStyle w:val="IntenseEmphasis"/>
                                <w:b w:val="0"/>
                                <w:bCs w:val="0"/>
                                <w:i w:val="0"/>
                                <w:iCs w:val="0"/>
                                <w:color w:val="0000FF"/>
                                <w:sz w:val="18"/>
                                <w:szCs w:val="18"/>
                              </w:rPr>
                              <w:t xml:space="preserve">lassifica di segretezza/qualifica  di sicurezza </w:t>
                            </w:r>
                            <w:r w:rsidRPr="006E7A4D">
                              <w:rPr>
                                <w:color w:val="0000FF"/>
                                <w:sz w:val="18"/>
                                <w:szCs w:val="18"/>
                              </w:rPr>
                              <w:t>non è applicabile, rimuovere la tabella “Classificazione” ed il relativo testo in rosso nell’header e footer.</w:t>
                            </w:r>
                            <w:r>
                              <w:rPr>
                                <w:color w:val="0000FF"/>
                                <w:sz w:val="18"/>
                                <w:szCs w:val="18"/>
                              </w:rPr>
                              <w:t xml:space="preserve"> In questo caso è obbligatoria la clausola riguardante </w:t>
                            </w:r>
                            <w:r>
                              <w:rPr>
                                <w:rStyle w:val="IntenseEmphasis"/>
                                <w:b w:val="0"/>
                                <w:bCs w:val="0"/>
                                <w:i w:val="0"/>
                                <w:iCs w:val="0"/>
                                <w:color w:val="0000FF"/>
                                <w:sz w:val="18"/>
                                <w:szCs w:val="18"/>
                              </w:rPr>
                              <w:t>la tutela delle informazioni</w:t>
                            </w:r>
                            <w:r>
                              <w:rPr>
                                <w:color w:val="0000FF"/>
                                <w:sz w:val="18"/>
                                <w:szCs w:val="18"/>
                              </w:rPr>
                              <w:t>.</w:t>
                            </w:r>
                          </w:p>
                          <w:p w14:paraId="4458711F" w14:textId="77777777" w:rsidR="00953D1E" w:rsidRPr="00432A17" w:rsidRDefault="00953D1E" w:rsidP="006C3474">
                            <w:pPr>
                              <w:ind w:left="567" w:hanging="567"/>
                              <w:jc w:val="right"/>
                              <w:rPr>
                                <w:b/>
                                <w:i/>
                                <w:color w:val="0000FF"/>
                                <w:sz w:val="18"/>
                                <w:szCs w:val="18"/>
                              </w:rPr>
                            </w:pPr>
                            <w:r>
                              <w:rPr>
                                <w:b/>
                                <w:i/>
                                <w:color w:val="0000FF"/>
                                <w:sz w:val="18"/>
                                <w:szCs w:val="18"/>
                              </w:rPr>
                              <w:t>[RIQUADRO</w:t>
                            </w:r>
                            <w:r w:rsidRPr="00432A17">
                              <w:rPr>
                                <w:b/>
                                <w:i/>
                                <w:color w:val="0000FF"/>
                                <w:sz w:val="18"/>
                                <w:szCs w:val="18"/>
                              </w:rPr>
                              <w:t xml:space="preserve"> DA ELIMINARE]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FEBED0" id="Casella di testo 64" o:spid="_x0000_s1027" type="#_x0000_t202" style="position:absolute;left:0;text-align:left;margin-left:-22.2pt;margin-top:.1pt;width:541.85pt;height:132pt;z-index:251679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" strokecolor="#fabf8f" strokeweight="1pt">
                <v:fill color2="#fbd4b4" focus="100%" type="gradient"/>
                <v:shadow on="t" color="#974706" opacity=".5" offset="1pt"/>
                <v:textbox>
                  <w:txbxContent>
                    <w:p w14:paraId="524578D9" w14:textId="77777777" w:rsidR="00953D1E" w:rsidRPr="00432A17" w:rsidRDefault="00953D1E" w:rsidP="00E258F0">
                      <w:pPr>
                        <w:pStyle w:val="NoSpacing"/>
                        <w:spacing w:after="60"/>
                        <w:jc w:val="left"/>
                        <w:rPr>
                          <w:rStyle w:val="IntenseEmphasis"/>
                          <w:b w:val="0"/>
                          <w:bCs w:val="0"/>
                          <w:i w:val="0"/>
                          <w:iCs w:val="0"/>
                          <w:color w:val="0000FF"/>
                          <w:sz w:val="18"/>
                          <w:szCs w:val="18"/>
                        </w:rPr>
                      </w:pPr>
                      <w:r>
                        <w:rPr>
                          <w:rStyle w:val="IntenseEmphasis"/>
                          <w:b w:val="0"/>
                          <w:bCs w:val="0"/>
                          <w:i w:val="0"/>
                          <w:iCs w:val="0"/>
                          <w:color w:val="0000FF"/>
                          <w:sz w:val="18"/>
                          <w:szCs w:val="18"/>
                        </w:rPr>
                        <w:t>Classifica di segretezza/qualifica di sicurezza e tutela delle informazioni – casi possibili</w:t>
                      </w:r>
                      <w:r w:rsidRPr="00432A17">
                        <w:rPr>
                          <w:rStyle w:val="IntenseEmphasis"/>
                          <w:b w:val="0"/>
                          <w:bCs w:val="0"/>
                          <w:i w:val="0"/>
                          <w:iCs w:val="0"/>
                          <w:color w:val="0000FF"/>
                          <w:sz w:val="18"/>
                          <w:szCs w:val="18"/>
                        </w:rPr>
                        <w:t>:</w:t>
                      </w:r>
                    </w:p>
                    <w:p w14:paraId="4E39ED28" w14:textId="77777777" w:rsidR="00953D1E" w:rsidRPr="00432A17" w:rsidRDefault="00953D1E" w:rsidP="008A5C06">
                      <w:pPr>
                        <w:pStyle w:val="NoSpacing"/>
                        <w:numPr>
                          <w:ilvl w:val="0"/>
                          <w:numId w:val="6"/>
                        </w:numPr>
                        <w:spacing w:after="6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SOLO </w:t>
                      </w:r>
                      <w:r>
                        <w:rPr>
                          <w:rStyle w:val="IntenseEmphasis"/>
                          <w:b w:val="0"/>
                          <w:bCs w:val="0"/>
                          <w:i w:val="0"/>
                          <w:iCs w:val="0"/>
                          <w:color w:val="0000FF"/>
                          <w:sz w:val="18"/>
                          <w:szCs w:val="18"/>
                        </w:rPr>
                        <w:t>Classifica di segretezza/qualifica di sicurezza</w:t>
                      </w:r>
                      <w:r w:rsidRPr="00432A17">
                        <w:rPr>
                          <w:rStyle w:val="IntenseEmphasis"/>
                          <w:b w:val="0"/>
                          <w:bCs w:val="0"/>
                          <w:i w:val="0"/>
                          <w:iCs w:val="0"/>
                          <w:color w:val="0000FF"/>
                          <w:sz w:val="18"/>
                          <w:szCs w:val="18"/>
                        </w:rPr>
                        <w:t>.</w:t>
                      </w:r>
                    </w:p>
                    <w:p w14:paraId="1F4BE695" w14:textId="77777777" w:rsidR="00953D1E" w:rsidRPr="00432A17" w:rsidRDefault="00953D1E" w:rsidP="008A5C06">
                      <w:pPr>
                        <w:pStyle w:val="NoSpacing"/>
                        <w:numPr>
                          <w:ilvl w:val="0"/>
                          <w:numId w:val="6"/>
                        </w:numPr>
                        <w:spacing w:after="6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SOLO clausola riguardante la tutela delle informazioni.</w:t>
                      </w:r>
                    </w:p>
                    <w:p w14:paraId="3DD9ADCF" w14:textId="77777777" w:rsidR="00953D1E" w:rsidRPr="00432A17" w:rsidRDefault="00953D1E" w:rsidP="008A5C06">
                      <w:pPr>
                        <w:pStyle w:val="NoSpacing"/>
                        <w:numPr>
                          <w:ilvl w:val="0"/>
                          <w:numId w:val="6"/>
                        </w:numPr>
                        <w:spacing w:after="120"/>
                        <w:ind w:left="567"/>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SIA </w:t>
                      </w:r>
                      <w:r>
                        <w:rPr>
                          <w:rStyle w:val="IntenseEmphasis"/>
                          <w:b w:val="0"/>
                          <w:bCs w:val="0"/>
                          <w:i w:val="0"/>
                          <w:iCs w:val="0"/>
                          <w:color w:val="0000FF"/>
                          <w:sz w:val="18"/>
                          <w:szCs w:val="18"/>
                        </w:rPr>
                        <w:t xml:space="preserve">Classifica di segretezza/qualifica di sicurezza </w:t>
                      </w:r>
                      <w:r w:rsidRPr="00432A17">
                        <w:rPr>
                          <w:rStyle w:val="IntenseEmphasis"/>
                          <w:b w:val="0"/>
                          <w:bCs w:val="0"/>
                          <w:i w:val="0"/>
                          <w:iCs w:val="0"/>
                          <w:color w:val="0000FF"/>
                          <w:sz w:val="18"/>
                          <w:szCs w:val="18"/>
                        </w:rPr>
                        <w:t>SIA clausola riguardante la tutela delle informazioni (</w:t>
                      </w:r>
                      <w:r>
                        <w:rPr>
                          <w:rStyle w:val="IntenseEmphasis"/>
                          <w:b w:val="0"/>
                          <w:bCs w:val="0"/>
                          <w:i w:val="0"/>
                          <w:iCs w:val="0"/>
                          <w:color w:val="0000FF"/>
                          <w:sz w:val="18"/>
                          <w:szCs w:val="18"/>
                        </w:rPr>
                        <w:t xml:space="preserve">es. </w:t>
                      </w:r>
                      <w:r w:rsidRPr="00432A17">
                        <w:rPr>
                          <w:rStyle w:val="IntenseEmphasis"/>
                          <w:b w:val="0"/>
                          <w:bCs w:val="0"/>
                          <w:i w:val="0"/>
                          <w:iCs w:val="0"/>
                          <w:color w:val="0000FF"/>
                          <w:sz w:val="18"/>
                          <w:szCs w:val="18"/>
                        </w:rPr>
                        <w:t xml:space="preserve">caso di documento </w:t>
                      </w:r>
                      <w:r w:rsidRPr="00432A17">
                        <w:rPr>
                          <w:rStyle w:val="IntenseEmphasis"/>
                          <w:b w:val="0"/>
                          <w:bCs w:val="0"/>
                          <w:iCs w:val="0"/>
                          <w:color w:val="0000FF"/>
                          <w:sz w:val="18"/>
                          <w:szCs w:val="18"/>
                        </w:rPr>
                        <w:t xml:space="preserve">NON CLASSIFICATO/ UNCLASSIFIED e NON CLASSIFICATO CONTROLLATO / UNCLASSIFIED CONTROLLED </w:t>
                      </w:r>
                      <w:r w:rsidRPr="00432A17">
                        <w:rPr>
                          <w:rStyle w:val="IntenseEmphasis"/>
                          <w:b w:val="0"/>
                          <w:bCs w:val="0"/>
                          <w:i w:val="0"/>
                          <w:iCs w:val="0"/>
                          <w:color w:val="0000FF"/>
                          <w:sz w:val="18"/>
                          <w:szCs w:val="18"/>
                        </w:rPr>
                        <w:t>ma soggetto a NDA con fornitore/part</w:t>
                      </w:r>
                      <w:r>
                        <w:rPr>
                          <w:rStyle w:val="IntenseEmphasis"/>
                          <w:b w:val="0"/>
                          <w:bCs w:val="0"/>
                          <w:i w:val="0"/>
                          <w:iCs w:val="0"/>
                          <w:color w:val="0000FF"/>
                          <w:sz w:val="18"/>
                          <w:szCs w:val="18"/>
                        </w:rPr>
                        <w:t>ner/cliente)</w:t>
                      </w:r>
                      <w:r w:rsidRPr="00432A17">
                        <w:rPr>
                          <w:rStyle w:val="IntenseEmphasis"/>
                          <w:b w:val="0"/>
                          <w:bCs w:val="0"/>
                          <w:i w:val="0"/>
                          <w:iCs w:val="0"/>
                          <w:color w:val="0000FF"/>
                          <w:sz w:val="18"/>
                          <w:szCs w:val="18"/>
                        </w:rPr>
                        <w:t>.</w:t>
                      </w:r>
                    </w:p>
                    <w:p w14:paraId="62EDA335" w14:textId="77777777" w:rsidR="00953D1E" w:rsidRPr="00432A17" w:rsidRDefault="00953D1E" w:rsidP="006E7A4D">
                      <w:pPr>
                        <w:pStyle w:val="NoSpacing"/>
                        <w:jc w:val="left"/>
                        <w:rPr>
                          <w:rStyle w:val="IntenseEmphasis"/>
                          <w:b w:val="0"/>
                          <w:bCs w:val="0"/>
                          <w:i w:val="0"/>
                          <w:iCs w:val="0"/>
                          <w:color w:val="0000FF"/>
                          <w:sz w:val="18"/>
                          <w:szCs w:val="18"/>
                        </w:rPr>
                      </w:pPr>
                      <w:r w:rsidRPr="00432A17">
                        <w:rPr>
                          <w:rStyle w:val="IntenseEmphasis"/>
                          <w:b w:val="0"/>
                          <w:bCs w:val="0"/>
                          <w:i w:val="0"/>
                          <w:iCs w:val="0"/>
                          <w:color w:val="0000FF"/>
                          <w:sz w:val="18"/>
                          <w:szCs w:val="18"/>
                        </w:rPr>
                        <w:t xml:space="preserve">Diciture particolari </w:t>
                      </w:r>
                      <w:r>
                        <w:rPr>
                          <w:rStyle w:val="IntenseEmphasis"/>
                          <w:b w:val="0"/>
                          <w:bCs w:val="0"/>
                          <w:i w:val="0"/>
                          <w:iCs w:val="0"/>
                          <w:color w:val="0000FF"/>
                          <w:sz w:val="18"/>
                          <w:szCs w:val="18"/>
                        </w:rPr>
                        <w:t xml:space="preserve">(es. richieste </w:t>
                      </w:r>
                      <w:r w:rsidRPr="00432A17">
                        <w:rPr>
                          <w:rStyle w:val="IntenseEmphasis"/>
                          <w:b w:val="0"/>
                          <w:bCs w:val="0"/>
                          <w:i w:val="0"/>
                          <w:iCs w:val="0"/>
                          <w:color w:val="0000FF"/>
                          <w:sz w:val="18"/>
                          <w:szCs w:val="18"/>
                        </w:rPr>
                        <w:t>da</w:t>
                      </w:r>
                      <w:r>
                        <w:rPr>
                          <w:rStyle w:val="IntenseEmphasis"/>
                          <w:b w:val="0"/>
                          <w:bCs w:val="0"/>
                          <w:i w:val="0"/>
                          <w:iCs w:val="0"/>
                          <w:color w:val="0000FF"/>
                          <w:sz w:val="18"/>
                          <w:szCs w:val="18"/>
                        </w:rPr>
                        <w:t>l</w:t>
                      </w:r>
                      <w:r w:rsidRPr="00432A17">
                        <w:rPr>
                          <w:rStyle w:val="IntenseEmphasis"/>
                          <w:b w:val="0"/>
                          <w:bCs w:val="0"/>
                          <w:i w:val="0"/>
                          <w:iCs w:val="0"/>
                          <w:color w:val="0000FF"/>
                          <w:sz w:val="18"/>
                          <w:szCs w:val="18"/>
                        </w:rPr>
                        <w:t xml:space="preserve"> cliente</w:t>
                      </w:r>
                      <w:r>
                        <w:rPr>
                          <w:rStyle w:val="IntenseEmphasis"/>
                          <w:b w:val="0"/>
                          <w:bCs w:val="0"/>
                          <w:i w:val="0"/>
                          <w:iCs w:val="0"/>
                          <w:color w:val="0000FF"/>
                          <w:sz w:val="18"/>
                          <w:szCs w:val="18"/>
                        </w:rPr>
                        <w:t>)</w:t>
                      </w:r>
                      <w:r w:rsidRPr="00432A17">
                        <w:rPr>
                          <w:rStyle w:val="IntenseEmphasis"/>
                          <w:b w:val="0"/>
                          <w:bCs w:val="0"/>
                          <w:i w:val="0"/>
                          <w:iCs w:val="0"/>
                          <w:color w:val="0000FF"/>
                          <w:sz w:val="18"/>
                          <w:szCs w:val="18"/>
                        </w:rPr>
                        <w:t xml:space="preserve"> verranno valutate all’interno del Progetto e riportate all’interno del </w:t>
                      </w:r>
                      <w:r>
                        <w:rPr>
                          <w:rStyle w:val="IntenseEmphasis"/>
                          <w:b w:val="0"/>
                          <w:bCs w:val="0"/>
                          <w:i w:val="0"/>
                          <w:iCs w:val="0"/>
                          <w:color w:val="0000FF"/>
                          <w:sz w:val="18"/>
                          <w:szCs w:val="18"/>
                        </w:rPr>
                        <w:t>CMP</w:t>
                      </w:r>
                      <w:r w:rsidRPr="00432A17">
                        <w:rPr>
                          <w:rStyle w:val="IntenseEmphasis"/>
                          <w:b w:val="0"/>
                          <w:bCs w:val="0"/>
                          <w:i w:val="0"/>
                          <w:iCs w:val="0"/>
                          <w:color w:val="0000FF"/>
                          <w:sz w:val="18"/>
                          <w:szCs w:val="18"/>
                        </w:rPr>
                        <w:t xml:space="preserve"> (o equivalente)</w:t>
                      </w:r>
                      <w:r>
                        <w:rPr>
                          <w:rStyle w:val="IntenseEmphasis"/>
                          <w:b w:val="0"/>
                          <w:bCs w:val="0"/>
                          <w:i w:val="0"/>
                          <w:iCs w:val="0"/>
                          <w:color w:val="0000FF"/>
                          <w:sz w:val="18"/>
                          <w:szCs w:val="18"/>
                        </w:rPr>
                        <w:t>.</w:t>
                      </w:r>
                    </w:p>
                    <w:p w14:paraId="519B0D42" w14:textId="77777777" w:rsidR="00953D1E" w:rsidRPr="006E7A4D" w:rsidRDefault="00953D1E" w:rsidP="006E7A4D">
                      <w:pPr>
                        <w:rPr>
                          <w:color w:val="0000FF"/>
                          <w:sz w:val="18"/>
                          <w:szCs w:val="18"/>
                        </w:rPr>
                      </w:pPr>
                      <w:r w:rsidRPr="006E7A4D">
                        <w:rPr>
                          <w:b/>
                          <w:color w:val="0000FF"/>
                          <w:sz w:val="18"/>
                          <w:szCs w:val="18"/>
                        </w:rPr>
                        <w:t>NB:</w:t>
                      </w:r>
                      <w:r w:rsidRPr="006E7A4D">
                        <w:rPr>
                          <w:color w:val="0000FF"/>
                          <w:sz w:val="18"/>
                          <w:szCs w:val="18"/>
                        </w:rPr>
                        <w:t xml:space="preserve"> Se la c</w:t>
                      </w:r>
                      <w:r w:rsidRPr="006E7A4D">
                        <w:rPr>
                          <w:rStyle w:val="IntenseEmphasis"/>
                          <w:b w:val="0"/>
                          <w:bCs w:val="0"/>
                          <w:i w:val="0"/>
                          <w:iCs w:val="0"/>
                          <w:color w:val="0000FF"/>
                          <w:sz w:val="18"/>
                          <w:szCs w:val="18"/>
                        </w:rPr>
                        <w:t xml:space="preserve">lassifica di segretezza/qualifica  di sicurezza </w:t>
                      </w:r>
                      <w:r w:rsidRPr="006E7A4D">
                        <w:rPr>
                          <w:color w:val="0000FF"/>
                          <w:sz w:val="18"/>
                          <w:szCs w:val="18"/>
                        </w:rPr>
                        <w:t>non è applicabile, rimuovere la tabella “Classificazione” ed il relativo testo in rosso nell’header e footer.</w:t>
                      </w:r>
                      <w:r>
                        <w:rPr>
                          <w:color w:val="0000FF"/>
                          <w:sz w:val="18"/>
                          <w:szCs w:val="18"/>
                        </w:rPr>
                        <w:t xml:space="preserve"> In questo caso è obbligatoria la clausola riguardante </w:t>
                      </w:r>
                      <w:r>
                        <w:rPr>
                          <w:rStyle w:val="IntenseEmphasis"/>
                          <w:b w:val="0"/>
                          <w:bCs w:val="0"/>
                          <w:i w:val="0"/>
                          <w:iCs w:val="0"/>
                          <w:color w:val="0000FF"/>
                          <w:sz w:val="18"/>
                          <w:szCs w:val="18"/>
                        </w:rPr>
                        <w:t>la tutela delle informazioni</w:t>
                      </w:r>
                      <w:r>
                        <w:rPr>
                          <w:color w:val="0000FF"/>
                          <w:sz w:val="18"/>
                          <w:szCs w:val="18"/>
                        </w:rPr>
                        <w:t>.</w:t>
                      </w:r>
                    </w:p>
                    <w:p w14:paraId="4458711F" w14:textId="77777777" w:rsidR="00953D1E" w:rsidRPr="00432A17" w:rsidRDefault="00953D1E" w:rsidP="006C3474">
                      <w:pPr>
                        <w:ind w:left="567" w:hanging="567"/>
                        <w:jc w:val="right"/>
                        <w:rPr>
                          <w:b/>
                          <w:i/>
                          <w:color w:val="0000FF"/>
                          <w:sz w:val="18"/>
                          <w:szCs w:val="18"/>
                        </w:rPr>
                      </w:pPr>
                      <w:r>
                        <w:rPr>
                          <w:b/>
                          <w:i/>
                          <w:color w:val="0000FF"/>
                          <w:sz w:val="18"/>
                          <w:szCs w:val="18"/>
                        </w:rPr>
                        <w:t>[RIQUADRO</w:t>
                      </w:r>
                      <w:r w:rsidRPr="00432A17">
                        <w:rPr>
                          <w:b/>
                          <w:i/>
                          <w:color w:val="0000FF"/>
                          <w:sz w:val="18"/>
                          <w:szCs w:val="18"/>
                        </w:rPr>
                        <w:t xml:space="preserve"> DA ELIMINARE]</w:t>
                      </w:r>
                    </w:p>
                  </w:txbxContent>
                </v:textbox>
                <w10:wrap anchorx="margin"/>
              </v:shape>
            </w:pict>
          </mc:Fallback>
        </mc:AlternateContent>
      </w:r>
    </w:p>
    <w:p w14:paraId="44AC9187" w14:textId="77777777" w:rsidR="00432A17" w:rsidRPr="009E064A" w:rsidRDefault="00432A17" w:rsidP="001C7663">
      <w:pPr>
        <w:jc w:val="center"/>
        <w:rPr>
          <w:rFonts w:cs="Arial"/>
        </w:rPr>
      </w:pPr>
    </w:p>
    <w:p w14:paraId="2B57D2F8" w14:textId="77777777" w:rsidR="00B556C1" w:rsidRPr="00B556C1" w:rsidRDefault="00F64FDD" w:rsidP="001C7663">
      <w:pPr>
        <w:jc w:val="center"/>
        <w:rPr>
          <w:rFonts w:cs="Arial"/>
          <w:b/>
          <w:i/>
          <w:sz w:val="16"/>
          <w:szCs w:val="16"/>
        </w:rPr>
      </w:pPr>
      <w:r w:rsidRPr="009E064A">
        <w:rPr>
          <w:rFonts w:cs="Arial"/>
        </w:rPr>
        <w:br w:type="page"/>
      </w:r>
      <w:r w:rsidR="00D3008E" w:rsidRPr="00802CBD">
        <w:rPr>
          <w:rFonts w:cs="Arial"/>
          <w:b/>
          <w:szCs w:val="24"/>
        </w:rPr>
        <w:lastRenderedPageBreak/>
        <w:t>Firme</w:t>
      </w:r>
      <w:r w:rsidR="00462A7C" w:rsidRPr="00802CBD">
        <w:rPr>
          <w:rFonts w:cs="Arial"/>
          <w:b/>
          <w:szCs w:val="24"/>
        </w:rPr>
        <w:t xml:space="preserve"> / Document Authority</w:t>
      </w:r>
    </w:p>
    <w:tbl>
      <w:tblPr>
        <w:tblW w:w="5035"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6"/>
        <w:gridCol w:w="4396"/>
      </w:tblGrid>
      <w:tr w:rsidR="00802CBD" w:rsidRPr="00802CBD" w14:paraId="171C9509" w14:textId="77777777" w:rsidTr="00646B1D">
        <w:trPr>
          <w:cantSplit/>
          <w:trHeight w:val="20"/>
        </w:trPr>
        <w:tc>
          <w:tcPr>
            <w:tcW w:w="2798" w:type="pct"/>
          </w:tcPr>
          <w:p w14:paraId="6345464A" w14:textId="77777777" w:rsidR="00DB3915" w:rsidRPr="00802CBD" w:rsidRDefault="00B60B07" w:rsidP="00C632EE">
            <w:pPr>
              <w:spacing w:after="0" w:line="276" w:lineRule="auto"/>
              <w:rPr>
                <w:rFonts w:cs="Arial"/>
                <w:bCs/>
              </w:rPr>
            </w:pPr>
            <w:r w:rsidRPr="0093021D">
              <w:rPr>
                <w:rFonts w:cs="Arial"/>
                <w:bCs/>
              </w:rPr>
              <w:t>Responsabile</w:t>
            </w:r>
            <w:r w:rsidR="00C632EE" w:rsidRPr="0093021D">
              <w:rPr>
                <w:rFonts w:cs="Arial"/>
                <w:bCs/>
              </w:rPr>
              <w:t xml:space="preserve"> / </w:t>
            </w:r>
            <w:r w:rsidRPr="0093021D">
              <w:rPr>
                <w:rFonts w:cs="Arial"/>
                <w:bCs/>
                <w:szCs w:val="20"/>
              </w:rPr>
              <w:t>Owner</w:t>
            </w:r>
            <w:r w:rsidR="00CB57EA" w:rsidRPr="0093021D">
              <w:rPr>
                <w:rFonts w:cs="Arial"/>
                <w:bCs/>
              </w:rPr>
              <w:t>:</w:t>
            </w:r>
          </w:p>
          <w:p w14:paraId="73A668AF" w14:textId="77777777" w:rsidR="00C632EE" w:rsidRPr="00802CBD" w:rsidRDefault="00C632EE" w:rsidP="00C632EE">
            <w:pPr>
              <w:spacing w:after="0" w:line="276" w:lineRule="auto"/>
              <w:rPr>
                <w:rFonts w:cs="Arial"/>
                <w:bCs/>
              </w:rPr>
            </w:pPr>
          </w:p>
          <w:p w14:paraId="520AFFAE" w14:textId="77777777" w:rsidR="00211282" w:rsidRPr="00211282" w:rsidRDefault="00211282" w:rsidP="00211282">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0AFF84AA" w14:textId="77777777" w:rsidR="00DB3915" w:rsidRPr="00211282" w:rsidRDefault="00211282" w:rsidP="00954CA8">
            <w:pPr>
              <w:spacing w:after="0"/>
              <w:jc w:val="left"/>
              <w:rPr>
                <w:rFonts w:cs="Arial"/>
                <w:bCs/>
                <w:lang w:val="fr-FR"/>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202" w:type="pct"/>
            <w:vAlign w:val="bottom"/>
          </w:tcPr>
          <w:p w14:paraId="0791280E" w14:textId="77777777" w:rsidR="008579FB" w:rsidRPr="00802CBD" w:rsidRDefault="008579FB" w:rsidP="008579FB">
            <w:pPr>
              <w:spacing w:after="0" w:line="276" w:lineRule="auto"/>
              <w:jc w:val="center"/>
              <w:rPr>
                <w:rFonts w:cs="Arial"/>
              </w:rPr>
            </w:pPr>
            <w:r w:rsidRPr="00802CBD">
              <w:rPr>
                <w:rFonts w:cs="Arial"/>
              </w:rPr>
              <w:t>..........................................................</w:t>
            </w:r>
          </w:p>
          <w:p w14:paraId="66BA60B3" w14:textId="77777777" w:rsidR="0004252C" w:rsidRPr="00802CBD" w:rsidRDefault="008579FB" w:rsidP="00211282">
            <w:pPr>
              <w:jc w:val="center"/>
              <w:rPr>
                <w:rFonts w:cs="Arial"/>
                <w:i/>
                <w:iCs/>
                <w:szCs w:val="20"/>
                <w:lang w:val="fr-FR"/>
              </w:rPr>
            </w:pPr>
            <w:r w:rsidRPr="00802CBD">
              <w:rPr>
                <w:rFonts w:cs="Arial"/>
                <w:iCs/>
                <w:szCs w:val="20"/>
                <w:lang w:val="fr-FR"/>
              </w:rPr>
              <w:t>&lt;</w:t>
            </w:r>
            <w:r w:rsidR="00426035" w:rsidRPr="00802CBD">
              <w:rPr>
                <w:rFonts w:cs="Arial"/>
                <w:iCs/>
                <w:szCs w:val="20"/>
                <w:lang w:val="fr-FR"/>
              </w:rPr>
              <w:t xml:space="preserve"> Nome Cognome</w:t>
            </w:r>
            <w:r w:rsidRPr="00802CBD">
              <w:rPr>
                <w:rFonts w:cs="Arial"/>
                <w:iCs/>
                <w:szCs w:val="20"/>
                <w:lang w:val="fr-FR"/>
              </w:rPr>
              <w:t>&gt;</w:t>
            </w:r>
            <w:r w:rsidR="00357AFE" w:rsidRPr="00802CBD">
              <w:rPr>
                <w:rFonts w:cs="Arial"/>
                <w:iCs/>
                <w:szCs w:val="20"/>
                <w:lang w:val="fr-FR"/>
              </w:rPr>
              <w:t xml:space="preserve"> </w:t>
            </w:r>
          </w:p>
        </w:tc>
      </w:tr>
      <w:tr w:rsidR="00802CBD" w:rsidRPr="00802CBD" w14:paraId="082BA6BD" w14:textId="77777777" w:rsidTr="00646B1D">
        <w:trPr>
          <w:cantSplit/>
          <w:trHeight w:val="20"/>
        </w:trPr>
        <w:tc>
          <w:tcPr>
            <w:tcW w:w="2798" w:type="pct"/>
          </w:tcPr>
          <w:p w14:paraId="3E8E4439" w14:textId="77777777" w:rsidR="00F42D22" w:rsidRPr="00802CBD" w:rsidRDefault="00F42D22" w:rsidP="00F42D22">
            <w:pPr>
              <w:spacing w:after="0" w:line="276" w:lineRule="auto"/>
              <w:rPr>
                <w:rFonts w:cs="Arial"/>
                <w:bCs/>
                <w:i/>
                <w:sz w:val="16"/>
                <w:szCs w:val="16"/>
              </w:rPr>
            </w:pPr>
            <w:r w:rsidRPr="00802CBD">
              <w:rPr>
                <w:rFonts w:cs="Arial"/>
                <w:bCs/>
              </w:rPr>
              <w:t>Verifica / Verification:</w:t>
            </w:r>
          </w:p>
          <w:p w14:paraId="72DC2342" w14:textId="77777777" w:rsidR="00F42D22" w:rsidRPr="00802CBD" w:rsidRDefault="00F42D22" w:rsidP="00F42D22">
            <w:pPr>
              <w:spacing w:after="0" w:line="276" w:lineRule="auto"/>
              <w:rPr>
                <w:rFonts w:cs="Arial"/>
                <w:bCs/>
                <w:i/>
                <w:sz w:val="16"/>
                <w:szCs w:val="16"/>
              </w:rPr>
            </w:pPr>
          </w:p>
          <w:p w14:paraId="0241920B" w14:textId="77777777" w:rsidR="00211282" w:rsidRPr="00211282" w:rsidRDefault="00211282" w:rsidP="00211282">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288C553D" w14:textId="77777777" w:rsidR="00C41300" w:rsidRPr="00802CBD" w:rsidRDefault="00211282" w:rsidP="00954CA8">
            <w:pPr>
              <w:spacing w:after="0" w:line="276" w:lineRule="auto"/>
              <w:rPr>
                <w:rFonts w:cs="Arial"/>
                <w:bCs/>
                <w:i/>
                <w:lang w:val="fr-FR"/>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202" w:type="pct"/>
            <w:vAlign w:val="bottom"/>
          </w:tcPr>
          <w:p w14:paraId="2AAEC334" w14:textId="77777777" w:rsidR="00211282" w:rsidRPr="00802CBD" w:rsidRDefault="00211282" w:rsidP="00211282">
            <w:pPr>
              <w:spacing w:after="0" w:line="276" w:lineRule="auto"/>
              <w:jc w:val="center"/>
              <w:rPr>
                <w:rFonts w:cs="Arial"/>
              </w:rPr>
            </w:pPr>
            <w:r w:rsidRPr="00802CBD">
              <w:rPr>
                <w:rFonts w:cs="Arial"/>
              </w:rPr>
              <w:t>..........................................................</w:t>
            </w:r>
          </w:p>
          <w:p w14:paraId="0D837BA8" w14:textId="77777777" w:rsidR="000E2B58" w:rsidRPr="00802CBD" w:rsidRDefault="00211282" w:rsidP="00211282">
            <w:pPr>
              <w:jc w:val="center"/>
              <w:rPr>
                <w:rFonts w:cs="Arial"/>
                <w:i/>
                <w:iCs/>
                <w:lang w:val="fr-FR"/>
              </w:rPr>
            </w:pPr>
            <w:r w:rsidRPr="00802CBD">
              <w:rPr>
                <w:rFonts w:cs="Arial"/>
                <w:iCs/>
                <w:szCs w:val="20"/>
                <w:lang w:val="fr-FR"/>
              </w:rPr>
              <w:t>&lt; Nome Cognome&gt;</w:t>
            </w:r>
          </w:p>
        </w:tc>
      </w:tr>
      <w:tr w:rsidR="00802CBD" w:rsidRPr="00802CBD" w14:paraId="6EC7773B" w14:textId="77777777" w:rsidTr="00646B1D">
        <w:trPr>
          <w:cantSplit/>
          <w:trHeight w:val="20"/>
        </w:trPr>
        <w:tc>
          <w:tcPr>
            <w:tcW w:w="2798" w:type="pct"/>
          </w:tcPr>
          <w:p w14:paraId="0DA857D0" w14:textId="77777777" w:rsidR="00EB3189" w:rsidRPr="00802CBD" w:rsidRDefault="00AC599A" w:rsidP="00EB3189">
            <w:pPr>
              <w:spacing w:after="0" w:line="276" w:lineRule="auto"/>
              <w:rPr>
                <w:rFonts w:cs="Arial"/>
                <w:bCs/>
                <w:i/>
                <w:szCs w:val="20"/>
              </w:rPr>
            </w:pPr>
            <w:r>
              <w:rPr>
                <w:b/>
                <w:noProof/>
                <w:color w:val="0000FF"/>
                <w:lang w:eastAsia="it-IT"/>
              </w:rPr>
              <mc:AlternateContent>
                <mc:Choice Requires="wps">
                  <w:drawing>
                    <wp:anchor distT="0" distB="0" distL="114300" distR="114300" simplePos="0" relativeHeight="251658752" behindDoc="0" locked="0" layoutInCell="1" allowOverlap="1" wp14:anchorId="5EC5F244" wp14:editId="6AEC0E2A">
                      <wp:simplePos x="0" y="0"/>
                      <wp:positionH relativeFrom="margin">
                        <wp:posOffset>1481455</wp:posOffset>
                      </wp:positionH>
                      <wp:positionV relativeFrom="paragraph">
                        <wp:posOffset>92075</wp:posOffset>
                      </wp:positionV>
                      <wp:extent cx="4775200" cy="2927350"/>
                      <wp:effectExtent l="0" t="0" r="44450" b="63500"/>
                      <wp:wrapNone/>
                      <wp:docPr id="6" name="Casella di tes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0" cy="2927350"/>
                              </a:xfrm>
                              <a:prstGeom prst="rect">
                                <a:avLst/>
                              </a:prstGeom>
                              <a:gradFill rotWithShape="0">
                                <a:gsLst>
                                  <a:gs pos="0">
                                    <a:srgbClr val="FFFFFF"/>
                                  </a:gs>
                                  <a:gs pos="100000">
                                    <a:srgbClr val="FBD4B4"/>
                                  </a:gs>
                                </a:gsLst>
                                <a:lin ang="5400000" scaled="1"/>
                              </a:gradFill>
                              <a:ln w="12700">
                                <a:solidFill>
                                  <a:srgbClr val="FABF8F"/>
                                </a:solidFill>
                                <a:miter lim="800000"/>
                                <a:headEnd/>
                                <a:tailEnd/>
                              </a:ln>
                              <a:effectLst>
                                <a:outerShdw dist="28398" dir="3806097" algn="ctr" rotWithShape="0">
                                  <a:srgbClr val="974706">
                                    <a:alpha val="50000"/>
                                  </a:srgbClr>
                                </a:outerShdw>
                              </a:effectLst>
                            </wps:spPr>
                            <wps:txbx>
                              <w:txbxContent>
                                <w:p w14:paraId="4D09B448" w14:textId="77777777" w:rsidR="00953D1E" w:rsidRDefault="00953D1E" w:rsidP="00953D1E">
                                  <w:pPr>
                                    <w:spacing w:after="0"/>
                                    <w:ind w:left="567" w:hanging="567"/>
                                    <w:rPr>
                                      <w:color w:val="0000FF"/>
                                      <w:szCs w:val="20"/>
                                    </w:rPr>
                                  </w:pPr>
                                  <w:r w:rsidRPr="004514E4">
                                    <w:rPr>
                                      <w:b/>
                                      <w:color w:val="0000FF"/>
                                      <w:szCs w:val="20"/>
                                    </w:rPr>
                                    <w:t>NB:</w:t>
                                  </w:r>
                                  <w:r w:rsidRPr="004514E4">
                                    <w:rPr>
                                      <w:color w:val="0000FF"/>
                                      <w:szCs w:val="20"/>
                                    </w:rPr>
                                    <w:t xml:space="preserve"> </w:t>
                                  </w:r>
                                  <w:r w:rsidRPr="004514E4">
                                    <w:rPr>
                                      <w:color w:val="0000FF"/>
                                      <w:szCs w:val="20"/>
                                    </w:rPr>
                                    <w:tab/>
                                  </w:r>
                                  <w:r w:rsidRPr="0081591F">
                                    <w:rPr>
                                      <w:color w:val="0000FF"/>
                                      <w:szCs w:val="20"/>
                                    </w:rPr>
                                    <w:t>Nel caso in cui il tool</w:t>
                                  </w:r>
                                  <w:r w:rsidR="00180A32">
                                    <w:rPr>
                                      <w:color w:val="0000FF"/>
                                      <w:szCs w:val="20"/>
                                    </w:rPr>
                                    <w:t xml:space="preserve"> di configurazione aziendale</w:t>
                                  </w:r>
                                  <w:r w:rsidRPr="0081591F">
                                    <w:rPr>
                                      <w:color w:val="0000FF"/>
                                      <w:szCs w:val="20"/>
                                    </w:rPr>
                                    <w:t>, a fronte dell’approvazione elettronica effettuata nel sistema, generi il frontespizi</w:t>
                                  </w:r>
                                  <w:r>
                                    <w:rPr>
                                      <w:color w:val="0000FF"/>
                                      <w:szCs w:val="20"/>
                                    </w:rPr>
                                    <w:t xml:space="preserve">o che riporta gli approvatori, i </w:t>
                                  </w:r>
                                  <w:r w:rsidRPr="0081591F">
                                    <w:rPr>
                                      <w:color w:val="0000FF"/>
                                      <w:szCs w:val="20"/>
                                    </w:rPr>
                                    <w:t>ruoli e le date di approvazione</w:t>
                                  </w:r>
                                  <w:r w:rsidR="00180A32">
                                    <w:rPr>
                                      <w:color w:val="0000FF"/>
                                      <w:szCs w:val="20"/>
                                    </w:rPr>
                                    <w:t>,</w:t>
                                  </w:r>
                                  <w:r w:rsidRPr="0081591F">
                                    <w:rPr>
                                      <w:color w:val="0000FF"/>
                                      <w:szCs w:val="20"/>
                                    </w:rPr>
                                    <w:t xml:space="preserve"> è </w:t>
                                  </w:r>
                                  <w:r w:rsidR="00180A32">
                                    <w:rPr>
                                      <w:color w:val="0000FF"/>
                                      <w:szCs w:val="20"/>
                                    </w:rPr>
                                    <w:t>necessario eliminar</w:t>
                                  </w:r>
                                  <w:r w:rsidRPr="0081591F">
                                    <w:rPr>
                                      <w:color w:val="0000FF"/>
                                      <w:szCs w:val="20"/>
                                    </w:rPr>
                                    <w:t xml:space="preserve">e la tabella </w:t>
                                  </w:r>
                                  <w:r>
                                    <w:rPr>
                                      <w:color w:val="0000FF"/>
                                      <w:szCs w:val="20"/>
                                    </w:rPr>
                                    <w:t>"Firme</w:t>
                                  </w:r>
                                  <w:r w:rsidR="00180A32">
                                    <w:rPr>
                                      <w:color w:val="0000FF"/>
                                      <w:szCs w:val="20"/>
                                    </w:rPr>
                                    <w:t xml:space="preserve"> / Document Authority</w:t>
                                  </w:r>
                                  <w:r>
                                    <w:rPr>
                                      <w:color w:val="0000FF"/>
                                      <w:szCs w:val="20"/>
                                    </w:rPr>
                                    <w:t xml:space="preserve">" </w:t>
                                  </w:r>
                                  <w:r w:rsidRPr="0081591F">
                                    <w:rPr>
                                      <w:color w:val="0000FF"/>
                                      <w:szCs w:val="20"/>
                                    </w:rPr>
                                    <w:t>sostituendola con la frase</w:t>
                                  </w:r>
                                  <w:r>
                                    <w:rPr>
                                      <w:color w:val="0000FF"/>
                                      <w:szCs w:val="20"/>
                                    </w:rPr>
                                    <w:t>:</w:t>
                                  </w:r>
                                </w:p>
                                <w:p w14:paraId="08560647" w14:textId="77777777" w:rsidR="00953D1E" w:rsidRDefault="00953D1E" w:rsidP="00953D1E">
                                  <w:pPr>
                                    <w:spacing w:after="0"/>
                                    <w:ind w:left="567" w:hanging="567"/>
                                    <w:rPr>
                                      <w:color w:val="0000FF"/>
                                      <w:szCs w:val="20"/>
                                    </w:rPr>
                                  </w:pPr>
                                </w:p>
                                <w:p w14:paraId="673B7648" w14:textId="77777777" w:rsidR="00180A32" w:rsidRDefault="00953D1E" w:rsidP="00180A32">
                                  <w:pPr>
                                    <w:rPr>
                                      <w:i/>
                                      <w:color w:val="0000FF"/>
                                      <w:szCs w:val="20"/>
                                    </w:rPr>
                                  </w:pPr>
                                  <w:r w:rsidRPr="00241DBF">
                                    <w:rPr>
                                      <w:i/>
                                      <w:color w:val="0000FF"/>
                                      <w:szCs w:val="20"/>
                                    </w:rPr>
                                    <w:t xml:space="preserve">"Il flusso approvativo del presente documento è </w:t>
                                  </w:r>
                                  <w:r w:rsidR="00180A32">
                                    <w:rPr>
                                      <w:i/>
                                      <w:color w:val="0000FF"/>
                                      <w:szCs w:val="20"/>
                                    </w:rPr>
                                    <w:t xml:space="preserve">stato </w:t>
                                  </w:r>
                                  <w:r w:rsidRPr="00241DBF">
                                    <w:rPr>
                                      <w:i/>
                                      <w:color w:val="0000FF"/>
                                      <w:szCs w:val="20"/>
                                    </w:rPr>
                                    <w:t>effettuato nel tool di configurazione aziendale ed è riportato nel frontespizio (generato dal tool).</w:t>
                                  </w:r>
                                </w:p>
                                <w:p w14:paraId="6F35939A" w14:textId="77777777" w:rsidR="00953D1E" w:rsidRPr="00AE1A88" w:rsidRDefault="00953D1E" w:rsidP="00180A32">
                                  <w:pPr>
                                    <w:spacing w:after="0"/>
                                    <w:rPr>
                                      <w:color w:val="0000FF"/>
                                      <w:szCs w:val="20"/>
                                      <w:lang w:val="en-US"/>
                                    </w:rPr>
                                  </w:pPr>
                                  <w:r w:rsidRPr="00AE1A88">
                                    <w:rPr>
                                      <w:rStyle w:val="IntenseEmphasis"/>
                                      <w:b w:val="0"/>
                                      <w:bCs w:val="0"/>
                                      <w:iCs w:val="0"/>
                                      <w:color w:val="0000FF"/>
                                      <w:lang w:val="en-US"/>
                                    </w:rPr>
                                    <w:t>The approval flow of this document is carried out in the company configuration tool and is reported in the cover page (generated by the tool itself).</w:t>
                                  </w:r>
                                  <w:r w:rsidRPr="00AE1A88">
                                    <w:rPr>
                                      <w:color w:val="0000FF"/>
                                      <w:szCs w:val="20"/>
                                      <w:lang w:val="en-US"/>
                                    </w:rPr>
                                    <w:t>"</w:t>
                                  </w:r>
                                </w:p>
                                <w:p w14:paraId="756C66EA" w14:textId="77777777" w:rsidR="00953D1E" w:rsidRPr="00AE1A88" w:rsidRDefault="00953D1E" w:rsidP="00953D1E">
                                  <w:pPr>
                                    <w:spacing w:after="0"/>
                                    <w:ind w:left="567" w:hanging="567"/>
                                    <w:rPr>
                                      <w:color w:val="0000FF"/>
                                      <w:szCs w:val="20"/>
                                      <w:lang w:val="en-US"/>
                                    </w:rPr>
                                  </w:pPr>
                                </w:p>
                                <w:p w14:paraId="5AB51578" w14:textId="77777777" w:rsidR="00953D1E" w:rsidRDefault="00953D1E" w:rsidP="00953D1E">
                                  <w:pPr>
                                    <w:spacing w:after="0"/>
                                    <w:rPr>
                                      <w:color w:val="0000FF"/>
                                      <w:szCs w:val="20"/>
                                    </w:rPr>
                                  </w:pPr>
                                  <w:r>
                                    <w:rPr>
                                      <w:color w:val="0000FF"/>
                                      <w:szCs w:val="20"/>
                                    </w:rPr>
                                    <w:t>La tabella "Firme Aggiuntive</w:t>
                                  </w:r>
                                  <w:r w:rsidR="00180A32">
                                    <w:rPr>
                                      <w:color w:val="0000FF"/>
                                      <w:szCs w:val="20"/>
                                    </w:rPr>
                                    <w:t xml:space="preserve"> / Additional Signatures</w:t>
                                  </w:r>
                                  <w:r>
                                    <w:rPr>
                                      <w:color w:val="0000FF"/>
                                      <w:szCs w:val="20"/>
                                    </w:rPr>
                                    <w:t>" potrebbe rimanere in questa pagina</w:t>
                                  </w:r>
                                  <w:r w:rsidR="00180A32">
                                    <w:rPr>
                                      <w:color w:val="0000FF"/>
                                      <w:szCs w:val="20"/>
                                    </w:rPr>
                                    <w:t>,</w:t>
                                  </w:r>
                                  <w:r>
                                    <w:rPr>
                                      <w:color w:val="0000FF"/>
                                      <w:szCs w:val="20"/>
                                    </w:rPr>
                                    <w:t xml:space="preserve"> in funzione de</w:t>
                                  </w:r>
                                  <w:r w:rsidR="00180A32">
                                    <w:rPr>
                                      <w:color w:val="0000FF"/>
                                      <w:szCs w:val="20"/>
                                    </w:rPr>
                                    <w:t xml:space="preserve">l fatto che il sistema non sia </w:t>
                                  </w:r>
                                  <w:r>
                                    <w:rPr>
                                      <w:color w:val="0000FF"/>
                                      <w:szCs w:val="20"/>
                                    </w:rPr>
                                    <w:t>stato configurato per considerare altre firme oltre a quelle previste dalla tabella "Firme</w:t>
                                  </w:r>
                                  <w:r w:rsidR="00180A32">
                                    <w:rPr>
                                      <w:color w:val="0000FF"/>
                                      <w:szCs w:val="20"/>
                                    </w:rPr>
                                    <w:t xml:space="preserve"> / Document Authority</w:t>
                                  </w:r>
                                  <w:r>
                                    <w:rPr>
                                      <w:color w:val="0000FF"/>
                                      <w:szCs w:val="20"/>
                                    </w:rPr>
                                    <w:t>".</w:t>
                                  </w:r>
                                </w:p>
                                <w:p w14:paraId="70057D2C" w14:textId="77777777" w:rsidR="00953D1E" w:rsidRDefault="00953D1E" w:rsidP="00953D1E">
                                  <w:pPr>
                                    <w:spacing w:after="0"/>
                                    <w:ind w:left="567" w:hanging="567"/>
                                    <w:rPr>
                                      <w:color w:val="0000FF"/>
                                      <w:szCs w:val="20"/>
                                    </w:rPr>
                                  </w:pPr>
                                </w:p>
                                <w:p w14:paraId="1DA0065C" w14:textId="77777777" w:rsidR="00953D1E" w:rsidRDefault="00180A32" w:rsidP="00953D1E">
                                  <w:pPr>
                                    <w:spacing w:after="0"/>
                                    <w:rPr>
                                      <w:color w:val="0000FF"/>
                                      <w:szCs w:val="20"/>
                                    </w:rPr>
                                  </w:pPr>
                                  <w:r>
                                    <w:rPr>
                                      <w:color w:val="0000FF"/>
                                      <w:szCs w:val="20"/>
                                    </w:rPr>
                                    <w:t>La tabella "Punto di Contatto / Point of Contact"</w:t>
                                  </w:r>
                                  <w:r w:rsidR="00953D1E">
                                    <w:rPr>
                                      <w:color w:val="0000FF"/>
                                      <w:szCs w:val="20"/>
                                    </w:rPr>
                                    <w:t>, se nece</w:t>
                                  </w:r>
                                  <w:r>
                                    <w:rPr>
                                      <w:color w:val="0000FF"/>
                                      <w:szCs w:val="20"/>
                                    </w:rPr>
                                    <w:t>ssario, resterà</w:t>
                                  </w:r>
                                  <w:r w:rsidR="00953D1E">
                                    <w:rPr>
                                      <w:color w:val="0000FF"/>
                                      <w:szCs w:val="20"/>
                                    </w:rPr>
                                    <w:t xml:space="preserve"> presente in questa pagina.</w:t>
                                  </w:r>
                                </w:p>
                                <w:p w14:paraId="1F20B730" w14:textId="77777777" w:rsidR="00953D1E" w:rsidRPr="004514E4" w:rsidRDefault="00953D1E" w:rsidP="00953D1E">
                                  <w:pPr>
                                    <w:spacing w:after="0"/>
                                    <w:ind w:left="567" w:hanging="567"/>
                                    <w:rPr>
                                      <w:color w:val="0000FF"/>
                                      <w:szCs w:val="20"/>
                                    </w:rPr>
                                  </w:pPr>
                                </w:p>
                                <w:p w14:paraId="45207604" w14:textId="77777777" w:rsidR="00953D1E" w:rsidRPr="004514E4" w:rsidRDefault="00953D1E" w:rsidP="00953D1E">
                                  <w:pPr>
                                    <w:spacing w:after="0"/>
                                    <w:jc w:val="right"/>
                                    <w:rPr>
                                      <w:b/>
                                      <w:i/>
                                      <w:color w:val="0000FF"/>
                                      <w:szCs w:val="20"/>
                                    </w:rPr>
                                  </w:pPr>
                                  <w:r>
                                    <w:rPr>
                                      <w:b/>
                                      <w:i/>
                                      <w:color w:val="0000FF"/>
                                      <w:szCs w:val="20"/>
                                    </w:rPr>
                                    <w:t>[RIQUADRO</w:t>
                                  </w:r>
                                  <w:r w:rsidRPr="004514E4">
                                    <w:rPr>
                                      <w:b/>
                                      <w:i/>
                                      <w:color w:val="0000FF"/>
                                      <w:szCs w:val="20"/>
                                    </w:rPr>
                                    <w:t xml:space="preserve"> DA ELIMINARE]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C5F244" id="Casella di testo 6" o:spid="_x0000_s1028" type="#_x0000_t202" style="position:absolute;left:0;text-align:left;margin-left:116.65pt;margin-top:7.25pt;width:376pt;height:230.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" strokecolor="#fabf8f" strokeweight="1pt">
                      <v:fill color2="#fbd4b4" focus="100%" type="gradient"/>
                      <v:shadow on="t" color="#974706" opacity=".5" offset="1pt"/>
                      <v:textbox>
                        <w:txbxContent>
                          <w:p w14:paraId="4D09B448" w14:textId="77777777" w:rsidR="00953D1E" w:rsidRDefault="00953D1E" w:rsidP="00953D1E">
                            <w:pPr>
                              <w:spacing w:after="0"/>
                              <w:ind w:left="567" w:hanging="567"/>
                              <w:rPr>
                                <w:color w:val="0000FF"/>
                                <w:szCs w:val="20"/>
                              </w:rPr>
                            </w:pPr>
                            <w:r w:rsidRPr="004514E4">
                              <w:rPr>
                                <w:b/>
                                <w:color w:val="0000FF"/>
                                <w:szCs w:val="20"/>
                              </w:rPr>
                              <w:t>NB:</w:t>
                            </w:r>
                            <w:r w:rsidRPr="004514E4">
                              <w:rPr>
                                <w:color w:val="0000FF"/>
                                <w:szCs w:val="20"/>
                              </w:rPr>
                              <w:t xml:space="preserve"> </w:t>
                            </w:r>
                            <w:r w:rsidRPr="004514E4">
                              <w:rPr>
                                <w:color w:val="0000FF"/>
                                <w:szCs w:val="20"/>
                              </w:rPr>
                              <w:tab/>
                            </w:r>
                            <w:r w:rsidRPr="0081591F">
                              <w:rPr>
                                <w:color w:val="0000FF"/>
                                <w:szCs w:val="20"/>
                              </w:rPr>
                              <w:t>Nel caso in cui il tool</w:t>
                            </w:r>
                            <w:r w:rsidR="00180A32">
                              <w:rPr>
                                <w:color w:val="0000FF"/>
                                <w:szCs w:val="20"/>
                              </w:rPr>
                              <w:t xml:space="preserve"> di configurazione aziendale</w:t>
                            </w:r>
                            <w:r w:rsidRPr="0081591F">
                              <w:rPr>
                                <w:color w:val="0000FF"/>
                                <w:szCs w:val="20"/>
                              </w:rPr>
                              <w:t>, a fronte dell’approvazione elettronica effettuata nel sistema, generi il frontespizi</w:t>
                            </w:r>
                            <w:r>
                              <w:rPr>
                                <w:color w:val="0000FF"/>
                                <w:szCs w:val="20"/>
                              </w:rPr>
                              <w:t xml:space="preserve">o che riporta gli approvatori, i </w:t>
                            </w:r>
                            <w:r w:rsidRPr="0081591F">
                              <w:rPr>
                                <w:color w:val="0000FF"/>
                                <w:szCs w:val="20"/>
                              </w:rPr>
                              <w:t>ruoli e le date di approvazione</w:t>
                            </w:r>
                            <w:r w:rsidR="00180A32">
                              <w:rPr>
                                <w:color w:val="0000FF"/>
                                <w:szCs w:val="20"/>
                              </w:rPr>
                              <w:t>,</w:t>
                            </w:r>
                            <w:r w:rsidRPr="0081591F">
                              <w:rPr>
                                <w:color w:val="0000FF"/>
                                <w:szCs w:val="20"/>
                              </w:rPr>
                              <w:t xml:space="preserve"> è </w:t>
                            </w:r>
                            <w:r w:rsidR="00180A32">
                              <w:rPr>
                                <w:color w:val="0000FF"/>
                                <w:szCs w:val="20"/>
                              </w:rPr>
                              <w:t>necessario eliminar</w:t>
                            </w:r>
                            <w:r w:rsidRPr="0081591F">
                              <w:rPr>
                                <w:color w:val="0000FF"/>
                                <w:szCs w:val="20"/>
                              </w:rPr>
                              <w:t xml:space="preserve">e la tabella </w:t>
                            </w:r>
                            <w:r>
                              <w:rPr>
                                <w:color w:val="0000FF"/>
                                <w:szCs w:val="20"/>
                              </w:rPr>
                              <w:t>"Firme</w:t>
                            </w:r>
                            <w:r w:rsidR="00180A32">
                              <w:rPr>
                                <w:color w:val="0000FF"/>
                                <w:szCs w:val="20"/>
                              </w:rPr>
                              <w:t xml:space="preserve"> / Document Authority</w:t>
                            </w:r>
                            <w:r>
                              <w:rPr>
                                <w:color w:val="0000FF"/>
                                <w:szCs w:val="20"/>
                              </w:rPr>
                              <w:t xml:space="preserve">" </w:t>
                            </w:r>
                            <w:r w:rsidRPr="0081591F">
                              <w:rPr>
                                <w:color w:val="0000FF"/>
                                <w:szCs w:val="20"/>
                              </w:rPr>
                              <w:t>sostituendola con la frase</w:t>
                            </w:r>
                            <w:r>
                              <w:rPr>
                                <w:color w:val="0000FF"/>
                                <w:szCs w:val="20"/>
                              </w:rPr>
                              <w:t>:</w:t>
                            </w:r>
                          </w:p>
                          <w:p w14:paraId="08560647" w14:textId="77777777" w:rsidR="00953D1E" w:rsidRDefault="00953D1E" w:rsidP="00953D1E">
                            <w:pPr>
                              <w:spacing w:after="0"/>
                              <w:ind w:left="567" w:hanging="567"/>
                              <w:rPr>
                                <w:color w:val="0000FF"/>
                                <w:szCs w:val="20"/>
                              </w:rPr>
                            </w:pPr>
                          </w:p>
                          <w:p w14:paraId="673B7648" w14:textId="77777777" w:rsidR="00180A32" w:rsidRDefault="00953D1E" w:rsidP="00180A32">
                            <w:pPr>
                              <w:rPr>
                                <w:i/>
                                <w:color w:val="0000FF"/>
                                <w:szCs w:val="20"/>
                              </w:rPr>
                            </w:pPr>
                            <w:r w:rsidRPr="00241DBF">
                              <w:rPr>
                                <w:i/>
                                <w:color w:val="0000FF"/>
                                <w:szCs w:val="20"/>
                              </w:rPr>
                              <w:t xml:space="preserve">"Il flusso approvativo del presente documento è </w:t>
                            </w:r>
                            <w:r w:rsidR="00180A32">
                              <w:rPr>
                                <w:i/>
                                <w:color w:val="0000FF"/>
                                <w:szCs w:val="20"/>
                              </w:rPr>
                              <w:t xml:space="preserve">stato </w:t>
                            </w:r>
                            <w:r w:rsidRPr="00241DBF">
                              <w:rPr>
                                <w:i/>
                                <w:color w:val="0000FF"/>
                                <w:szCs w:val="20"/>
                              </w:rPr>
                              <w:t>effettuato nel tool di configurazione aziendale ed è riportato nel frontespizio (generato dal tool).</w:t>
                            </w:r>
                          </w:p>
                          <w:p w14:paraId="6F35939A" w14:textId="77777777" w:rsidR="00953D1E" w:rsidRPr="00AE1A88" w:rsidRDefault="00953D1E" w:rsidP="00180A32">
                            <w:pPr>
                              <w:spacing w:after="0"/>
                              <w:rPr>
                                <w:color w:val="0000FF"/>
                                <w:szCs w:val="20"/>
                                <w:lang w:val="en-US"/>
                              </w:rPr>
                            </w:pPr>
                            <w:r w:rsidRPr="00AE1A88">
                              <w:rPr>
                                <w:rStyle w:val="IntenseEmphasis"/>
                                <w:b w:val="0"/>
                                <w:bCs w:val="0"/>
                                <w:iCs w:val="0"/>
                                <w:color w:val="0000FF"/>
                                <w:lang w:val="en-US"/>
                              </w:rPr>
                              <w:t>The approval flow of this document is carried out in the company configuration tool and is reported in the cover page (generated by the tool itself).</w:t>
                            </w:r>
                            <w:r w:rsidRPr="00AE1A88">
                              <w:rPr>
                                <w:color w:val="0000FF"/>
                                <w:szCs w:val="20"/>
                                <w:lang w:val="en-US"/>
                              </w:rPr>
                              <w:t>"</w:t>
                            </w:r>
                          </w:p>
                          <w:p w14:paraId="756C66EA" w14:textId="77777777" w:rsidR="00953D1E" w:rsidRPr="00AE1A88" w:rsidRDefault="00953D1E" w:rsidP="00953D1E">
                            <w:pPr>
                              <w:spacing w:after="0"/>
                              <w:ind w:left="567" w:hanging="567"/>
                              <w:rPr>
                                <w:color w:val="0000FF"/>
                                <w:szCs w:val="20"/>
                                <w:lang w:val="en-US"/>
                              </w:rPr>
                            </w:pPr>
                          </w:p>
                          <w:p w14:paraId="5AB51578" w14:textId="77777777" w:rsidR="00953D1E" w:rsidRDefault="00953D1E" w:rsidP="00953D1E">
                            <w:pPr>
                              <w:spacing w:after="0"/>
                              <w:rPr>
                                <w:color w:val="0000FF"/>
                                <w:szCs w:val="20"/>
                              </w:rPr>
                            </w:pPr>
                            <w:r>
                              <w:rPr>
                                <w:color w:val="0000FF"/>
                                <w:szCs w:val="20"/>
                              </w:rPr>
                              <w:t>La tabella "Firme Aggiuntive</w:t>
                            </w:r>
                            <w:r w:rsidR="00180A32">
                              <w:rPr>
                                <w:color w:val="0000FF"/>
                                <w:szCs w:val="20"/>
                              </w:rPr>
                              <w:t xml:space="preserve"> / Additional Signatures</w:t>
                            </w:r>
                            <w:r>
                              <w:rPr>
                                <w:color w:val="0000FF"/>
                                <w:szCs w:val="20"/>
                              </w:rPr>
                              <w:t>" potrebbe rimanere in questa pagina</w:t>
                            </w:r>
                            <w:r w:rsidR="00180A32">
                              <w:rPr>
                                <w:color w:val="0000FF"/>
                                <w:szCs w:val="20"/>
                              </w:rPr>
                              <w:t>,</w:t>
                            </w:r>
                            <w:r>
                              <w:rPr>
                                <w:color w:val="0000FF"/>
                                <w:szCs w:val="20"/>
                              </w:rPr>
                              <w:t xml:space="preserve"> in funzione de</w:t>
                            </w:r>
                            <w:r w:rsidR="00180A32">
                              <w:rPr>
                                <w:color w:val="0000FF"/>
                                <w:szCs w:val="20"/>
                              </w:rPr>
                              <w:t xml:space="preserve">l fatto che il sistema non sia </w:t>
                            </w:r>
                            <w:r>
                              <w:rPr>
                                <w:color w:val="0000FF"/>
                                <w:szCs w:val="20"/>
                              </w:rPr>
                              <w:t>stato configurato per considerare altre firme oltre a quelle previste dalla tabella "Firme</w:t>
                            </w:r>
                            <w:r w:rsidR="00180A32">
                              <w:rPr>
                                <w:color w:val="0000FF"/>
                                <w:szCs w:val="20"/>
                              </w:rPr>
                              <w:t xml:space="preserve"> / Document Authority</w:t>
                            </w:r>
                            <w:r>
                              <w:rPr>
                                <w:color w:val="0000FF"/>
                                <w:szCs w:val="20"/>
                              </w:rPr>
                              <w:t>".</w:t>
                            </w:r>
                          </w:p>
                          <w:p w14:paraId="70057D2C" w14:textId="77777777" w:rsidR="00953D1E" w:rsidRDefault="00953D1E" w:rsidP="00953D1E">
                            <w:pPr>
                              <w:spacing w:after="0"/>
                              <w:ind w:left="567" w:hanging="567"/>
                              <w:rPr>
                                <w:color w:val="0000FF"/>
                                <w:szCs w:val="20"/>
                              </w:rPr>
                            </w:pPr>
                          </w:p>
                          <w:p w14:paraId="1DA0065C" w14:textId="77777777" w:rsidR="00953D1E" w:rsidRDefault="00180A32" w:rsidP="00953D1E">
                            <w:pPr>
                              <w:spacing w:after="0"/>
                              <w:rPr>
                                <w:color w:val="0000FF"/>
                                <w:szCs w:val="20"/>
                              </w:rPr>
                            </w:pPr>
                            <w:r>
                              <w:rPr>
                                <w:color w:val="0000FF"/>
                                <w:szCs w:val="20"/>
                              </w:rPr>
                              <w:t>La tabella "Punto di Contatto / Point of Contact"</w:t>
                            </w:r>
                            <w:r w:rsidR="00953D1E">
                              <w:rPr>
                                <w:color w:val="0000FF"/>
                                <w:szCs w:val="20"/>
                              </w:rPr>
                              <w:t>, se nece</w:t>
                            </w:r>
                            <w:r>
                              <w:rPr>
                                <w:color w:val="0000FF"/>
                                <w:szCs w:val="20"/>
                              </w:rPr>
                              <w:t>ssario, resterà</w:t>
                            </w:r>
                            <w:r w:rsidR="00953D1E">
                              <w:rPr>
                                <w:color w:val="0000FF"/>
                                <w:szCs w:val="20"/>
                              </w:rPr>
                              <w:t xml:space="preserve"> presente in questa pagina.</w:t>
                            </w:r>
                          </w:p>
                          <w:p w14:paraId="1F20B730" w14:textId="77777777" w:rsidR="00953D1E" w:rsidRPr="004514E4" w:rsidRDefault="00953D1E" w:rsidP="00953D1E">
                            <w:pPr>
                              <w:spacing w:after="0"/>
                              <w:ind w:left="567" w:hanging="567"/>
                              <w:rPr>
                                <w:color w:val="0000FF"/>
                                <w:szCs w:val="20"/>
                              </w:rPr>
                            </w:pPr>
                          </w:p>
                          <w:p w14:paraId="45207604" w14:textId="77777777" w:rsidR="00953D1E" w:rsidRPr="004514E4" w:rsidRDefault="00953D1E" w:rsidP="00953D1E">
                            <w:pPr>
                              <w:spacing w:after="0"/>
                              <w:jc w:val="right"/>
                              <w:rPr>
                                <w:b/>
                                <w:i/>
                                <w:color w:val="0000FF"/>
                                <w:szCs w:val="20"/>
                              </w:rPr>
                            </w:pPr>
                            <w:r>
                              <w:rPr>
                                <w:b/>
                                <w:i/>
                                <w:color w:val="0000FF"/>
                                <w:szCs w:val="20"/>
                              </w:rPr>
                              <w:t>[RIQUADRO</w:t>
                            </w:r>
                            <w:r w:rsidRPr="004514E4">
                              <w:rPr>
                                <w:b/>
                                <w:i/>
                                <w:color w:val="0000FF"/>
                                <w:szCs w:val="20"/>
                              </w:rPr>
                              <w:t xml:space="preserve"> DA ELIMINARE]</w:t>
                            </w:r>
                          </w:p>
                        </w:txbxContent>
                      </v:textbox>
                      <w10:wrap anchorx="margin"/>
                    </v:shape>
                  </w:pict>
                </mc:Fallback>
              </mc:AlternateContent>
            </w:r>
            <w:r w:rsidR="00D56ADA" w:rsidRPr="00802CBD">
              <w:rPr>
                <w:rFonts w:cs="Arial"/>
                <w:bCs/>
              </w:rPr>
              <w:t>Appro</w:t>
            </w:r>
            <w:r w:rsidR="00D3008E" w:rsidRPr="00802CBD">
              <w:rPr>
                <w:rFonts w:cs="Arial"/>
                <w:bCs/>
              </w:rPr>
              <w:t>vazione</w:t>
            </w:r>
            <w:r w:rsidR="00EB3189" w:rsidRPr="00802CBD">
              <w:rPr>
                <w:rFonts w:cs="Arial"/>
                <w:bCs/>
              </w:rPr>
              <w:t xml:space="preserve"> / </w:t>
            </w:r>
            <w:r w:rsidR="00EB3189" w:rsidRPr="00802CBD">
              <w:rPr>
                <w:rFonts w:cs="Arial"/>
                <w:bCs/>
                <w:szCs w:val="20"/>
              </w:rPr>
              <w:t xml:space="preserve"> Approval</w:t>
            </w:r>
            <w:r w:rsidR="00EB3189" w:rsidRPr="00802CBD">
              <w:rPr>
                <w:rFonts w:cs="Arial"/>
                <w:bCs/>
                <w:i/>
                <w:szCs w:val="20"/>
              </w:rPr>
              <w:t>:</w:t>
            </w:r>
          </w:p>
          <w:p w14:paraId="0E3D6E0E" w14:textId="77777777" w:rsidR="00EB3189" w:rsidRPr="00802CBD" w:rsidRDefault="00EB3189" w:rsidP="00EB3189">
            <w:pPr>
              <w:spacing w:after="0" w:line="276" w:lineRule="auto"/>
              <w:rPr>
                <w:rFonts w:cs="Arial"/>
                <w:bCs/>
                <w:i/>
                <w:sz w:val="16"/>
                <w:szCs w:val="16"/>
              </w:rPr>
            </w:pPr>
          </w:p>
          <w:p w14:paraId="65B3B7FF" w14:textId="77777777" w:rsidR="00211282" w:rsidRPr="00211282" w:rsidRDefault="00211282" w:rsidP="00211282">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3AA69238" w14:textId="77777777" w:rsidR="00B772B4" w:rsidRPr="00802CBD" w:rsidRDefault="00211282" w:rsidP="00954CA8">
            <w:pPr>
              <w:spacing w:after="0" w:line="276" w:lineRule="auto"/>
              <w:rPr>
                <w:rFonts w:cs="Arial"/>
                <w:bCs/>
                <w:i/>
                <w:lang w:val="fr-FR"/>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202" w:type="pct"/>
            <w:vAlign w:val="bottom"/>
          </w:tcPr>
          <w:p w14:paraId="23444D5B" w14:textId="77777777" w:rsidR="00211282" w:rsidRPr="00802CBD" w:rsidRDefault="00211282" w:rsidP="00211282">
            <w:pPr>
              <w:spacing w:after="0" w:line="276" w:lineRule="auto"/>
              <w:jc w:val="center"/>
              <w:rPr>
                <w:rFonts w:cs="Arial"/>
              </w:rPr>
            </w:pPr>
            <w:r w:rsidRPr="00802CBD">
              <w:rPr>
                <w:rFonts w:cs="Arial"/>
              </w:rPr>
              <w:t>..........................................................</w:t>
            </w:r>
          </w:p>
          <w:p w14:paraId="0E585BD3" w14:textId="77777777" w:rsidR="006A4F15" w:rsidRPr="00802CBD" w:rsidRDefault="00211282" w:rsidP="00211282">
            <w:pPr>
              <w:jc w:val="center"/>
              <w:rPr>
                <w:rFonts w:cs="Arial"/>
                <w:i/>
                <w:iCs/>
                <w:lang w:val="fr-FR"/>
              </w:rPr>
            </w:pPr>
            <w:r w:rsidRPr="00802CBD">
              <w:rPr>
                <w:rFonts w:cs="Arial"/>
                <w:iCs/>
                <w:szCs w:val="20"/>
                <w:lang w:val="fr-FR"/>
              </w:rPr>
              <w:t>&lt; Nome Cognome&gt;</w:t>
            </w:r>
          </w:p>
        </w:tc>
      </w:tr>
      <w:tr w:rsidR="00802CBD" w:rsidRPr="00802CBD" w14:paraId="1EDBB2B5" w14:textId="77777777" w:rsidTr="00646B1D">
        <w:trPr>
          <w:cantSplit/>
          <w:trHeight w:val="20"/>
        </w:trPr>
        <w:tc>
          <w:tcPr>
            <w:tcW w:w="2798" w:type="pct"/>
          </w:tcPr>
          <w:p w14:paraId="7535FA82" w14:textId="77777777" w:rsidR="00A405AA" w:rsidRDefault="00D726FF" w:rsidP="00646B1D">
            <w:pPr>
              <w:spacing w:after="0" w:line="276" w:lineRule="auto"/>
              <w:rPr>
                <w:rFonts w:cs="Arial"/>
                <w:bCs/>
                <w:szCs w:val="20"/>
              </w:rPr>
            </w:pPr>
            <w:r w:rsidRPr="00802CBD">
              <w:rPr>
                <w:rFonts w:cs="Arial"/>
                <w:bCs/>
              </w:rPr>
              <w:t>Autorizzazione</w:t>
            </w:r>
            <w:r w:rsidR="00646B1D" w:rsidRPr="00802CBD">
              <w:rPr>
                <w:rFonts w:cs="Arial"/>
                <w:bCs/>
              </w:rPr>
              <w:t xml:space="preserve"> / </w:t>
            </w:r>
            <w:r w:rsidR="00646B1D" w:rsidRPr="00802CBD">
              <w:rPr>
                <w:rFonts w:cs="Arial"/>
                <w:bCs/>
                <w:szCs w:val="20"/>
              </w:rPr>
              <w:t>Authorization:</w:t>
            </w:r>
          </w:p>
          <w:p w14:paraId="32D8329B" w14:textId="77777777" w:rsidR="00211282" w:rsidRPr="00802CBD" w:rsidRDefault="00211282" w:rsidP="00646B1D">
            <w:pPr>
              <w:spacing w:after="0" w:line="276" w:lineRule="auto"/>
              <w:rPr>
                <w:rFonts w:cs="Arial"/>
                <w:bCs/>
                <w:i/>
                <w:szCs w:val="20"/>
              </w:rPr>
            </w:pPr>
          </w:p>
          <w:p w14:paraId="2B1A3502" w14:textId="77777777" w:rsidR="00211282" w:rsidRPr="00211282" w:rsidRDefault="00211282" w:rsidP="00211282">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27705942" w14:textId="77777777" w:rsidR="00A405AA" w:rsidRPr="00802CBD" w:rsidRDefault="00211282" w:rsidP="00954CA8">
            <w:pPr>
              <w:spacing w:before="120"/>
              <w:jc w:val="left"/>
              <w:rPr>
                <w:rFonts w:cs="Arial"/>
                <w:bCs/>
                <w:i/>
                <w:lang w:val="fr-FR"/>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202" w:type="pct"/>
            <w:vAlign w:val="bottom"/>
          </w:tcPr>
          <w:p w14:paraId="1C1CF00D" w14:textId="77777777" w:rsidR="008D7145" w:rsidRPr="00802CBD" w:rsidRDefault="008D7145" w:rsidP="008D7145">
            <w:pPr>
              <w:spacing w:after="0" w:line="276" w:lineRule="auto"/>
              <w:jc w:val="center"/>
              <w:rPr>
                <w:rFonts w:cs="Arial"/>
              </w:rPr>
            </w:pPr>
            <w:r w:rsidRPr="00802CBD">
              <w:rPr>
                <w:rFonts w:cs="Arial"/>
              </w:rPr>
              <w:t>..........................................................</w:t>
            </w:r>
          </w:p>
          <w:p w14:paraId="1D31E99B" w14:textId="77777777" w:rsidR="006A4F15" w:rsidRPr="00802CBD" w:rsidRDefault="008D7145" w:rsidP="008D7145">
            <w:pPr>
              <w:jc w:val="center"/>
              <w:rPr>
                <w:rFonts w:cs="Arial"/>
                <w:i/>
                <w:iCs/>
                <w:lang w:val="fr-FR"/>
              </w:rPr>
            </w:pPr>
            <w:r w:rsidRPr="00802CBD">
              <w:rPr>
                <w:rFonts w:cs="Arial"/>
                <w:iCs/>
                <w:szCs w:val="20"/>
                <w:lang w:val="fr-FR"/>
              </w:rPr>
              <w:t>&lt; Nome Cognome&gt;</w:t>
            </w:r>
          </w:p>
        </w:tc>
      </w:tr>
    </w:tbl>
    <w:p w14:paraId="6D638399" w14:textId="77777777" w:rsidR="00844C60" w:rsidRPr="00844C60" w:rsidRDefault="00EF7A69" w:rsidP="00844C60">
      <w:pPr>
        <w:spacing w:before="120"/>
        <w:jc w:val="center"/>
        <w:rPr>
          <w:rFonts w:cs="Arial"/>
          <w:b/>
          <w:i/>
          <w:sz w:val="16"/>
          <w:szCs w:val="16"/>
        </w:rPr>
      </w:pPr>
      <w:r>
        <w:rPr>
          <w:rFonts w:cs="Arial"/>
          <w:b/>
          <w:bCs/>
        </w:rPr>
        <w:t>&lt;</w:t>
      </w:r>
      <w:r w:rsidR="00D3008E">
        <w:rPr>
          <w:rFonts w:cs="Arial"/>
          <w:b/>
          <w:bCs/>
        </w:rPr>
        <w:t>Firme Aggiuntive</w:t>
      </w:r>
      <w:r w:rsidR="00DC4854" w:rsidRPr="0086163C">
        <w:rPr>
          <w:rFonts w:cs="Arial"/>
          <w:b/>
          <w:bCs/>
        </w:rPr>
        <w:t>&gt;</w:t>
      </w:r>
      <w:r w:rsidR="00B16BAD">
        <w:rPr>
          <w:rFonts w:cs="Arial"/>
          <w:b/>
          <w:bCs/>
        </w:rPr>
        <w:t xml:space="preserve"> / </w:t>
      </w:r>
      <w:r w:rsidR="00B16BAD" w:rsidRPr="00802CBD">
        <w:rPr>
          <w:rFonts w:cs="Arial"/>
          <w:b/>
          <w:bCs/>
        </w:rPr>
        <w:t>&lt;Additional Signatures&gt;</w:t>
      </w:r>
    </w:p>
    <w:tbl>
      <w:tblPr>
        <w:tblW w:w="5036" w:type="pct"/>
        <w:tblInd w:w="-72" w:type="dxa"/>
        <w:tblBorders>
          <w:top w:val="single" w:sz="8" w:space="0" w:color="C00000"/>
          <w:left w:val="single" w:sz="8" w:space="0" w:color="C0000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000000" w:themeColor="text1"/>
        </w:tblBorders>
        <w:tblCellMar>
          <w:left w:w="70" w:type="dxa"/>
          <w:right w:w="70" w:type="dxa"/>
        </w:tblCellMar>
        <w:tblLook w:val="0000" w:firstRow="0" w:lastRow="0" w:firstColumn="0" w:lastColumn="0" w:noHBand="0" w:noVBand="0"/>
      </w:tblPr>
      <w:tblGrid>
        <w:gridCol w:w="5059"/>
        <w:gridCol w:w="4915"/>
      </w:tblGrid>
      <w:tr w:rsidR="00802CBD" w:rsidRPr="00802CBD" w14:paraId="2875D782" w14:textId="77777777" w:rsidTr="009F0995">
        <w:trPr>
          <w:cantSplit/>
          <w:trHeight w:val="20"/>
        </w:trPr>
        <w:tc>
          <w:tcPr>
            <w:tcW w:w="2536" w:type="pct"/>
          </w:tcPr>
          <w:p w14:paraId="1DBC671D" w14:textId="77777777" w:rsidR="00C41300" w:rsidRPr="00802CBD" w:rsidRDefault="00E46884" w:rsidP="001C7663">
            <w:pPr>
              <w:spacing w:before="120" w:after="240"/>
              <w:rPr>
                <w:rFonts w:cs="Arial"/>
                <w:bCs/>
              </w:rPr>
            </w:pPr>
            <w:r w:rsidRPr="00802CBD">
              <w:rPr>
                <w:rFonts w:cs="Arial"/>
                <w:bCs/>
              </w:rPr>
              <w:t>&lt;</w:t>
            </w:r>
            <w:r w:rsidR="00C41300" w:rsidRPr="00802CBD">
              <w:rPr>
                <w:rFonts w:cs="Arial"/>
                <w:bCs/>
              </w:rPr>
              <w:t>…..</w:t>
            </w:r>
            <w:r w:rsidRPr="00802CBD">
              <w:rPr>
                <w:rFonts w:cs="Arial"/>
                <w:bCs/>
              </w:rPr>
              <w:t>&gt;:</w:t>
            </w:r>
          </w:p>
          <w:p w14:paraId="5FCC97FA" w14:textId="77777777" w:rsidR="008D7145" w:rsidRPr="00211282" w:rsidRDefault="008D7145" w:rsidP="008D7145">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46EF46DC" w14:textId="77777777" w:rsidR="00C41300" w:rsidRPr="00802CBD" w:rsidRDefault="008D7145" w:rsidP="00954CA8">
            <w:pPr>
              <w:spacing w:before="120"/>
              <w:jc w:val="left"/>
              <w:rPr>
                <w:rFonts w:cs="Arial"/>
                <w:b/>
                <w:bCs/>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464" w:type="pct"/>
            <w:vAlign w:val="bottom"/>
          </w:tcPr>
          <w:p w14:paraId="647E351F" w14:textId="77777777" w:rsidR="008D7145" w:rsidRPr="00802CBD" w:rsidRDefault="008D7145" w:rsidP="008D7145">
            <w:pPr>
              <w:spacing w:after="0" w:line="276" w:lineRule="auto"/>
              <w:jc w:val="center"/>
              <w:rPr>
                <w:rFonts w:cs="Arial"/>
              </w:rPr>
            </w:pPr>
            <w:r w:rsidRPr="00802CBD">
              <w:rPr>
                <w:rFonts w:cs="Arial"/>
              </w:rPr>
              <w:t>..........................................................</w:t>
            </w:r>
          </w:p>
          <w:p w14:paraId="58C8BFE0" w14:textId="77777777" w:rsidR="00B53C1D" w:rsidRPr="00802CBD" w:rsidRDefault="008D7145" w:rsidP="008D7145">
            <w:pPr>
              <w:jc w:val="center"/>
              <w:rPr>
                <w:rFonts w:cs="Arial"/>
                <w:iCs/>
                <w:lang w:val="fr-FR"/>
              </w:rPr>
            </w:pPr>
            <w:r w:rsidRPr="00802CBD">
              <w:rPr>
                <w:rFonts w:cs="Arial"/>
                <w:iCs/>
                <w:szCs w:val="20"/>
                <w:lang w:val="fr-FR"/>
              </w:rPr>
              <w:t>&lt; Nome Cognome&gt;</w:t>
            </w:r>
          </w:p>
        </w:tc>
      </w:tr>
      <w:tr w:rsidR="00802CBD" w:rsidRPr="00802CBD" w14:paraId="6B80EEC4" w14:textId="77777777" w:rsidTr="009F0995">
        <w:trPr>
          <w:cantSplit/>
          <w:trHeight w:val="20"/>
        </w:trPr>
        <w:tc>
          <w:tcPr>
            <w:tcW w:w="2536" w:type="pct"/>
          </w:tcPr>
          <w:p w14:paraId="4BD9559E" w14:textId="77777777" w:rsidR="009A22BE" w:rsidRPr="00802CBD" w:rsidRDefault="009A22BE" w:rsidP="00962B4A">
            <w:pPr>
              <w:spacing w:before="120" w:after="240"/>
              <w:rPr>
                <w:rFonts w:cs="Arial"/>
                <w:bCs/>
              </w:rPr>
            </w:pPr>
            <w:r w:rsidRPr="00802CBD">
              <w:rPr>
                <w:rFonts w:cs="Arial"/>
                <w:bCs/>
              </w:rPr>
              <w:t>&lt;…..&gt;:</w:t>
            </w:r>
          </w:p>
          <w:p w14:paraId="6BB65B7F" w14:textId="77777777" w:rsidR="008D7145" w:rsidRPr="00211282" w:rsidRDefault="008D7145" w:rsidP="008D7145">
            <w:pPr>
              <w:spacing w:after="0"/>
              <w:jc w:val="left"/>
              <w:rPr>
                <w:rFonts w:cs="Arial"/>
                <w:iCs/>
                <w:lang w:val="fr-FR"/>
              </w:rPr>
            </w:pPr>
            <w:r w:rsidRPr="00211282">
              <w:rPr>
                <w:rFonts w:cs="Arial"/>
                <w:b/>
                <w:iCs/>
                <w:lang w:val="fr-FR"/>
              </w:rPr>
              <w:t>&lt;Ruolo / Posizione &gt;</w:t>
            </w:r>
            <w:r w:rsidRPr="00211282">
              <w:rPr>
                <w:rFonts w:cs="Arial"/>
                <w:b/>
                <w:bCs/>
                <w:sz w:val="16"/>
                <w:szCs w:val="16"/>
              </w:rPr>
              <w:t>:</w:t>
            </w:r>
          </w:p>
          <w:p w14:paraId="4DE113D1" w14:textId="77777777" w:rsidR="009A22BE" w:rsidRPr="00802CBD" w:rsidRDefault="008D7145" w:rsidP="00954CA8">
            <w:pPr>
              <w:spacing w:before="120"/>
              <w:jc w:val="left"/>
              <w:rPr>
                <w:rFonts w:cs="Arial"/>
                <w:b/>
                <w:bCs/>
              </w:rPr>
            </w:pPr>
            <w:r w:rsidRPr="00211282">
              <w:rPr>
                <w:rFonts w:cs="Arial"/>
                <w:iCs/>
                <w:lang w:val="fr-FR"/>
              </w:rPr>
              <w:t>&lt; Unit</w:t>
            </w:r>
            <w:r w:rsidR="00954CA8">
              <w:rPr>
                <w:rFonts w:cs="Arial"/>
                <w:iCs/>
                <w:lang w:val="fr-FR"/>
              </w:rPr>
              <w:t>à</w:t>
            </w:r>
            <w:r w:rsidRPr="00211282">
              <w:rPr>
                <w:rFonts w:cs="Arial"/>
                <w:iCs/>
                <w:lang w:val="fr-FR"/>
              </w:rPr>
              <w:t>&gt;</w:t>
            </w:r>
            <w:r w:rsidRPr="00211282">
              <w:rPr>
                <w:rFonts w:cs="Arial"/>
                <w:bCs/>
                <w:sz w:val="16"/>
                <w:szCs w:val="16"/>
              </w:rPr>
              <w:t>:</w:t>
            </w:r>
          </w:p>
        </w:tc>
        <w:tc>
          <w:tcPr>
            <w:tcW w:w="2464" w:type="pct"/>
            <w:vAlign w:val="bottom"/>
          </w:tcPr>
          <w:p w14:paraId="4EC21C5B" w14:textId="77777777" w:rsidR="008D7145" w:rsidRPr="00802CBD" w:rsidRDefault="008D7145" w:rsidP="008D7145">
            <w:pPr>
              <w:spacing w:after="0" w:line="276" w:lineRule="auto"/>
              <w:jc w:val="center"/>
              <w:rPr>
                <w:rFonts w:cs="Arial"/>
              </w:rPr>
            </w:pPr>
            <w:r w:rsidRPr="00802CBD">
              <w:rPr>
                <w:rFonts w:cs="Arial"/>
              </w:rPr>
              <w:t>..........................................................</w:t>
            </w:r>
          </w:p>
          <w:p w14:paraId="07C6AA53" w14:textId="77777777" w:rsidR="009A22BE" w:rsidRPr="00802CBD" w:rsidRDefault="008D7145" w:rsidP="008D7145">
            <w:pPr>
              <w:jc w:val="center"/>
              <w:rPr>
                <w:rFonts w:cs="Arial"/>
                <w:iCs/>
                <w:lang w:val="fr-FR"/>
              </w:rPr>
            </w:pPr>
            <w:r w:rsidRPr="00802CBD">
              <w:rPr>
                <w:rFonts w:cs="Arial"/>
                <w:iCs/>
                <w:szCs w:val="20"/>
                <w:lang w:val="fr-FR"/>
              </w:rPr>
              <w:t>&lt; Nome Cognome&gt;</w:t>
            </w:r>
          </w:p>
        </w:tc>
      </w:tr>
    </w:tbl>
    <w:p w14:paraId="4C54D362" w14:textId="77777777" w:rsidR="007F323F" w:rsidRPr="00844C60" w:rsidRDefault="00D13DD7" w:rsidP="007F323F">
      <w:pPr>
        <w:spacing w:before="120"/>
        <w:jc w:val="center"/>
        <w:rPr>
          <w:rFonts w:cs="Arial"/>
          <w:b/>
          <w:i/>
          <w:sz w:val="16"/>
          <w:szCs w:val="16"/>
        </w:rPr>
      </w:pPr>
      <w:r>
        <w:rPr>
          <w:rFonts w:cs="Arial"/>
          <w:b/>
        </w:rPr>
        <w:t>&lt;</w:t>
      </w:r>
      <w:r w:rsidR="00D3008E">
        <w:rPr>
          <w:rFonts w:cs="Arial"/>
          <w:b/>
        </w:rPr>
        <w:t>Punto di Contatto</w:t>
      </w:r>
      <w:r>
        <w:rPr>
          <w:rFonts w:cs="Arial"/>
          <w:b/>
        </w:rPr>
        <w:t>&gt;</w:t>
      </w:r>
      <w:r w:rsidR="009A22BE">
        <w:rPr>
          <w:rFonts w:cs="Arial"/>
          <w:b/>
        </w:rPr>
        <w:t xml:space="preserve"> / </w:t>
      </w:r>
      <w:r w:rsidR="007F323F" w:rsidRPr="00802CBD">
        <w:rPr>
          <w:rFonts w:cs="Arial"/>
          <w:b/>
        </w:rPr>
        <w:t xml:space="preserve">&lt; Point of Contact </w:t>
      </w:r>
      <w:r w:rsidR="009A22BE" w:rsidRPr="00802CBD">
        <w:rPr>
          <w:rFonts w:cs="Arial"/>
          <w:b/>
        </w:rPr>
        <w:t>&gt;</w:t>
      </w:r>
    </w:p>
    <w:tbl>
      <w:tblPr>
        <w:tblW w:w="5000" w:type="pct"/>
        <w:tblBorders>
          <w:top w:val="single" w:sz="8" w:space="0" w:color="C00000"/>
          <w:left w:val="single" w:sz="8" w:space="0" w:color="C00000"/>
          <w:bottom w:val="single" w:sz="8" w:space="0" w:color="808080" w:themeColor="background1" w:themeShade="80"/>
          <w:right w:val="single" w:sz="8" w:space="0" w:color="808080" w:themeColor="background1" w:themeShade="80"/>
          <w:insideH w:val="single" w:sz="8" w:space="0" w:color="000000" w:themeColor="text1"/>
          <w:insideV w:val="single" w:sz="8" w:space="0" w:color="808080" w:themeColor="background1" w:themeShade="80"/>
        </w:tblBorders>
        <w:tblCellMar>
          <w:left w:w="70" w:type="dxa"/>
          <w:right w:w="70" w:type="dxa"/>
        </w:tblCellMar>
        <w:tblLook w:val="0000" w:firstRow="0" w:lastRow="0" w:firstColumn="0" w:lastColumn="0" w:noHBand="0" w:noVBand="0"/>
      </w:tblPr>
      <w:tblGrid>
        <w:gridCol w:w="4987"/>
        <w:gridCol w:w="4916"/>
      </w:tblGrid>
      <w:tr w:rsidR="00802CBD" w:rsidRPr="00802CBD" w14:paraId="6669D0CF" w14:textId="77777777" w:rsidTr="009F0995">
        <w:trPr>
          <w:cantSplit/>
          <w:trHeight w:val="235"/>
        </w:trPr>
        <w:tc>
          <w:tcPr>
            <w:tcW w:w="2518" w:type="pct"/>
            <w:vAlign w:val="center"/>
          </w:tcPr>
          <w:p w14:paraId="6D3E2BF1" w14:textId="77777777" w:rsidR="004F380C" w:rsidRPr="00802CBD" w:rsidRDefault="008E18F4" w:rsidP="008E18F4">
            <w:pPr>
              <w:spacing w:before="120"/>
              <w:jc w:val="left"/>
              <w:rPr>
                <w:rFonts w:cs="Arial"/>
                <w:i/>
                <w:iCs/>
                <w:szCs w:val="20"/>
                <w:lang w:val="fr-FR"/>
              </w:rPr>
            </w:pPr>
            <w:r w:rsidRPr="00802CBD">
              <w:rPr>
                <w:rFonts w:cs="Arial"/>
                <w:iCs/>
                <w:szCs w:val="20"/>
                <w:lang w:val="fr-FR"/>
              </w:rPr>
              <w:t>&lt;</w:t>
            </w:r>
            <w:r w:rsidR="00426035" w:rsidRPr="00802CBD">
              <w:rPr>
                <w:rFonts w:cs="Arial"/>
                <w:iCs/>
                <w:szCs w:val="20"/>
                <w:lang w:val="fr-FR"/>
              </w:rPr>
              <w:t>Nome Cognome</w:t>
            </w:r>
            <w:r w:rsidRPr="00802CBD">
              <w:rPr>
                <w:rFonts w:cs="Arial"/>
                <w:iCs/>
                <w:szCs w:val="20"/>
                <w:lang w:val="fr-FR"/>
              </w:rPr>
              <w:t>&gt;</w:t>
            </w:r>
            <w:r w:rsidR="009A22BE" w:rsidRPr="00802CBD">
              <w:rPr>
                <w:rFonts w:cs="Arial"/>
                <w:iCs/>
                <w:szCs w:val="20"/>
                <w:lang w:val="fr-FR"/>
              </w:rPr>
              <w:t xml:space="preserve"> </w:t>
            </w:r>
          </w:p>
          <w:p w14:paraId="0528B87C" w14:textId="77777777" w:rsidR="004F380C" w:rsidRPr="00802CBD" w:rsidRDefault="0086447B" w:rsidP="009A22BE">
            <w:pPr>
              <w:spacing w:before="120"/>
              <w:jc w:val="left"/>
              <w:rPr>
                <w:rFonts w:cs="Arial"/>
                <w:b/>
                <w:i/>
                <w:iCs/>
                <w:szCs w:val="20"/>
                <w:lang w:val="fr-FR"/>
              </w:rPr>
            </w:pPr>
            <w:r w:rsidRPr="00802CBD">
              <w:rPr>
                <w:rFonts w:cs="Arial"/>
                <w:b/>
                <w:iCs/>
                <w:szCs w:val="20"/>
                <w:lang w:val="fr-FR"/>
              </w:rPr>
              <w:t>&lt;Ruolo / Posizione&gt;</w:t>
            </w:r>
            <w:r w:rsidR="009A22BE" w:rsidRPr="00802CBD">
              <w:rPr>
                <w:rFonts w:cs="Arial"/>
                <w:b/>
                <w:iCs/>
                <w:szCs w:val="20"/>
                <w:lang w:val="fr-FR"/>
              </w:rPr>
              <w:t xml:space="preserve"> </w:t>
            </w:r>
          </w:p>
          <w:p w14:paraId="063A314F" w14:textId="77777777" w:rsidR="004F380C" w:rsidRPr="00802CBD" w:rsidRDefault="0086447B" w:rsidP="0086447B">
            <w:pPr>
              <w:spacing w:before="120"/>
              <w:jc w:val="left"/>
              <w:rPr>
                <w:rFonts w:cs="Arial"/>
                <w:iCs/>
                <w:szCs w:val="20"/>
                <w:lang w:val="fr-FR"/>
              </w:rPr>
            </w:pPr>
            <w:r w:rsidRPr="00802CBD">
              <w:rPr>
                <w:rFonts w:cs="Arial"/>
                <w:iCs/>
                <w:szCs w:val="20"/>
                <w:lang w:val="fr-FR"/>
              </w:rPr>
              <w:t>&lt; Unit</w:t>
            </w:r>
            <w:r w:rsidR="00954CA8">
              <w:rPr>
                <w:rFonts w:cs="Arial"/>
                <w:iCs/>
                <w:szCs w:val="20"/>
                <w:lang w:val="fr-FR"/>
              </w:rPr>
              <w:t>à</w:t>
            </w:r>
            <w:r w:rsidRPr="00802CBD">
              <w:rPr>
                <w:rFonts w:cs="Arial"/>
                <w:iCs/>
                <w:szCs w:val="20"/>
                <w:lang w:val="fr-FR"/>
              </w:rPr>
              <w:t>&gt;</w:t>
            </w:r>
          </w:p>
          <w:p w14:paraId="01826963" w14:textId="77777777" w:rsidR="008D7145" w:rsidRDefault="008E18F4" w:rsidP="008D7145">
            <w:pPr>
              <w:spacing w:before="120"/>
              <w:jc w:val="left"/>
              <w:rPr>
                <w:rFonts w:cs="Arial"/>
                <w:iCs/>
                <w:szCs w:val="20"/>
                <w:lang w:val="fr-FR"/>
              </w:rPr>
            </w:pPr>
            <w:r w:rsidRPr="00802CBD">
              <w:rPr>
                <w:rFonts w:cs="Arial"/>
                <w:iCs/>
                <w:szCs w:val="20"/>
                <w:lang w:val="fr-FR"/>
              </w:rPr>
              <w:t>&lt;Email&gt;</w:t>
            </w:r>
            <w:r w:rsidR="008D7145">
              <w:rPr>
                <w:rFonts w:cs="Arial"/>
                <w:iCs/>
                <w:szCs w:val="20"/>
                <w:lang w:val="fr-FR"/>
              </w:rPr>
              <w:t xml:space="preserve"> </w:t>
            </w:r>
          </w:p>
          <w:p w14:paraId="0311AB99" w14:textId="77777777" w:rsidR="009A0408" w:rsidRPr="00802CBD" w:rsidRDefault="008E18F4" w:rsidP="008D7145">
            <w:pPr>
              <w:spacing w:before="120"/>
              <w:jc w:val="left"/>
              <w:rPr>
                <w:rFonts w:cs="Arial"/>
                <w:bCs/>
                <w:lang w:val="en-US"/>
              </w:rPr>
            </w:pPr>
            <w:r w:rsidRPr="00802CBD">
              <w:rPr>
                <w:rFonts w:cs="Arial"/>
                <w:iCs/>
                <w:szCs w:val="20"/>
                <w:lang w:val="fr-FR"/>
              </w:rPr>
              <w:t>&lt;Tel.&gt;</w:t>
            </w:r>
            <w:r w:rsidR="008D7145">
              <w:rPr>
                <w:rFonts w:cs="Arial"/>
                <w:iCs/>
                <w:szCs w:val="20"/>
                <w:lang w:val="fr-FR"/>
              </w:rPr>
              <w:t xml:space="preserve"> </w:t>
            </w:r>
          </w:p>
        </w:tc>
        <w:tc>
          <w:tcPr>
            <w:tcW w:w="2482" w:type="pct"/>
          </w:tcPr>
          <w:p w14:paraId="57F0BBA3" w14:textId="77777777" w:rsidR="008E18F4" w:rsidRPr="00802CBD" w:rsidRDefault="00CD2DA7" w:rsidP="008E18F4">
            <w:pPr>
              <w:spacing w:before="120"/>
              <w:jc w:val="left"/>
              <w:rPr>
                <w:rFonts w:cs="Arial"/>
                <w:iCs/>
                <w:lang w:val="fr-FR"/>
              </w:rPr>
            </w:pPr>
            <w:r w:rsidRPr="00802CBD">
              <w:rPr>
                <w:rFonts w:cs="Arial"/>
                <w:b/>
                <w:iCs/>
                <w:lang w:val="fr-FR"/>
              </w:rPr>
              <w:t>Leonardo</w:t>
            </w:r>
            <w:r w:rsidR="004F5E3D" w:rsidRPr="00802CBD">
              <w:rPr>
                <w:rFonts w:cs="Arial"/>
                <w:b/>
                <w:iCs/>
                <w:lang w:val="fr-FR"/>
              </w:rPr>
              <w:t xml:space="preserve"> </w:t>
            </w:r>
            <w:r w:rsidRPr="00802CBD">
              <w:rPr>
                <w:rFonts w:cs="Arial"/>
                <w:b/>
                <w:iCs/>
                <w:lang w:val="fr-FR"/>
              </w:rPr>
              <w:t>S.p.</w:t>
            </w:r>
            <w:r w:rsidR="006C3474" w:rsidRPr="00802CBD">
              <w:rPr>
                <w:rFonts w:cs="Arial"/>
                <w:b/>
                <w:iCs/>
                <w:lang w:val="fr-FR"/>
              </w:rPr>
              <w:t>a</w:t>
            </w:r>
            <w:r w:rsidR="00CA3F29" w:rsidRPr="00802CBD">
              <w:rPr>
                <w:rFonts w:cs="Arial"/>
                <w:b/>
                <w:iCs/>
                <w:lang w:val="fr-FR"/>
              </w:rPr>
              <w:t>.</w:t>
            </w:r>
          </w:p>
          <w:p w14:paraId="495B4440" w14:textId="77777777" w:rsidR="00FF353B" w:rsidRPr="00802CBD" w:rsidRDefault="009A22BE" w:rsidP="009A22BE">
            <w:pPr>
              <w:jc w:val="left"/>
              <w:rPr>
                <w:rFonts w:cs="Arial"/>
                <w:i/>
                <w:iCs/>
                <w:szCs w:val="20"/>
                <w:lang w:val="fr-FR"/>
              </w:rPr>
            </w:pPr>
            <w:r w:rsidRPr="00802CBD">
              <w:rPr>
                <w:rFonts w:cs="Arial"/>
                <w:iCs/>
                <w:szCs w:val="20"/>
                <w:lang w:val="fr-FR"/>
              </w:rPr>
              <w:t>Sito / Site</w:t>
            </w:r>
            <w:r w:rsidR="00FF353B" w:rsidRPr="00802CBD">
              <w:rPr>
                <w:rFonts w:cs="Arial"/>
                <w:iCs/>
                <w:szCs w:val="20"/>
                <w:lang w:val="fr-FR"/>
              </w:rPr>
              <w:t>:</w:t>
            </w:r>
          </w:p>
          <w:p w14:paraId="4D562949" w14:textId="77777777" w:rsidR="000620CF" w:rsidRPr="00802CBD" w:rsidRDefault="008E18F4" w:rsidP="00C32D04">
            <w:pPr>
              <w:jc w:val="left"/>
              <w:rPr>
                <w:rFonts w:cs="Arial"/>
                <w:b/>
                <w:iCs/>
                <w:szCs w:val="20"/>
                <w:lang w:val="fr-FR"/>
              </w:rPr>
            </w:pPr>
            <w:r w:rsidRPr="00802CBD">
              <w:rPr>
                <w:rFonts w:cs="Arial"/>
                <w:b/>
                <w:iCs/>
                <w:szCs w:val="20"/>
                <w:lang w:val="fr-FR"/>
              </w:rPr>
              <w:t>&lt;</w:t>
            </w:r>
            <w:r w:rsidR="00230865" w:rsidRPr="00802CBD">
              <w:rPr>
                <w:rFonts w:cs="Arial"/>
                <w:b/>
                <w:iCs/>
                <w:szCs w:val="20"/>
                <w:lang w:val="fr-FR"/>
              </w:rPr>
              <w:t>inserire l’indirizzo completo</w:t>
            </w:r>
            <w:r w:rsidRPr="00802CBD">
              <w:rPr>
                <w:rFonts w:cs="Arial"/>
                <w:b/>
                <w:iCs/>
                <w:szCs w:val="20"/>
                <w:lang w:val="fr-FR"/>
              </w:rPr>
              <w:t>&gt;</w:t>
            </w:r>
            <w:r w:rsidR="000620CF" w:rsidRPr="00802CBD">
              <w:rPr>
                <w:rFonts w:cs="Arial"/>
                <w:b/>
                <w:iCs/>
                <w:szCs w:val="20"/>
                <w:lang w:val="fr-FR"/>
              </w:rPr>
              <w:t xml:space="preserve"> </w:t>
            </w:r>
          </w:p>
          <w:p w14:paraId="7D7AADC8" w14:textId="77777777" w:rsidR="00FF353B" w:rsidRPr="00802CBD" w:rsidRDefault="00FF353B" w:rsidP="00C32D04">
            <w:pPr>
              <w:jc w:val="left"/>
              <w:rPr>
                <w:rFonts w:cs="Arial"/>
                <w:iCs/>
                <w:szCs w:val="20"/>
                <w:lang w:val="fr-FR"/>
              </w:rPr>
            </w:pPr>
          </w:p>
        </w:tc>
      </w:tr>
    </w:tbl>
    <w:p w14:paraId="047C787C" w14:textId="77777777" w:rsidR="003635AD" w:rsidRPr="00CA3F29" w:rsidRDefault="003635AD" w:rsidP="001C7663">
      <w:pPr>
        <w:jc w:val="left"/>
        <w:rPr>
          <w:rFonts w:cs="Arial"/>
          <w:b/>
        </w:rPr>
      </w:pPr>
    </w:p>
    <w:p w14:paraId="3626D403" w14:textId="77777777" w:rsidR="009B30DA" w:rsidRDefault="00743352" w:rsidP="009B30DA">
      <w:pPr>
        <w:spacing w:before="120"/>
        <w:jc w:val="center"/>
        <w:rPr>
          <w:rFonts w:cs="Arial"/>
          <w:b/>
          <w:bCs/>
          <w:i/>
          <w:sz w:val="16"/>
          <w:szCs w:val="16"/>
        </w:rPr>
      </w:pPr>
      <w:r w:rsidRPr="002E5C72">
        <w:rPr>
          <w:rFonts w:cs="Arial"/>
          <w:b/>
        </w:rPr>
        <w:br w:type="page"/>
      </w:r>
      <w:r w:rsidR="00D3008E">
        <w:rPr>
          <w:rFonts w:cs="Arial"/>
          <w:b/>
        </w:rPr>
        <w:lastRenderedPageBreak/>
        <w:t xml:space="preserve">LISTA </w:t>
      </w:r>
      <w:r w:rsidR="00D3008E" w:rsidRPr="00302758">
        <w:rPr>
          <w:rFonts w:cs="Arial"/>
          <w:b/>
        </w:rPr>
        <w:t>DELLE REVISIONI</w:t>
      </w:r>
      <w:r w:rsidR="009F474E" w:rsidRPr="00302758">
        <w:rPr>
          <w:rFonts w:cs="Arial"/>
          <w:b/>
        </w:rPr>
        <w:t xml:space="preserve"> / </w:t>
      </w:r>
      <w:r w:rsidR="009B30DA" w:rsidRPr="00302758">
        <w:rPr>
          <w:rFonts w:cs="Arial"/>
          <w:b/>
          <w:bCs/>
          <w:szCs w:val="20"/>
        </w:rPr>
        <w:t>REVISION RECORD</w:t>
      </w:r>
    </w:p>
    <w:p w14:paraId="0AA03BF4" w14:textId="77777777" w:rsidR="009B30DA" w:rsidRPr="009B30DA" w:rsidRDefault="009B30DA" w:rsidP="009B30DA">
      <w:pPr>
        <w:spacing w:before="120"/>
        <w:jc w:val="center"/>
        <w:rPr>
          <w:rFonts w:cs="Arial"/>
          <w:b/>
          <w:bCs/>
          <w:i/>
          <w:sz w:val="16"/>
          <w:szCs w:val="16"/>
        </w:rPr>
      </w:pPr>
    </w:p>
    <w:tbl>
      <w:tblPr>
        <w:tblW w:w="52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20" w:firstRow="1" w:lastRow="0" w:firstColumn="0" w:lastColumn="0" w:noHBand="0" w:noVBand="0"/>
      </w:tblPr>
      <w:tblGrid>
        <w:gridCol w:w="1097"/>
        <w:gridCol w:w="1895"/>
        <w:gridCol w:w="1482"/>
        <w:gridCol w:w="3195"/>
        <w:gridCol w:w="2664"/>
      </w:tblGrid>
      <w:tr w:rsidR="00802CBD" w:rsidRPr="00802CBD" w14:paraId="018AE4BB" w14:textId="77777777" w:rsidTr="00170409">
        <w:trPr>
          <w:trHeight w:val="429"/>
          <w:jc w:val="center"/>
        </w:trPr>
        <w:tc>
          <w:tcPr>
            <w:tcW w:w="531" w:type="pct"/>
            <w:tcBorders>
              <w:bottom w:val="single" w:sz="4" w:space="0" w:color="C00000"/>
            </w:tcBorders>
            <w:shd w:val="clear" w:color="auto" w:fill="F2F2F2"/>
            <w:vAlign w:val="center"/>
            <w:hideMark/>
          </w:tcPr>
          <w:p w14:paraId="4028B058" w14:textId="77777777" w:rsidR="009F474E" w:rsidRPr="00802CBD" w:rsidRDefault="00D2541D" w:rsidP="00170409">
            <w:pPr>
              <w:spacing w:before="120"/>
              <w:jc w:val="center"/>
              <w:rPr>
                <w:rFonts w:cs="Arial"/>
                <w:b/>
                <w:szCs w:val="20"/>
              </w:rPr>
            </w:pPr>
            <w:r w:rsidRPr="00802CBD">
              <w:rPr>
                <w:rFonts w:cs="Arial"/>
                <w:b/>
                <w:szCs w:val="20"/>
              </w:rPr>
              <w:t>Rev.</w:t>
            </w:r>
          </w:p>
          <w:p w14:paraId="7401FC5A" w14:textId="77777777" w:rsidR="009B30DA" w:rsidRPr="00802CBD" w:rsidRDefault="009F474E" w:rsidP="00170409">
            <w:pPr>
              <w:spacing w:before="120"/>
              <w:jc w:val="center"/>
              <w:rPr>
                <w:rFonts w:cs="Arial"/>
                <w:b/>
                <w:szCs w:val="20"/>
              </w:rPr>
            </w:pPr>
            <w:r w:rsidRPr="00802CBD">
              <w:rPr>
                <w:rFonts w:cs="Arial"/>
                <w:b/>
                <w:szCs w:val="20"/>
              </w:rPr>
              <w:t>Rev.</w:t>
            </w:r>
          </w:p>
        </w:tc>
        <w:tc>
          <w:tcPr>
            <w:tcW w:w="917" w:type="pct"/>
            <w:tcBorders>
              <w:bottom w:val="single" w:sz="4" w:space="0" w:color="C00000"/>
            </w:tcBorders>
            <w:shd w:val="clear" w:color="auto" w:fill="F2F2F2"/>
            <w:vAlign w:val="center"/>
            <w:hideMark/>
          </w:tcPr>
          <w:p w14:paraId="0B3B077A" w14:textId="77777777" w:rsidR="00D2541D" w:rsidRPr="00802CBD" w:rsidRDefault="00D3008E" w:rsidP="00170409">
            <w:pPr>
              <w:spacing w:before="120"/>
              <w:jc w:val="center"/>
              <w:rPr>
                <w:rFonts w:cs="Arial"/>
                <w:b/>
              </w:rPr>
            </w:pPr>
            <w:r w:rsidRPr="00802CBD">
              <w:rPr>
                <w:rFonts w:cs="Arial"/>
                <w:b/>
              </w:rPr>
              <w:t>Modifica</w:t>
            </w:r>
            <w:r w:rsidR="005C7993" w:rsidRPr="00802CBD">
              <w:rPr>
                <w:rFonts w:cs="Arial"/>
                <w:b/>
              </w:rPr>
              <w:t xml:space="preserve"> </w:t>
            </w:r>
            <w:r w:rsidR="00D2541D" w:rsidRPr="00802CBD">
              <w:rPr>
                <w:rFonts w:cs="Arial"/>
                <w:b/>
              </w:rPr>
              <w:t>N.</w:t>
            </w:r>
          </w:p>
          <w:p w14:paraId="729A93AE" w14:textId="77777777" w:rsidR="009B30DA" w:rsidRPr="00802CBD" w:rsidRDefault="009F474E" w:rsidP="00170409">
            <w:pPr>
              <w:spacing w:before="120"/>
              <w:jc w:val="center"/>
              <w:rPr>
                <w:rFonts w:cs="Arial"/>
                <w:b/>
                <w:szCs w:val="20"/>
              </w:rPr>
            </w:pPr>
            <w:r w:rsidRPr="00802CBD">
              <w:rPr>
                <w:rFonts w:cs="Arial"/>
                <w:b/>
                <w:szCs w:val="20"/>
              </w:rPr>
              <w:t>Modification N.</w:t>
            </w:r>
          </w:p>
        </w:tc>
        <w:tc>
          <w:tcPr>
            <w:tcW w:w="717" w:type="pct"/>
            <w:tcBorders>
              <w:bottom w:val="single" w:sz="4" w:space="0" w:color="C00000"/>
            </w:tcBorders>
            <w:shd w:val="clear" w:color="auto" w:fill="F2F2F2"/>
            <w:vAlign w:val="center"/>
            <w:hideMark/>
          </w:tcPr>
          <w:p w14:paraId="2F207B8A" w14:textId="77777777" w:rsidR="00D2541D" w:rsidRPr="00802CBD" w:rsidRDefault="00D3008E" w:rsidP="00170409">
            <w:pPr>
              <w:spacing w:before="120"/>
              <w:jc w:val="center"/>
              <w:rPr>
                <w:rFonts w:cs="Arial"/>
                <w:b/>
              </w:rPr>
            </w:pPr>
            <w:r w:rsidRPr="00802CBD">
              <w:rPr>
                <w:rFonts w:cs="Arial"/>
                <w:b/>
              </w:rPr>
              <w:t>Data</w:t>
            </w:r>
          </w:p>
          <w:p w14:paraId="0C302465" w14:textId="77777777" w:rsidR="0054249A" w:rsidRPr="00802CBD" w:rsidRDefault="009F474E" w:rsidP="00170409">
            <w:pPr>
              <w:spacing w:before="120"/>
              <w:jc w:val="center"/>
              <w:rPr>
                <w:rFonts w:cs="Arial"/>
                <w:b/>
                <w:szCs w:val="20"/>
              </w:rPr>
            </w:pPr>
            <w:r w:rsidRPr="00802CBD">
              <w:rPr>
                <w:rFonts w:cs="Arial"/>
                <w:b/>
                <w:szCs w:val="20"/>
              </w:rPr>
              <w:t>Date</w:t>
            </w:r>
          </w:p>
        </w:tc>
        <w:tc>
          <w:tcPr>
            <w:tcW w:w="1546" w:type="pct"/>
            <w:tcBorders>
              <w:bottom w:val="single" w:sz="4" w:space="0" w:color="C00000"/>
            </w:tcBorders>
            <w:shd w:val="clear" w:color="auto" w:fill="F2F2F2"/>
            <w:vAlign w:val="center"/>
            <w:hideMark/>
          </w:tcPr>
          <w:p w14:paraId="2DF0E034" w14:textId="77777777" w:rsidR="00D2541D" w:rsidRPr="00802CBD" w:rsidRDefault="009A51A6" w:rsidP="00170409">
            <w:pPr>
              <w:spacing w:before="120"/>
              <w:jc w:val="center"/>
              <w:rPr>
                <w:rFonts w:cs="Arial"/>
                <w:b/>
              </w:rPr>
            </w:pPr>
            <w:r w:rsidRPr="00802CBD">
              <w:rPr>
                <w:rFonts w:cs="Arial"/>
                <w:b/>
              </w:rPr>
              <w:t>Descri</w:t>
            </w:r>
            <w:r w:rsidR="00D3008E" w:rsidRPr="00802CBD">
              <w:rPr>
                <w:rFonts w:cs="Arial"/>
                <w:b/>
              </w:rPr>
              <w:t>zione</w:t>
            </w:r>
          </w:p>
          <w:p w14:paraId="0CD5F67F" w14:textId="77777777" w:rsidR="00903B0E" w:rsidRPr="00802CBD" w:rsidRDefault="009F474E" w:rsidP="00170409">
            <w:pPr>
              <w:spacing w:before="120"/>
              <w:jc w:val="center"/>
              <w:rPr>
                <w:rFonts w:cs="Arial"/>
                <w:b/>
                <w:szCs w:val="20"/>
              </w:rPr>
            </w:pPr>
            <w:r w:rsidRPr="00802CBD">
              <w:rPr>
                <w:rFonts w:cs="Arial"/>
                <w:b/>
                <w:szCs w:val="20"/>
              </w:rPr>
              <w:t>Description</w:t>
            </w:r>
          </w:p>
        </w:tc>
        <w:tc>
          <w:tcPr>
            <w:tcW w:w="1289" w:type="pct"/>
            <w:tcBorders>
              <w:bottom w:val="single" w:sz="4" w:space="0" w:color="C00000"/>
            </w:tcBorders>
            <w:shd w:val="clear" w:color="auto" w:fill="F2F2F2"/>
            <w:vAlign w:val="center"/>
            <w:hideMark/>
          </w:tcPr>
          <w:p w14:paraId="075E242E" w14:textId="77777777" w:rsidR="00D2541D" w:rsidRPr="00802CBD" w:rsidRDefault="009A51A6" w:rsidP="00170409">
            <w:pPr>
              <w:spacing w:before="120"/>
              <w:jc w:val="center"/>
              <w:rPr>
                <w:rFonts w:cs="Arial"/>
                <w:b/>
              </w:rPr>
            </w:pPr>
            <w:r w:rsidRPr="00802CBD">
              <w:rPr>
                <w:rFonts w:cs="Arial"/>
                <w:b/>
              </w:rPr>
              <w:t>Aut</w:t>
            </w:r>
            <w:r w:rsidR="00D3008E" w:rsidRPr="00802CBD">
              <w:rPr>
                <w:rFonts w:cs="Arial"/>
                <w:b/>
              </w:rPr>
              <w:t>ore</w:t>
            </w:r>
            <w:r w:rsidRPr="00802CBD">
              <w:rPr>
                <w:rFonts w:cs="Arial"/>
                <w:b/>
              </w:rPr>
              <w:t>/</w:t>
            </w:r>
            <w:r w:rsidR="00D3008E" w:rsidRPr="00802CBD">
              <w:rPr>
                <w:rFonts w:cs="Arial"/>
                <w:b/>
              </w:rPr>
              <w:t>i</w:t>
            </w:r>
          </w:p>
          <w:p w14:paraId="419EBB79" w14:textId="77777777" w:rsidR="00903B0E" w:rsidRPr="00802CBD" w:rsidRDefault="009F474E" w:rsidP="00170409">
            <w:pPr>
              <w:spacing w:before="120"/>
              <w:jc w:val="center"/>
              <w:rPr>
                <w:rFonts w:cs="Arial"/>
                <w:b/>
                <w:szCs w:val="20"/>
              </w:rPr>
            </w:pPr>
            <w:r w:rsidRPr="00802CBD">
              <w:rPr>
                <w:rFonts w:cs="Arial"/>
                <w:b/>
                <w:szCs w:val="20"/>
              </w:rPr>
              <w:t>Author/s</w:t>
            </w:r>
          </w:p>
        </w:tc>
      </w:tr>
      <w:tr w:rsidR="00802CBD" w:rsidRPr="00802CBD" w14:paraId="4433B88D" w14:textId="77777777" w:rsidTr="00170409">
        <w:trPr>
          <w:jc w:val="center"/>
        </w:trPr>
        <w:tc>
          <w:tcPr>
            <w:tcW w:w="531" w:type="pct"/>
            <w:tcBorders>
              <w:top w:val="single" w:sz="4" w:space="0" w:color="C00000"/>
            </w:tcBorders>
            <w:vAlign w:val="center"/>
          </w:tcPr>
          <w:p w14:paraId="48759042" w14:textId="77777777" w:rsidR="00B578E4" w:rsidRPr="00802CBD" w:rsidRDefault="0028152A" w:rsidP="00000891">
            <w:pPr>
              <w:spacing w:before="60"/>
              <w:jc w:val="center"/>
              <w:rPr>
                <w:rFonts w:cs="Arial"/>
                <w:szCs w:val="20"/>
              </w:rPr>
            </w:pPr>
            <w:r w:rsidRPr="00802CBD">
              <w:rPr>
                <w:rFonts w:cs="Arial"/>
                <w:szCs w:val="20"/>
              </w:rPr>
              <w:t>&lt;&lt;rev.&gt;&gt;</w:t>
            </w:r>
          </w:p>
        </w:tc>
        <w:tc>
          <w:tcPr>
            <w:tcW w:w="917" w:type="pct"/>
            <w:tcBorders>
              <w:top w:val="single" w:sz="4" w:space="0" w:color="C00000"/>
            </w:tcBorders>
            <w:vAlign w:val="center"/>
          </w:tcPr>
          <w:p w14:paraId="612C01E7" w14:textId="77777777" w:rsidR="00B578E4" w:rsidRPr="00802CBD" w:rsidRDefault="0028152A" w:rsidP="00000891">
            <w:pPr>
              <w:spacing w:before="60"/>
              <w:jc w:val="center"/>
              <w:rPr>
                <w:rFonts w:cs="Arial"/>
                <w:szCs w:val="20"/>
              </w:rPr>
            </w:pPr>
            <w:r w:rsidRPr="00802CBD">
              <w:rPr>
                <w:rFonts w:cs="Arial"/>
                <w:szCs w:val="20"/>
              </w:rPr>
              <w:t>&lt;&lt;# modifica&gt;&gt;</w:t>
            </w:r>
          </w:p>
        </w:tc>
        <w:tc>
          <w:tcPr>
            <w:tcW w:w="717" w:type="pct"/>
            <w:tcBorders>
              <w:top w:val="single" w:sz="4" w:space="0" w:color="C00000"/>
            </w:tcBorders>
            <w:vAlign w:val="center"/>
            <w:hideMark/>
          </w:tcPr>
          <w:p w14:paraId="7051DC9F" w14:textId="77777777" w:rsidR="00B578E4" w:rsidRPr="00802CBD" w:rsidRDefault="009C1C4E" w:rsidP="00000891">
            <w:pPr>
              <w:spacing w:before="60"/>
              <w:jc w:val="center"/>
              <w:rPr>
                <w:rFonts w:cs="Arial"/>
                <w:szCs w:val="20"/>
              </w:rPr>
            </w:pPr>
            <w:r w:rsidRPr="00802CBD">
              <w:rPr>
                <w:rFonts w:cs="Arial"/>
                <w:szCs w:val="20"/>
              </w:rPr>
              <w:t>gg</w:t>
            </w:r>
            <w:r w:rsidR="009A51A6" w:rsidRPr="00802CBD">
              <w:rPr>
                <w:rFonts w:cs="Arial"/>
                <w:szCs w:val="20"/>
              </w:rPr>
              <w:t>/mm/aaaa</w:t>
            </w:r>
          </w:p>
        </w:tc>
        <w:tc>
          <w:tcPr>
            <w:tcW w:w="1546" w:type="pct"/>
            <w:tcBorders>
              <w:top w:val="single" w:sz="4" w:space="0" w:color="C00000"/>
            </w:tcBorders>
            <w:vAlign w:val="center"/>
            <w:hideMark/>
          </w:tcPr>
          <w:p w14:paraId="0F89BA93" w14:textId="77777777" w:rsidR="00EB295D" w:rsidRPr="00802CBD" w:rsidRDefault="0028152A" w:rsidP="00000891">
            <w:pPr>
              <w:spacing w:before="60"/>
              <w:jc w:val="center"/>
              <w:rPr>
                <w:rFonts w:cs="Arial"/>
                <w:szCs w:val="20"/>
              </w:rPr>
            </w:pPr>
            <w:r w:rsidRPr="00802CBD">
              <w:rPr>
                <w:rFonts w:cs="Arial"/>
                <w:szCs w:val="20"/>
              </w:rPr>
              <w:t>&lt;&lt;Descrizione&gt;&gt;</w:t>
            </w:r>
          </w:p>
        </w:tc>
        <w:tc>
          <w:tcPr>
            <w:tcW w:w="1289" w:type="pct"/>
            <w:tcBorders>
              <w:top w:val="single" w:sz="4" w:space="0" w:color="C00000"/>
            </w:tcBorders>
            <w:vAlign w:val="center"/>
            <w:hideMark/>
          </w:tcPr>
          <w:p w14:paraId="31C741CA" w14:textId="77777777" w:rsidR="00EB295D" w:rsidRPr="00802CBD" w:rsidRDefault="00EF7A69" w:rsidP="00000891">
            <w:pPr>
              <w:spacing w:before="60"/>
              <w:jc w:val="center"/>
              <w:rPr>
                <w:rFonts w:cs="Arial"/>
                <w:szCs w:val="20"/>
              </w:rPr>
            </w:pPr>
            <w:r w:rsidRPr="00802CBD">
              <w:rPr>
                <w:rFonts w:cs="Arial"/>
                <w:szCs w:val="20"/>
              </w:rPr>
              <w:t xml:space="preserve">&lt;&lt;N. </w:t>
            </w:r>
            <w:r w:rsidR="009A51A6" w:rsidRPr="00802CBD">
              <w:rPr>
                <w:rFonts w:cs="Arial"/>
                <w:szCs w:val="20"/>
              </w:rPr>
              <w:t>Cognome</w:t>
            </w:r>
            <w:r w:rsidRPr="00802CBD">
              <w:rPr>
                <w:rFonts w:cs="Arial"/>
                <w:szCs w:val="20"/>
              </w:rPr>
              <w:t>&gt;&gt;</w:t>
            </w:r>
          </w:p>
        </w:tc>
      </w:tr>
      <w:tr w:rsidR="00802CBD" w:rsidRPr="00802CBD" w14:paraId="0472F23F" w14:textId="77777777" w:rsidTr="00170409">
        <w:trPr>
          <w:jc w:val="center"/>
        </w:trPr>
        <w:tc>
          <w:tcPr>
            <w:tcW w:w="531" w:type="pct"/>
            <w:vAlign w:val="center"/>
          </w:tcPr>
          <w:p w14:paraId="0F3BCEB8" w14:textId="77777777" w:rsidR="00D2541D" w:rsidRPr="00802CBD" w:rsidRDefault="00D2541D" w:rsidP="00170409">
            <w:pPr>
              <w:spacing w:before="60"/>
              <w:jc w:val="center"/>
              <w:rPr>
                <w:rFonts w:cs="Arial"/>
                <w:b/>
              </w:rPr>
            </w:pPr>
          </w:p>
        </w:tc>
        <w:tc>
          <w:tcPr>
            <w:tcW w:w="917" w:type="pct"/>
            <w:vAlign w:val="center"/>
          </w:tcPr>
          <w:p w14:paraId="047625FD" w14:textId="77777777" w:rsidR="00D2541D" w:rsidRPr="00802CBD" w:rsidRDefault="00D2541D" w:rsidP="00170409">
            <w:pPr>
              <w:spacing w:before="60"/>
              <w:jc w:val="center"/>
              <w:rPr>
                <w:rFonts w:cs="Arial"/>
                <w:b/>
              </w:rPr>
            </w:pPr>
          </w:p>
        </w:tc>
        <w:tc>
          <w:tcPr>
            <w:tcW w:w="717" w:type="pct"/>
            <w:vAlign w:val="center"/>
          </w:tcPr>
          <w:p w14:paraId="439C16C7" w14:textId="77777777" w:rsidR="00D2541D" w:rsidRPr="00802CBD" w:rsidRDefault="00D2541D" w:rsidP="00170409">
            <w:pPr>
              <w:spacing w:before="60"/>
              <w:jc w:val="center"/>
              <w:rPr>
                <w:rFonts w:cs="Arial"/>
                <w:b/>
              </w:rPr>
            </w:pPr>
          </w:p>
        </w:tc>
        <w:tc>
          <w:tcPr>
            <w:tcW w:w="1546" w:type="pct"/>
            <w:vAlign w:val="center"/>
          </w:tcPr>
          <w:p w14:paraId="5622AF27" w14:textId="77777777" w:rsidR="00D2541D" w:rsidRPr="00802CBD" w:rsidRDefault="00D2541D" w:rsidP="00170409">
            <w:pPr>
              <w:spacing w:before="60"/>
              <w:jc w:val="center"/>
              <w:rPr>
                <w:rFonts w:cs="Arial"/>
                <w:b/>
              </w:rPr>
            </w:pPr>
          </w:p>
        </w:tc>
        <w:tc>
          <w:tcPr>
            <w:tcW w:w="1289" w:type="pct"/>
            <w:vAlign w:val="center"/>
          </w:tcPr>
          <w:p w14:paraId="0BA6435D" w14:textId="77777777" w:rsidR="00D2541D" w:rsidRPr="00802CBD" w:rsidRDefault="00D2541D" w:rsidP="00170409">
            <w:pPr>
              <w:spacing w:before="60"/>
              <w:jc w:val="center"/>
              <w:rPr>
                <w:rFonts w:cs="Arial"/>
                <w:b/>
              </w:rPr>
            </w:pPr>
          </w:p>
        </w:tc>
      </w:tr>
      <w:tr w:rsidR="00802CBD" w:rsidRPr="00802CBD" w14:paraId="7D869855" w14:textId="77777777" w:rsidTr="00170409">
        <w:trPr>
          <w:jc w:val="center"/>
        </w:trPr>
        <w:tc>
          <w:tcPr>
            <w:tcW w:w="531" w:type="pct"/>
            <w:vAlign w:val="center"/>
          </w:tcPr>
          <w:p w14:paraId="48C41BD9" w14:textId="77777777" w:rsidR="00D2541D" w:rsidRPr="00802CBD" w:rsidRDefault="00D2541D" w:rsidP="00170409">
            <w:pPr>
              <w:spacing w:before="60"/>
              <w:jc w:val="center"/>
              <w:rPr>
                <w:rFonts w:cs="Arial"/>
                <w:b/>
              </w:rPr>
            </w:pPr>
          </w:p>
        </w:tc>
        <w:tc>
          <w:tcPr>
            <w:tcW w:w="917" w:type="pct"/>
            <w:vAlign w:val="center"/>
          </w:tcPr>
          <w:p w14:paraId="266D402E" w14:textId="77777777" w:rsidR="00D2541D" w:rsidRPr="00802CBD" w:rsidRDefault="00D2541D" w:rsidP="00170409">
            <w:pPr>
              <w:spacing w:before="60"/>
              <w:jc w:val="center"/>
              <w:rPr>
                <w:rFonts w:cs="Arial"/>
                <w:b/>
              </w:rPr>
            </w:pPr>
          </w:p>
        </w:tc>
        <w:tc>
          <w:tcPr>
            <w:tcW w:w="717" w:type="pct"/>
            <w:vAlign w:val="center"/>
          </w:tcPr>
          <w:p w14:paraId="4843F136" w14:textId="77777777" w:rsidR="00D2541D" w:rsidRPr="00802CBD" w:rsidRDefault="00D2541D" w:rsidP="00170409">
            <w:pPr>
              <w:spacing w:before="60"/>
              <w:jc w:val="center"/>
              <w:rPr>
                <w:rFonts w:cs="Arial"/>
                <w:b/>
              </w:rPr>
            </w:pPr>
          </w:p>
        </w:tc>
        <w:tc>
          <w:tcPr>
            <w:tcW w:w="1546" w:type="pct"/>
            <w:vAlign w:val="center"/>
          </w:tcPr>
          <w:p w14:paraId="71898FE9" w14:textId="77777777" w:rsidR="00D2541D" w:rsidRPr="00802CBD" w:rsidRDefault="00D2541D" w:rsidP="00170409">
            <w:pPr>
              <w:spacing w:before="60"/>
              <w:jc w:val="center"/>
              <w:rPr>
                <w:rFonts w:cs="Arial"/>
                <w:b/>
              </w:rPr>
            </w:pPr>
          </w:p>
        </w:tc>
        <w:tc>
          <w:tcPr>
            <w:tcW w:w="1289" w:type="pct"/>
            <w:vAlign w:val="center"/>
          </w:tcPr>
          <w:p w14:paraId="4562E20B" w14:textId="77777777" w:rsidR="00D2541D" w:rsidRPr="00802CBD" w:rsidRDefault="00D2541D" w:rsidP="00170409">
            <w:pPr>
              <w:spacing w:before="60"/>
              <w:jc w:val="center"/>
              <w:rPr>
                <w:rFonts w:cs="Arial"/>
                <w:b/>
              </w:rPr>
            </w:pPr>
          </w:p>
        </w:tc>
      </w:tr>
      <w:tr w:rsidR="00802CBD" w:rsidRPr="00802CBD" w14:paraId="2EC699CB" w14:textId="77777777" w:rsidTr="00170409">
        <w:trPr>
          <w:jc w:val="center"/>
        </w:trPr>
        <w:tc>
          <w:tcPr>
            <w:tcW w:w="531" w:type="pct"/>
            <w:vAlign w:val="center"/>
          </w:tcPr>
          <w:p w14:paraId="2F8EFB00" w14:textId="77777777" w:rsidR="00D2541D" w:rsidRPr="00802CBD" w:rsidRDefault="00D2541D" w:rsidP="00170409">
            <w:pPr>
              <w:spacing w:before="60"/>
              <w:jc w:val="center"/>
              <w:rPr>
                <w:rFonts w:cs="Arial"/>
                <w:b/>
              </w:rPr>
            </w:pPr>
          </w:p>
        </w:tc>
        <w:tc>
          <w:tcPr>
            <w:tcW w:w="917" w:type="pct"/>
            <w:vAlign w:val="center"/>
          </w:tcPr>
          <w:p w14:paraId="1B400E3D" w14:textId="77777777" w:rsidR="00D2541D" w:rsidRPr="00802CBD" w:rsidRDefault="00D2541D" w:rsidP="00170409">
            <w:pPr>
              <w:spacing w:before="60"/>
              <w:jc w:val="center"/>
              <w:rPr>
                <w:rFonts w:cs="Arial"/>
                <w:b/>
              </w:rPr>
            </w:pPr>
          </w:p>
        </w:tc>
        <w:tc>
          <w:tcPr>
            <w:tcW w:w="717" w:type="pct"/>
            <w:vAlign w:val="center"/>
          </w:tcPr>
          <w:p w14:paraId="036EE878" w14:textId="77777777" w:rsidR="00D2541D" w:rsidRPr="00802CBD" w:rsidRDefault="00D2541D" w:rsidP="00170409">
            <w:pPr>
              <w:spacing w:before="60"/>
              <w:jc w:val="center"/>
              <w:rPr>
                <w:rFonts w:cs="Arial"/>
                <w:b/>
              </w:rPr>
            </w:pPr>
          </w:p>
        </w:tc>
        <w:tc>
          <w:tcPr>
            <w:tcW w:w="1546" w:type="pct"/>
            <w:vAlign w:val="center"/>
          </w:tcPr>
          <w:p w14:paraId="50D900CF" w14:textId="77777777" w:rsidR="00D2541D" w:rsidRPr="00802CBD" w:rsidRDefault="00D2541D" w:rsidP="00170409">
            <w:pPr>
              <w:spacing w:before="60"/>
              <w:jc w:val="center"/>
              <w:rPr>
                <w:rFonts w:cs="Arial"/>
                <w:b/>
              </w:rPr>
            </w:pPr>
          </w:p>
        </w:tc>
        <w:tc>
          <w:tcPr>
            <w:tcW w:w="1289" w:type="pct"/>
            <w:vAlign w:val="center"/>
          </w:tcPr>
          <w:p w14:paraId="3000EE66" w14:textId="77777777" w:rsidR="00D2541D" w:rsidRPr="00802CBD" w:rsidRDefault="00D2541D" w:rsidP="00170409">
            <w:pPr>
              <w:spacing w:before="60"/>
              <w:jc w:val="center"/>
              <w:rPr>
                <w:rFonts w:cs="Arial"/>
                <w:b/>
              </w:rPr>
            </w:pPr>
          </w:p>
        </w:tc>
      </w:tr>
    </w:tbl>
    <w:p w14:paraId="1406D950" w14:textId="77777777" w:rsidR="001B5BC5" w:rsidRDefault="001B5BC5" w:rsidP="001C7663"/>
    <w:p w14:paraId="65CBA05C" w14:textId="77777777" w:rsidR="00C7252A" w:rsidRPr="0014400F" w:rsidRDefault="00C7252A" w:rsidP="00C7252A">
      <w:r>
        <w:t>&lt;</w:t>
      </w:r>
      <w:r w:rsidRPr="002A7494">
        <w:t>Riferimento al tool di generazione del documento</w:t>
      </w:r>
      <w:r>
        <w:t>&gt;</w:t>
      </w:r>
    </w:p>
    <w:p w14:paraId="4FD3E281" w14:textId="77777777" w:rsidR="00C7252A" w:rsidRPr="0014400F" w:rsidRDefault="00C7252A" w:rsidP="001C7663"/>
    <w:p w14:paraId="0EA55D16" w14:textId="77777777" w:rsidR="00F4203F" w:rsidRDefault="00E71D33" w:rsidP="002B5DB4">
      <w:pPr>
        <w:jc w:val="center"/>
        <w:rPr>
          <w:rFonts w:cs="Arial"/>
          <w:b/>
        </w:rPr>
      </w:pPr>
      <w:r>
        <w:rPr>
          <w:rFonts w:cs="Arial"/>
          <w:b/>
        </w:rPr>
        <w:br w:type="page"/>
      </w:r>
      <w:r w:rsidR="00D3008E">
        <w:rPr>
          <w:rFonts w:cs="Arial"/>
          <w:b/>
        </w:rPr>
        <w:lastRenderedPageBreak/>
        <w:t>INDICE</w:t>
      </w:r>
    </w:p>
    <w:p w14:paraId="78F0CFE2" w14:textId="77777777" w:rsidR="005A1B96" w:rsidRDefault="008917E6">
      <w:pPr>
        <w:pStyle w:val="TOC1"/>
        <w:rPr>
          <w:rFonts w:asciiTheme="minorHAnsi" w:eastAsiaTheme="minorEastAsia" w:hAnsiTheme="minorHAnsi" w:cstheme="minorBidi"/>
          <w:b w:val="0"/>
          <w:sz w:val="22"/>
          <w:lang w:eastAsia="it-IT"/>
        </w:rPr>
      </w:pPr>
      <w:r>
        <w:rPr>
          <w:b w:val="0"/>
        </w:rPr>
        <w:fldChar w:fldCharType="begin"/>
      </w:r>
      <w:r w:rsidR="00EF7AB6">
        <w:rPr>
          <w:b w:val="0"/>
        </w:rPr>
        <w:instrText xml:space="preserve"> TOC \o "1-6" \h \z \u </w:instrText>
      </w:r>
      <w:r>
        <w:rPr>
          <w:b w:val="0"/>
        </w:rPr>
        <w:fldChar w:fldCharType="separate"/>
      </w:r>
      <w:hyperlink w:anchor="_Toc105438030" w:history="1">
        <w:r w:rsidR="005A1B96" w:rsidRPr="00121A9B">
          <w:rPr>
            <w:rStyle w:val="Hyperlink"/>
          </w:rPr>
          <w:t>1</w:t>
        </w:r>
        <w:r w:rsidR="005A1B96">
          <w:rPr>
            <w:rFonts w:asciiTheme="minorHAnsi" w:eastAsiaTheme="minorEastAsia" w:hAnsiTheme="minorHAnsi" w:cstheme="minorBidi"/>
            <w:b w:val="0"/>
            <w:sz w:val="22"/>
            <w:lang w:eastAsia="it-IT"/>
          </w:rPr>
          <w:tab/>
        </w:r>
        <w:r w:rsidR="005A1B96" w:rsidRPr="00121A9B">
          <w:rPr>
            <w:rStyle w:val="Hyperlink"/>
          </w:rPr>
          <w:t>Introduzione / Introduction</w:t>
        </w:r>
        <w:r w:rsidR="005A1B96">
          <w:rPr>
            <w:webHidden/>
          </w:rPr>
          <w:tab/>
        </w:r>
        <w:r w:rsidR="005A1B96">
          <w:rPr>
            <w:webHidden/>
          </w:rPr>
          <w:fldChar w:fldCharType="begin"/>
        </w:r>
        <w:r w:rsidR="005A1B96">
          <w:rPr>
            <w:webHidden/>
          </w:rPr>
          <w:instrText xml:space="preserve"> PAGEREF _Toc105438030 \h </w:instrText>
        </w:r>
        <w:r w:rsidR="005A1B96">
          <w:rPr>
            <w:webHidden/>
          </w:rPr>
        </w:r>
        <w:r w:rsidR="005A1B96">
          <w:rPr>
            <w:webHidden/>
          </w:rPr>
          <w:fldChar w:fldCharType="separate"/>
        </w:r>
        <w:r w:rsidR="00CF4499">
          <w:rPr>
            <w:webHidden/>
          </w:rPr>
          <w:t>5</w:t>
        </w:r>
        <w:r w:rsidR="005A1B96">
          <w:rPr>
            <w:webHidden/>
          </w:rPr>
          <w:fldChar w:fldCharType="end"/>
        </w:r>
      </w:hyperlink>
    </w:p>
    <w:p w14:paraId="49640876" w14:textId="77777777" w:rsidR="005A1B96" w:rsidRDefault="00AE1A88">
      <w:pPr>
        <w:pStyle w:val="TOC2"/>
        <w:rPr>
          <w:rFonts w:asciiTheme="minorHAnsi" w:eastAsiaTheme="minorEastAsia" w:hAnsiTheme="minorHAnsi" w:cstheme="minorBidi"/>
          <w:sz w:val="22"/>
          <w:lang w:eastAsia="it-IT"/>
        </w:rPr>
      </w:pPr>
      <w:hyperlink w:anchor="_Toc105438031" w:history="1">
        <w:r w:rsidR="005A1B96" w:rsidRPr="00121A9B">
          <w:rPr>
            <w:rStyle w:val="Hyperlink"/>
          </w:rPr>
          <w:t>1.1</w:t>
        </w:r>
        <w:r w:rsidR="005A1B96">
          <w:rPr>
            <w:rFonts w:asciiTheme="minorHAnsi" w:eastAsiaTheme="minorEastAsia" w:hAnsiTheme="minorHAnsi" w:cstheme="minorBidi"/>
            <w:sz w:val="22"/>
            <w:lang w:eastAsia="it-IT"/>
          </w:rPr>
          <w:tab/>
        </w:r>
        <w:r w:rsidR="005A1B96" w:rsidRPr="00121A9B">
          <w:rPr>
            <w:rStyle w:val="Hyperlink"/>
          </w:rPr>
          <w:t>Scopo / Scope</w:t>
        </w:r>
        <w:r w:rsidR="005A1B96">
          <w:rPr>
            <w:webHidden/>
          </w:rPr>
          <w:tab/>
        </w:r>
        <w:r w:rsidR="005A1B96">
          <w:rPr>
            <w:webHidden/>
          </w:rPr>
          <w:fldChar w:fldCharType="begin"/>
        </w:r>
        <w:r w:rsidR="005A1B96">
          <w:rPr>
            <w:webHidden/>
          </w:rPr>
          <w:instrText xml:space="preserve"> PAGEREF _Toc105438031 \h </w:instrText>
        </w:r>
        <w:r w:rsidR="005A1B96">
          <w:rPr>
            <w:webHidden/>
          </w:rPr>
        </w:r>
        <w:r w:rsidR="005A1B96">
          <w:rPr>
            <w:webHidden/>
          </w:rPr>
          <w:fldChar w:fldCharType="separate"/>
        </w:r>
        <w:r w:rsidR="00CF4499">
          <w:rPr>
            <w:webHidden/>
          </w:rPr>
          <w:t>5</w:t>
        </w:r>
        <w:r w:rsidR="005A1B96">
          <w:rPr>
            <w:webHidden/>
          </w:rPr>
          <w:fldChar w:fldCharType="end"/>
        </w:r>
      </w:hyperlink>
    </w:p>
    <w:p w14:paraId="1DA57E58" w14:textId="77777777" w:rsidR="005A1B96" w:rsidRDefault="00AE1A88">
      <w:pPr>
        <w:pStyle w:val="TOC2"/>
        <w:rPr>
          <w:rFonts w:asciiTheme="minorHAnsi" w:eastAsiaTheme="minorEastAsia" w:hAnsiTheme="minorHAnsi" w:cstheme="minorBidi"/>
          <w:sz w:val="22"/>
          <w:lang w:eastAsia="it-IT"/>
        </w:rPr>
      </w:pPr>
      <w:hyperlink w:anchor="_Toc105438032" w:history="1">
        <w:r w:rsidR="005A1B96" w:rsidRPr="00121A9B">
          <w:rPr>
            <w:rStyle w:val="Hyperlink"/>
          </w:rPr>
          <w:t>1.2</w:t>
        </w:r>
        <w:r w:rsidR="005A1B96">
          <w:rPr>
            <w:rFonts w:asciiTheme="minorHAnsi" w:eastAsiaTheme="minorEastAsia" w:hAnsiTheme="minorHAnsi" w:cstheme="minorBidi"/>
            <w:sz w:val="22"/>
            <w:lang w:eastAsia="it-IT"/>
          </w:rPr>
          <w:tab/>
        </w:r>
        <w:r w:rsidR="005A1B96" w:rsidRPr="00121A9B">
          <w:rPr>
            <w:rStyle w:val="Hyperlink"/>
          </w:rPr>
          <w:t>Applicabilità / Applicability</w:t>
        </w:r>
        <w:r w:rsidR="005A1B96">
          <w:rPr>
            <w:webHidden/>
          </w:rPr>
          <w:tab/>
        </w:r>
        <w:r w:rsidR="005A1B96">
          <w:rPr>
            <w:webHidden/>
          </w:rPr>
          <w:fldChar w:fldCharType="begin"/>
        </w:r>
        <w:r w:rsidR="005A1B96">
          <w:rPr>
            <w:webHidden/>
          </w:rPr>
          <w:instrText xml:space="preserve"> PAGEREF _Toc105438032 \h </w:instrText>
        </w:r>
        <w:r w:rsidR="005A1B96">
          <w:rPr>
            <w:webHidden/>
          </w:rPr>
        </w:r>
        <w:r w:rsidR="005A1B96">
          <w:rPr>
            <w:webHidden/>
          </w:rPr>
          <w:fldChar w:fldCharType="separate"/>
        </w:r>
        <w:r w:rsidR="00CF4499">
          <w:rPr>
            <w:webHidden/>
          </w:rPr>
          <w:t>5</w:t>
        </w:r>
        <w:r w:rsidR="005A1B96">
          <w:rPr>
            <w:webHidden/>
          </w:rPr>
          <w:fldChar w:fldCharType="end"/>
        </w:r>
      </w:hyperlink>
    </w:p>
    <w:p w14:paraId="70ECC9E3" w14:textId="77777777" w:rsidR="005A1B96" w:rsidRDefault="00AE1A88">
      <w:pPr>
        <w:pStyle w:val="TOC1"/>
        <w:rPr>
          <w:rFonts w:asciiTheme="minorHAnsi" w:eastAsiaTheme="minorEastAsia" w:hAnsiTheme="minorHAnsi" w:cstheme="minorBidi"/>
          <w:b w:val="0"/>
          <w:sz w:val="22"/>
          <w:lang w:eastAsia="it-IT"/>
        </w:rPr>
      </w:pPr>
      <w:hyperlink w:anchor="_Toc105438033" w:history="1">
        <w:r w:rsidR="005A1B96" w:rsidRPr="00121A9B">
          <w:rPr>
            <w:rStyle w:val="Hyperlink"/>
          </w:rPr>
          <w:t>2</w:t>
        </w:r>
        <w:r w:rsidR="005A1B96">
          <w:rPr>
            <w:rFonts w:asciiTheme="minorHAnsi" w:eastAsiaTheme="minorEastAsia" w:hAnsiTheme="minorHAnsi" w:cstheme="minorBidi"/>
            <w:b w:val="0"/>
            <w:sz w:val="22"/>
            <w:lang w:eastAsia="it-IT"/>
          </w:rPr>
          <w:tab/>
        </w:r>
        <w:r w:rsidR="005A1B96" w:rsidRPr="00121A9B">
          <w:rPr>
            <w:rStyle w:val="Hyperlink"/>
          </w:rPr>
          <w:t>Documenti Referenziati / Referenced Documents</w:t>
        </w:r>
        <w:r w:rsidR="005A1B96">
          <w:rPr>
            <w:webHidden/>
          </w:rPr>
          <w:tab/>
        </w:r>
        <w:r w:rsidR="005A1B96">
          <w:rPr>
            <w:webHidden/>
          </w:rPr>
          <w:fldChar w:fldCharType="begin"/>
        </w:r>
        <w:r w:rsidR="005A1B96">
          <w:rPr>
            <w:webHidden/>
          </w:rPr>
          <w:instrText xml:space="preserve"> PAGEREF _Toc105438033 \h </w:instrText>
        </w:r>
        <w:r w:rsidR="005A1B96">
          <w:rPr>
            <w:webHidden/>
          </w:rPr>
        </w:r>
        <w:r w:rsidR="005A1B96">
          <w:rPr>
            <w:webHidden/>
          </w:rPr>
          <w:fldChar w:fldCharType="separate"/>
        </w:r>
        <w:r w:rsidR="00CF4499">
          <w:rPr>
            <w:webHidden/>
          </w:rPr>
          <w:t>5</w:t>
        </w:r>
        <w:r w:rsidR="005A1B96">
          <w:rPr>
            <w:webHidden/>
          </w:rPr>
          <w:fldChar w:fldCharType="end"/>
        </w:r>
      </w:hyperlink>
    </w:p>
    <w:p w14:paraId="4709F416" w14:textId="77777777" w:rsidR="005A1B96" w:rsidRDefault="00AE1A88">
      <w:pPr>
        <w:pStyle w:val="TOC2"/>
        <w:rPr>
          <w:rFonts w:asciiTheme="minorHAnsi" w:eastAsiaTheme="minorEastAsia" w:hAnsiTheme="minorHAnsi" w:cstheme="minorBidi"/>
          <w:sz w:val="22"/>
          <w:lang w:eastAsia="it-IT"/>
        </w:rPr>
      </w:pPr>
      <w:hyperlink w:anchor="_Toc105438034" w:history="1">
        <w:r w:rsidR="005A1B96" w:rsidRPr="00121A9B">
          <w:rPr>
            <w:rStyle w:val="Hyperlink"/>
          </w:rPr>
          <w:t>2.1</w:t>
        </w:r>
        <w:r w:rsidR="005A1B96">
          <w:rPr>
            <w:rFonts w:asciiTheme="minorHAnsi" w:eastAsiaTheme="minorEastAsia" w:hAnsiTheme="minorHAnsi" w:cstheme="minorBidi"/>
            <w:sz w:val="22"/>
            <w:lang w:eastAsia="it-IT"/>
          </w:rPr>
          <w:tab/>
        </w:r>
        <w:r w:rsidR="005A1B96" w:rsidRPr="00121A9B">
          <w:rPr>
            <w:rStyle w:val="Hyperlink"/>
            <w:lang w:val="en-US"/>
          </w:rPr>
          <w:t>Documenti Applicabili / Applicable Documents</w:t>
        </w:r>
        <w:r w:rsidR="005A1B96">
          <w:rPr>
            <w:webHidden/>
          </w:rPr>
          <w:tab/>
        </w:r>
        <w:r w:rsidR="005A1B96">
          <w:rPr>
            <w:webHidden/>
          </w:rPr>
          <w:fldChar w:fldCharType="begin"/>
        </w:r>
        <w:r w:rsidR="005A1B96">
          <w:rPr>
            <w:webHidden/>
          </w:rPr>
          <w:instrText xml:space="preserve"> PAGEREF _Toc105438034 \h </w:instrText>
        </w:r>
        <w:r w:rsidR="005A1B96">
          <w:rPr>
            <w:webHidden/>
          </w:rPr>
        </w:r>
        <w:r w:rsidR="005A1B96">
          <w:rPr>
            <w:webHidden/>
          </w:rPr>
          <w:fldChar w:fldCharType="separate"/>
        </w:r>
        <w:r w:rsidR="00CF4499">
          <w:rPr>
            <w:webHidden/>
          </w:rPr>
          <w:t>5</w:t>
        </w:r>
        <w:r w:rsidR="005A1B96">
          <w:rPr>
            <w:webHidden/>
          </w:rPr>
          <w:fldChar w:fldCharType="end"/>
        </w:r>
      </w:hyperlink>
    </w:p>
    <w:p w14:paraId="63E5DC1D" w14:textId="77777777" w:rsidR="005A1B96" w:rsidRDefault="00AE1A88">
      <w:pPr>
        <w:pStyle w:val="TOC2"/>
        <w:rPr>
          <w:rFonts w:asciiTheme="minorHAnsi" w:eastAsiaTheme="minorEastAsia" w:hAnsiTheme="minorHAnsi" w:cstheme="minorBidi"/>
          <w:sz w:val="22"/>
          <w:lang w:eastAsia="it-IT"/>
        </w:rPr>
      </w:pPr>
      <w:hyperlink w:anchor="_Toc105438035" w:history="1">
        <w:r w:rsidR="005A1B96" w:rsidRPr="00121A9B">
          <w:rPr>
            <w:rStyle w:val="Hyperlink"/>
          </w:rPr>
          <w:t>2.2</w:t>
        </w:r>
        <w:r w:rsidR="005A1B96">
          <w:rPr>
            <w:rFonts w:asciiTheme="minorHAnsi" w:eastAsiaTheme="minorEastAsia" w:hAnsiTheme="minorHAnsi" w:cstheme="minorBidi"/>
            <w:sz w:val="22"/>
            <w:lang w:eastAsia="it-IT"/>
          </w:rPr>
          <w:tab/>
        </w:r>
        <w:r w:rsidR="005A1B96" w:rsidRPr="00121A9B">
          <w:rPr>
            <w:rStyle w:val="Hyperlink"/>
          </w:rPr>
          <w:t>Documenti di Referimento / Reference Documents</w:t>
        </w:r>
        <w:r w:rsidR="005A1B96">
          <w:rPr>
            <w:webHidden/>
          </w:rPr>
          <w:tab/>
        </w:r>
        <w:r w:rsidR="005A1B96">
          <w:rPr>
            <w:webHidden/>
          </w:rPr>
          <w:fldChar w:fldCharType="begin"/>
        </w:r>
        <w:r w:rsidR="005A1B96">
          <w:rPr>
            <w:webHidden/>
          </w:rPr>
          <w:instrText xml:space="preserve"> PAGEREF _Toc105438035 \h </w:instrText>
        </w:r>
        <w:r w:rsidR="005A1B96">
          <w:rPr>
            <w:webHidden/>
          </w:rPr>
        </w:r>
        <w:r w:rsidR="005A1B96">
          <w:rPr>
            <w:webHidden/>
          </w:rPr>
          <w:fldChar w:fldCharType="separate"/>
        </w:r>
        <w:r w:rsidR="00CF4499">
          <w:rPr>
            <w:webHidden/>
          </w:rPr>
          <w:t>5</w:t>
        </w:r>
        <w:r w:rsidR="005A1B96">
          <w:rPr>
            <w:webHidden/>
          </w:rPr>
          <w:fldChar w:fldCharType="end"/>
        </w:r>
      </w:hyperlink>
    </w:p>
    <w:p w14:paraId="043A2280" w14:textId="77777777" w:rsidR="005A1B96" w:rsidRDefault="00AE1A88">
      <w:pPr>
        <w:pStyle w:val="TOC1"/>
        <w:rPr>
          <w:rFonts w:asciiTheme="minorHAnsi" w:eastAsiaTheme="minorEastAsia" w:hAnsiTheme="minorHAnsi" w:cstheme="minorBidi"/>
          <w:b w:val="0"/>
          <w:sz w:val="22"/>
          <w:lang w:eastAsia="it-IT"/>
        </w:rPr>
      </w:pPr>
      <w:hyperlink w:anchor="_Toc105438036" w:history="1">
        <w:r w:rsidR="005A1B96" w:rsidRPr="00121A9B">
          <w:rPr>
            <w:rStyle w:val="Hyperlink"/>
          </w:rPr>
          <w:t>3</w:t>
        </w:r>
        <w:r w:rsidR="005A1B96">
          <w:rPr>
            <w:rFonts w:asciiTheme="minorHAnsi" w:eastAsiaTheme="minorEastAsia" w:hAnsiTheme="minorHAnsi" w:cstheme="minorBidi"/>
            <w:b w:val="0"/>
            <w:sz w:val="22"/>
            <w:lang w:eastAsia="it-IT"/>
          </w:rPr>
          <w:tab/>
        </w:r>
        <w:r w:rsidR="005A1B96" w:rsidRPr="00121A9B">
          <w:rPr>
            <w:rStyle w:val="Hyperlink"/>
          </w:rPr>
          <w:t>Definizioni e Acronimi / Definitions &amp; Acronyms</w:t>
        </w:r>
        <w:r w:rsidR="005A1B96">
          <w:rPr>
            <w:webHidden/>
          </w:rPr>
          <w:tab/>
        </w:r>
        <w:r w:rsidR="005A1B96">
          <w:rPr>
            <w:webHidden/>
          </w:rPr>
          <w:fldChar w:fldCharType="begin"/>
        </w:r>
        <w:r w:rsidR="005A1B96">
          <w:rPr>
            <w:webHidden/>
          </w:rPr>
          <w:instrText xml:space="preserve"> PAGEREF _Toc105438036 \h </w:instrText>
        </w:r>
        <w:r w:rsidR="005A1B96">
          <w:rPr>
            <w:webHidden/>
          </w:rPr>
        </w:r>
        <w:r w:rsidR="005A1B96">
          <w:rPr>
            <w:webHidden/>
          </w:rPr>
          <w:fldChar w:fldCharType="separate"/>
        </w:r>
        <w:r w:rsidR="00CF4499">
          <w:rPr>
            <w:webHidden/>
          </w:rPr>
          <w:t>5</w:t>
        </w:r>
        <w:r w:rsidR="005A1B96">
          <w:rPr>
            <w:webHidden/>
          </w:rPr>
          <w:fldChar w:fldCharType="end"/>
        </w:r>
      </w:hyperlink>
    </w:p>
    <w:p w14:paraId="454A336F" w14:textId="77777777" w:rsidR="005A1B96" w:rsidRDefault="00AE1A88">
      <w:pPr>
        <w:pStyle w:val="TOC2"/>
        <w:rPr>
          <w:rFonts w:asciiTheme="minorHAnsi" w:eastAsiaTheme="minorEastAsia" w:hAnsiTheme="minorHAnsi" w:cstheme="minorBidi"/>
          <w:sz w:val="22"/>
          <w:lang w:eastAsia="it-IT"/>
        </w:rPr>
      </w:pPr>
      <w:hyperlink w:anchor="_Toc105438037" w:history="1">
        <w:r w:rsidR="005A1B96" w:rsidRPr="00121A9B">
          <w:rPr>
            <w:rStyle w:val="Hyperlink"/>
          </w:rPr>
          <w:t>3.1</w:t>
        </w:r>
        <w:r w:rsidR="005A1B96">
          <w:rPr>
            <w:rFonts w:asciiTheme="minorHAnsi" w:eastAsiaTheme="minorEastAsia" w:hAnsiTheme="minorHAnsi" w:cstheme="minorBidi"/>
            <w:sz w:val="22"/>
            <w:lang w:eastAsia="it-IT"/>
          </w:rPr>
          <w:tab/>
        </w:r>
        <w:r w:rsidR="005A1B96" w:rsidRPr="00121A9B">
          <w:rPr>
            <w:rStyle w:val="Hyperlink"/>
          </w:rPr>
          <w:t>Definizioni / Definitions</w:t>
        </w:r>
        <w:r w:rsidR="005A1B96">
          <w:rPr>
            <w:webHidden/>
          </w:rPr>
          <w:tab/>
        </w:r>
        <w:r w:rsidR="005A1B96">
          <w:rPr>
            <w:webHidden/>
          </w:rPr>
          <w:fldChar w:fldCharType="begin"/>
        </w:r>
        <w:r w:rsidR="005A1B96">
          <w:rPr>
            <w:webHidden/>
          </w:rPr>
          <w:instrText xml:space="preserve"> PAGEREF _Toc105438037 \h </w:instrText>
        </w:r>
        <w:r w:rsidR="005A1B96">
          <w:rPr>
            <w:webHidden/>
          </w:rPr>
        </w:r>
        <w:r w:rsidR="005A1B96">
          <w:rPr>
            <w:webHidden/>
          </w:rPr>
          <w:fldChar w:fldCharType="separate"/>
        </w:r>
        <w:r w:rsidR="00CF4499">
          <w:rPr>
            <w:webHidden/>
          </w:rPr>
          <w:t>5</w:t>
        </w:r>
        <w:r w:rsidR="005A1B96">
          <w:rPr>
            <w:webHidden/>
          </w:rPr>
          <w:fldChar w:fldCharType="end"/>
        </w:r>
      </w:hyperlink>
    </w:p>
    <w:p w14:paraId="4AA4063C" w14:textId="77777777" w:rsidR="005A1B96" w:rsidRDefault="00AE1A88">
      <w:pPr>
        <w:pStyle w:val="TOC2"/>
        <w:rPr>
          <w:rFonts w:asciiTheme="minorHAnsi" w:eastAsiaTheme="minorEastAsia" w:hAnsiTheme="minorHAnsi" w:cstheme="minorBidi"/>
          <w:sz w:val="22"/>
          <w:lang w:eastAsia="it-IT"/>
        </w:rPr>
      </w:pPr>
      <w:hyperlink w:anchor="_Toc105438038" w:history="1">
        <w:r w:rsidR="005A1B96" w:rsidRPr="00121A9B">
          <w:rPr>
            <w:rStyle w:val="Hyperlink"/>
          </w:rPr>
          <w:t>3.2</w:t>
        </w:r>
        <w:r w:rsidR="005A1B96">
          <w:rPr>
            <w:rFonts w:asciiTheme="minorHAnsi" w:eastAsiaTheme="minorEastAsia" w:hAnsiTheme="minorHAnsi" w:cstheme="minorBidi"/>
            <w:sz w:val="22"/>
            <w:lang w:eastAsia="it-IT"/>
          </w:rPr>
          <w:tab/>
        </w:r>
        <w:r w:rsidR="005A1B96" w:rsidRPr="00121A9B">
          <w:rPr>
            <w:rStyle w:val="Hyperlink"/>
          </w:rPr>
          <w:t>Acronimi / Acronyms</w:t>
        </w:r>
        <w:r w:rsidR="005A1B96">
          <w:rPr>
            <w:webHidden/>
          </w:rPr>
          <w:tab/>
        </w:r>
        <w:r w:rsidR="005A1B96">
          <w:rPr>
            <w:webHidden/>
          </w:rPr>
          <w:fldChar w:fldCharType="begin"/>
        </w:r>
        <w:r w:rsidR="005A1B96">
          <w:rPr>
            <w:webHidden/>
          </w:rPr>
          <w:instrText xml:space="preserve"> PAGEREF _Toc105438038 \h </w:instrText>
        </w:r>
        <w:r w:rsidR="005A1B96">
          <w:rPr>
            <w:webHidden/>
          </w:rPr>
        </w:r>
        <w:r w:rsidR="005A1B96">
          <w:rPr>
            <w:webHidden/>
          </w:rPr>
          <w:fldChar w:fldCharType="separate"/>
        </w:r>
        <w:r w:rsidR="00CF4499">
          <w:rPr>
            <w:webHidden/>
          </w:rPr>
          <w:t>5</w:t>
        </w:r>
        <w:r w:rsidR="005A1B96">
          <w:rPr>
            <w:webHidden/>
          </w:rPr>
          <w:fldChar w:fldCharType="end"/>
        </w:r>
      </w:hyperlink>
    </w:p>
    <w:p w14:paraId="11900EA1" w14:textId="77777777" w:rsidR="005A1B96" w:rsidRDefault="00AE1A88">
      <w:pPr>
        <w:pStyle w:val="TOC1"/>
        <w:rPr>
          <w:rFonts w:asciiTheme="minorHAnsi" w:eastAsiaTheme="minorEastAsia" w:hAnsiTheme="minorHAnsi" w:cstheme="minorBidi"/>
          <w:b w:val="0"/>
          <w:sz w:val="22"/>
          <w:lang w:eastAsia="it-IT"/>
        </w:rPr>
      </w:pPr>
      <w:hyperlink w:anchor="_Toc105438039" w:history="1">
        <w:r w:rsidR="005A1B96" w:rsidRPr="00121A9B">
          <w:rPr>
            <w:rStyle w:val="Hyperlink"/>
          </w:rPr>
          <w:t>4</w:t>
        </w:r>
        <w:r w:rsidR="005A1B96">
          <w:rPr>
            <w:rFonts w:asciiTheme="minorHAnsi" w:eastAsiaTheme="minorEastAsia" w:hAnsiTheme="minorHAnsi" w:cstheme="minorBidi"/>
            <w:b w:val="0"/>
            <w:sz w:val="22"/>
            <w:lang w:eastAsia="it-IT"/>
          </w:rPr>
          <w:tab/>
        </w:r>
        <w:r w:rsidR="005A1B96" w:rsidRPr="00121A9B">
          <w:rPr>
            <w:rStyle w:val="Hyperlink"/>
          </w:rPr>
          <w:t>Titolo Livello 1 / Title level 1</w:t>
        </w:r>
        <w:r w:rsidR="005A1B96">
          <w:rPr>
            <w:webHidden/>
          </w:rPr>
          <w:tab/>
        </w:r>
        <w:r w:rsidR="005A1B96">
          <w:rPr>
            <w:webHidden/>
          </w:rPr>
          <w:fldChar w:fldCharType="begin"/>
        </w:r>
        <w:r w:rsidR="005A1B96">
          <w:rPr>
            <w:webHidden/>
          </w:rPr>
          <w:instrText xml:space="preserve"> PAGEREF _Toc105438039 \h </w:instrText>
        </w:r>
        <w:r w:rsidR="005A1B96">
          <w:rPr>
            <w:webHidden/>
          </w:rPr>
        </w:r>
        <w:r w:rsidR="005A1B96">
          <w:rPr>
            <w:webHidden/>
          </w:rPr>
          <w:fldChar w:fldCharType="separate"/>
        </w:r>
        <w:r w:rsidR="00CF4499">
          <w:rPr>
            <w:webHidden/>
          </w:rPr>
          <w:t>5</w:t>
        </w:r>
        <w:r w:rsidR="005A1B96">
          <w:rPr>
            <w:webHidden/>
          </w:rPr>
          <w:fldChar w:fldCharType="end"/>
        </w:r>
      </w:hyperlink>
    </w:p>
    <w:p w14:paraId="5E8E005E" w14:textId="77777777" w:rsidR="005A1B96" w:rsidRDefault="00AE1A88">
      <w:pPr>
        <w:pStyle w:val="TOC2"/>
        <w:rPr>
          <w:rFonts w:asciiTheme="minorHAnsi" w:eastAsiaTheme="minorEastAsia" w:hAnsiTheme="minorHAnsi" w:cstheme="minorBidi"/>
          <w:sz w:val="22"/>
          <w:lang w:eastAsia="it-IT"/>
        </w:rPr>
      </w:pPr>
      <w:hyperlink w:anchor="_Toc105438040" w:history="1">
        <w:r w:rsidR="005A1B96" w:rsidRPr="00121A9B">
          <w:rPr>
            <w:rStyle w:val="Hyperlink"/>
          </w:rPr>
          <w:t>4.1</w:t>
        </w:r>
        <w:r w:rsidR="005A1B96">
          <w:rPr>
            <w:rFonts w:asciiTheme="minorHAnsi" w:eastAsiaTheme="minorEastAsia" w:hAnsiTheme="minorHAnsi" w:cstheme="minorBidi"/>
            <w:sz w:val="22"/>
            <w:lang w:eastAsia="it-IT"/>
          </w:rPr>
          <w:tab/>
        </w:r>
        <w:r w:rsidR="005A1B96" w:rsidRPr="00121A9B">
          <w:rPr>
            <w:rStyle w:val="Hyperlink"/>
          </w:rPr>
          <w:t>Titolo livello 2 / Title Level 2</w:t>
        </w:r>
        <w:r w:rsidR="005A1B96">
          <w:rPr>
            <w:webHidden/>
          </w:rPr>
          <w:tab/>
        </w:r>
        <w:r w:rsidR="005A1B96">
          <w:rPr>
            <w:webHidden/>
          </w:rPr>
          <w:fldChar w:fldCharType="begin"/>
        </w:r>
        <w:r w:rsidR="005A1B96">
          <w:rPr>
            <w:webHidden/>
          </w:rPr>
          <w:instrText xml:space="preserve"> PAGEREF _Toc105438040 \h </w:instrText>
        </w:r>
        <w:r w:rsidR="005A1B96">
          <w:rPr>
            <w:webHidden/>
          </w:rPr>
        </w:r>
        <w:r w:rsidR="005A1B96">
          <w:rPr>
            <w:webHidden/>
          </w:rPr>
          <w:fldChar w:fldCharType="separate"/>
        </w:r>
        <w:r w:rsidR="00CF4499">
          <w:rPr>
            <w:webHidden/>
          </w:rPr>
          <w:t>5</w:t>
        </w:r>
        <w:r w:rsidR="005A1B96">
          <w:rPr>
            <w:webHidden/>
          </w:rPr>
          <w:fldChar w:fldCharType="end"/>
        </w:r>
      </w:hyperlink>
    </w:p>
    <w:p w14:paraId="08B0F3BD" w14:textId="77777777" w:rsidR="005A1B96" w:rsidRDefault="00AE1A88">
      <w:pPr>
        <w:pStyle w:val="TOC3"/>
        <w:rPr>
          <w:rFonts w:asciiTheme="minorHAnsi" w:eastAsiaTheme="minorEastAsia" w:hAnsiTheme="minorHAnsi" w:cstheme="minorBidi"/>
          <w:sz w:val="22"/>
          <w:lang w:eastAsia="it-IT"/>
        </w:rPr>
      </w:pPr>
      <w:hyperlink w:anchor="_Toc105438041" w:history="1">
        <w:r w:rsidR="005A1B96" w:rsidRPr="00121A9B">
          <w:rPr>
            <w:rStyle w:val="Hyperlink"/>
          </w:rPr>
          <w:t>4.1.1</w:t>
        </w:r>
        <w:r w:rsidR="005A1B96">
          <w:rPr>
            <w:rFonts w:asciiTheme="minorHAnsi" w:eastAsiaTheme="minorEastAsia" w:hAnsiTheme="minorHAnsi" w:cstheme="minorBidi"/>
            <w:sz w:val="22"/>
            <w:lang w:eastAsia="it-IT"/>
          </w:rPr>
          <w:tab/>
        </w:r>
        <w:r w:rsidR="005A1B96" w:rsidRPr="00121A9B">
          <w:rPr>
            <w:rStyle w:val="Hyperlink"/>
          </w:rPr>
          <w:t>Titolo livello 3 / Title Level 3</w:t>
        </w:r>
        <w:r w:rsidR="005A1B96">
          <w:rPr>
            <w:webHidden/>
          </w:rPr>
          <w:tab/>
        </w:r>
        <w:r w:rsidR="005A1B96">
          <w:rPr>
            <w:webHidden/>
          </w:rPr>
          <w:fldChar w:fldCharType="begin"/>
        </w:r>
        <w:r w:rsidR="005A1B96">
          <w:rPr>
            <w:webHidden/>
          </w:rPr>
          <w:instrText xml:space="preserve"> PAGEREF _Toc105438041 \h </w:instrText>
        </w:r>
        <w:r w:rsidR="005A1B96">
          <w:rPr>
            <w:webHidden/>
          </w:rPr>
        </w:r>
        <w:r w:rsidR="005A1B96">
          <w:rPr>
            <w:webHidden/>
          </w:rPr>
          <w:fldChar w:fldCharType="separate"/>
        </w:r>
        <w:r w:rsidR="00CF4499">
          <w:rPr>
            <w:webHidden/>
          </w:rPr>
          <w:t>5</w:t>
        </w:r>
        <w:r w:rsidR="005A1B96">
          <w:rPr>
            <w:webHidden/>
          </w:rPr>
          <w:fldChar w:fldCharType="end"/>
        </w:r>
      </w:hyperlink>
    </w:p>
    <w:p w14:paraId="0783481F" w14:textId="77777777" w:rsidR="005A1B96" w:rsidRDefault="00AE1A88">
      <w:pPr>
        <w:pStyle w:val="TOC4"/>
        <w:rPr>
          <w:rFonts w:asciiTheme="minorHAnsi" w:eastAsiaTheme="minorEastAsia" w:hAnsiTheme="minorHAnsi" w:cstheme="minorBidi"/>
          <w:sz w:val="22"/>
          <w:lang w:eastAsia="it-IT"/>
        </w:rPr>
      </w:pPr>
      <w:hyperlink w:anchor="_Toc105438042" w:history="1">
        <w:r w:rsidR="005A1B96" w:rsidRPr="00121A9B">
          <w:rPr>
            <w:rStyle w:val="Hyperlink"/>
          </w:rPr>
          <w:t>4.1.1.1</w:t>
        </w:r>
        <w:r w:rsidR="005A1B96">
          <w:rPr>
            <w:rFonts w:asciiTheme="minorHAnsi" w:eastAsiaTheme="minorEastAsia" w:hAnsiTheme="minorHAnsi" w:cstheme="minorBidi"/>
            <w:sz w:val="22"/>
            <w:lang w:eastAsia="it-IT"/>
          </w:rPr>
          <w:tab/>
        </w:r>
        <w:r w:rsidR="005A1B96" w:rsidRPr="00121A9B">
          <w:rPr>
            <w:rStyle w:val="Hyperlink"/>
          </w:rPr>
          <w:t>Titolo livello 4 / Title Level 4</w:t>
        </w:r>
        <w:r w:rsidR="005A1B96">
          <w:rPr>
            <w:webHidden/>
          </w:rPr>
          <w:tab/>
        </w:r>
        <w:r w:rsidR="005A1B96">
          <w:rPr>
            <w:webHidden/>
          </w:rPr>
          <w:fldChar w:fldCharType="begin"/>
        </w:r>
        <w:r w:rsidR="005A1B96">
          <w:rPr>
            <w:webHidden/>
          </w:rPr>
          <w:instrText xml:space="preserve"> PAGEREF _Toc105438042 \h </w:instrText>
        </w:r>
        <w:r w:rsidR="005A1B96">
          <w:rPr>
            <w:webHidden/>
          </w:rPr>
        </w:r>
        <w:r w:rsidR="005A1B96">
          <w:rPr>
            <w:webHidden/>
          </w:rPr>
          <w:fldChar w:fldCharType="separate"/>
        </w:r>
        <w:r w:rsidR="00CF4499">
          <w:rPr>
            <w:webHidden/>
          </w:rPr>
          <w:t>5</w:t>
        </w:r>
        <w:r w:rsidR="005A1B96">
          <w:rPr>
            <w:webHidden/>
          </w:rPr>
          <w:fldChar w:fldCharType="end"/>
        </w:r>
      </w:hyperlink>
    </w:p>
    <w:p w14:paraId="5272720D" w14:textId="77777777" w:rsidR="005A1B96" w:rsidRDefault="00AE1A88">
      <w:pPr>
        <w:pStyle w:val="TOC5"/>
        <w:rPr>
          <w:rFonts w:asciiTheme="minorHAnsi" w:eastAsiaTheme="minorEastAsia" w:hAnsiTheme="minorHAnsi" w:cstheme="minorBidi"/>
          <w:sz w:val="22"/>
          <w:lang w:eastAsia="it-IT"/>
        </w:rPr>
      </w:pPr>
      <w:hyperlink w:anchor="_Toc105438043" w:history="1">
        <w:r w:rsidR="005A1B96" w:rsidRPr="00121A9B">
          <w:rPr>
            <w:rStyle w:val="Hyperlink"/>
          </w:rPr>
          <w:t>4.1.1.1.1</w:t>
        </w:r>
        <w:r w:rsidR="005A1B96">
          <w:rPr>
            <w:rFonts w:asciiTheme="minorHAnsi" w:eastAsiaTheme="minorEastAsia" w:hAnsiTheme="minorHAnsi" w:cstheme="minorBidi"/>
            <w:sz w:val="22"/>
            <w:lang w:eastAsia="it-IT"/>
          </w:rPr>
          <w:tab/>
        </w:r>
        <w:r w:rsidR="005A1B96" w:rsidRPr="00121A9B">
          <w:rPr>
            <w:rStyle w:val="Hyperlink"/>
          </w:rPr>
          <w:t>Titolo livello 5 / Title Level 5</w:t>
        </w:r>
        <w:r w:rsidR="005A1B96">
          <w:rPr>
            <w:webHidden/>
          </w:rPr>
          <w:tab/>
        </w:r>
        <w:r w:rsidR="005A1B96">
          <w:rPr>
            <w:webHidden/>
          </w:rPr>
          <w:fldChar w:fldCharType="begin"/>
        </w:r>
        <w:r w:rsidR="005A1B96">
          <w:rPr>
            <w:webHidden/>
          </w:rPr>
          <w:instrText xml:space="preserve"> PAGEREF _Toc105438043 \h </w:instrText>
        </w:r>
        <w:r w:rsidR="005A1B96">
          <w:rPr>
            <w:webHidden/>
          </w:rPr>
        </w:r>
        <w:r w:rsidR="005A1B96">
          <w:rPr>
            <w:webHidden/>
          </w:rPr>
          <w:fldChar w:fldCharType="separate"/>
        </w:r>
        <w:r w:rsidR="00CF4499">
          <w:rPr>
            <w:webHidden/>
          </w:rPr>
          <w:t>5</w:t>
        </w:r>
        <w:r w:rsidR="005A1B96">
          <w:rPr>
            <w:webHidden/>
          </w:rPr>
          <w:fldChar w:fldCharType="end"/>
        </w:r>
      </w:hyperlink>
    </w:p>
    <w:p w14:paraId="0B8E3DAF" w14:textId="77777777" w:rsidR="005A1B96" w:rsidRDefault="00AE1A88">
      <w:pPr>
        <w:pStyle w:val="TOC6"/>
        <w:rPr>
          <w:rFonts w:asciiTheme="minorHAnsi" w:eastAsiaTheme="minorEastAsia" w:hAnsiTheme="minorHAnsi" w:cstheme="minorBidi"/>
          <w:sz w:val="22"/>
          <w:lang w:eastAsia="it-IT"/>
        </w:rPr>
      </w:pPr>
      <w:hyperlink w:anchor="_Toc105438044" w:history="1">
        <w:r w:rsidR="005A1B96" w:rsidRPr="00121A9B">
          <w:rPr>
            <w:rStyle w:val="Hyperlink"/>
          </w:rPr>
          <w:t>4.1.1.1.1.1</w:t>
        </w:r>
        <w:r w:rsidR="005A1B96">
          <w:rPr>
            <w:rFonts w:asciiTheme="minorHAnsi" w:eastAsiaTheme="minorEastAsia" w:hAnsiTheme="minorHAnsi" w:cstheme="minorBidi"/>
            <w:sz w:val="22"/>
            <w:lang w:eastAsia="it-IT"/>
          </w:rPr>
          <w:tab/>
        </w:r>
        <w:r w:rsidR="005A1B96" w:rsidRPr="00121A9B">
          <w:rPr>
            <w:rStyle w:val="Hyperlink"/>
          </w:rPr>
          <w:t>Titolo livello 6 / Title Level 6</w:t>
        </w:r>
        <w:r w:rsidR="005A1B96">
          <w:rPr>
            <w:webHidden/>
          </w:rPr>
          <w:tab/>
        </w:r>
        <w:r w:rsidR="005A1B96">
          <w:rPr>
            <w:webHidden/>
          </w:rPr>
          <w:fldChar w:fldCharType="begin"/>
        </w:r>
        <w:r w:rsidR="005A1B96">
          <w:rPr>
            <w:webHidden/>
          </w:rPr>
          <w:instrText xml:space="preserve"> PAGEREF _Toc105438044 \h </w:instrText>
        </w:r>
        <w:r w:rsidR="005A1B96">
          <w:rPr>
            <w:webHidden/>
          </w:rPr>
        </w:r>
        <w:r w:rsidR="005A1B96">
          <w:rPr>
            <w:webHidden/>
          </w:rPr>
          <w:fldChar w:fldCharType="separate"/>
        </w:r>
        <w:r w:rsidR="00CF4499">
          <w:rPr>
            <w:webHidden/>
          </w:rPr>
          <w:t>5</w:t>
        </w:r>
        <w:r w:rsidR="005A1B96">
          <w:rPr>
            <w:webHidden/>
          </w:rPr>
          <w:fldChar w:fldCharType="end"/>
        </w:r>
      </w:hyperlink>
    </w:p>
    <w:p w14:paraId="6AE117B2" w14:textId="77777777" w:rsidR="005A1B96" w:rsidRDefault="00AE1A88">
      <w:pPr>
        <w:pStyle w:val="TOC1"/>
        <w:tabs>
          <w:tab w:val="left" w:pos="1531"/>
        </w:tabs>
        <w:rPr>
          <w:rFonts w:asciiTheme="minorHAnsi" w:eastAsiaTheme="minorEastAsia" w:hAnsiTheme="minorHAnsi" w:cstheme="minorBidi"/>
          <w:b w:val="0"/>
          <w:sz w:val="22"/>
          <w:lang w:eastAsia="it-IT"/>
        </w:rPr>
      </w:pPr>
      <w:hyperlink w:anchor="_Toc105438045" w:history="1">
        <w:r w:rsidR="005A1B96" w:rsidRPr="00121A9B">
          <w:rPr>
            <w:rStyle w:val="Hyperlink"/>
          </w:rPr>
          <w:t>Appendice 1.</w:t>
        </w:r>
        <w:r w:rsidR="005A1B96">
          <w:rPr>
            <w:rFonts w:asciiTheme="minorHAnsi" w:eastAsiaTheme="minorEastAsia" w:hAnsiTheme="minorHAnsi" w:cstheme="minorBidi"/>
            <w:b w:val="0"/>
            <w:sz w:val="22"/>
            <w:lang w:eastAsia="it-IT"/>
          </w:rPr>
          <w:tab/>
        </w:r>
        <w:r w:rsidR="005A1B96" w:rsidRPr="00121A9B">
          <w:rPr>
            <w:rStyle w:val="Hyperlink"/>
          </w:rPr>
          <w:t>Titolo Appendice / Appendix Title</w:t>
        </w:r>
        <w:r w:rsidR="005A1B96">
          <w:rPr>
            <w:webHidden/>
          </w:rPr>
          <w:tab/>
        </w:r>
        <w:r w:rsidR="005A1B96">
          <w:rPr>
            <w:webHidden/>
          </w:rPr>
          <w:fldChar w:fldCharType="begin"/>
        </w:r>
        <w:r w:rsidR="005A1B96">
          <w:rPr>
            <w:webHidden/>
          </w:rPr>
          <w:instrText xml:space="preserve"> PAGEREF _Toc105438045 \h </w:instrText>
        </w:r>
        <w:r w:rsidR="005A1B96">
          <w:rPr>
            <w:webHidden/>
          </w:rPr>
        </w:r>
        <w:r w:rsidR="005A1B96">
          <w:rPr>
            <w:webHidden/>
          </w:rPr>
          <w:fldChar w:fldCharType="separate"/>
        </w:r>
        <w:r w:rsidR="00CF4499">
          <w:rPr>
            <w:webHidden/>
          </w:rPr>
          <w:t>5</w:t>
        </w:r>
        <w:r w:rsidR="005A1B96">
          <w:rPr>
            <w:webHidden/>
          </w:rPr>
          <w:fldChar w:fldCharType="end"/>
        </w:r>
      </w:hyperlink>
    </w:p>
    <w:p w14:paraId="5856FF8C" w14:textId="77777777" w:rsidR="005A1B96" w:rsidRDefault="00AE1A88">
      <w:pPr>
        <w:pStyle w:val="TOC2"/>
        <w:tabs>
          <w:tab w:val="left" w:pos="1951"/>
        </w:tabs>
        <w:rPr>
          <w:rFonts w:asciiTheme="minorHAnsi" w:eastAsiaTheme="minorEastAsia" w:hAnsiTheme="minorHAnsi" w:cstheme="minorBidi"/>
          <w:sz w:val="22"/>
          <w:lang w:eastAsia="it-IT"/>
        </w:rPr>
      </w:pPr>
      <w:hyperlink w:anchor="_Toc105438046" w:history="1">
        <w:r w:rsidR="005A1B96" w:rsidRPr="00121A9B">
          <w:rPr>
            <w:rStyle w:val="Hyperlink"/>
            <w14:scene3d>
              <w14:camera w14:prst="orthographicFront"/>
              <w14:lightRig w14:rig="threePt" w14:dir="t">
                <w14:rot w14:lat="0" w14:lon="0" w14:rev="0"/>
              </w14:lightRig>
            </w14:scene3d>
          </w:rPr>
          <w:t>Appendice 1.1.</w:t>
        </w:r>
        <w:r w:rsidR="005A1B96">
          <w:rPr>
            <w:rFonts w:asciiTheme="minorHAnsi" w:eastAsiaTheme="minorEastAsia" w:hAnsiTheme="minorHAnsi" w:cstheme="minorBidi"/>
            <w:sz w:val="22"/>
            <w:lang w:eastAsia="it-IT"/>
          </w:rPr>
          <w:tab/>
        </w:r>
        <w:r w:rsidR="005A1B96" w:rsidRPr="00121A9B">
          <w:rPr>
            <w:rStyle w:val="Hyperlink"/>
          </w:rPr>
          <w:t>Titolo Appendice Livello 1  / Appendix Title Level 1</w:t>
        </w:r>
        <w:r w:rsidR="005A1B96">
          <w:rPr>
            <w:webHidden/>
          </w:rPr>
          <w:tab/>
        </w:r>
        <w:r w:rsidR="005A1B96">
          <w:rPr>
            <w:webHidden/>
          </w:rPr>
          <w:fldChar w:fldCharType="begin"/>
        </w:r>
        <w:r w:rsidR="005A1B96">
          <w:rPr>
            <w:webHidden/>
          </w:rPr>
          <w:instrText xml:space="preserve"> PAGEREF _Toc105438046 \h </w:instrText>
        </w:r>
        <w:r w:rsidR="005A1B96">
          <w:rPr>
            <w:webHidden/>
          </w:rPr>
        </w:r>
        <w:r w:rsidR="005A1B96">
          <w:rPr>
            <w:webHidden/>
          </w:rPr>
          <w:fldChar w:fldCharType="separate"/>
        </w:r>
        <w:r w:rsidR="00CF4499">
          <w:rPr>
            <w:webHidden/>
          </w:rPr>
          <w:t>5</w:t>
        </w:r>
        <w:r w:rsidR="005A1B96">
          <w:rPr>
            <w:webHidden/>
          </w:rPr>
          <w:fldChar w:fldCharType="end"/>
        </w:r>
      </w:hyperlink>
    </w:p>
    <w:p w14:paraId="1C968FAE" w14:textId="77777777" w:rsidR="005A1B96" w:rsidRDefault="00AE1A88">
      <w:pPr>
        <w:pStyle w:val="TOC2"/>
        <w:tabs>
          <w:tab w:val="left" w:pos="2118"/>
        </w:tabs>
        <w:rPr>
          <w:rFonts w:asciiTheme="minorHAnsi" w:eastAsiaTheme="minorEastAsia" w:hAnsiTheme="minorHAnsi" w:cstheme="minorBidi"/>
          <w:sz w:val="22"/>
          <w:lang w:eastAsia="it-IT"/>
        </w:rPr>
      </w:pPr>
      <w:hyperlink w:anchor="_Toc105438047" w:history="1">
        <w:r w:rsidR="005A1B96" w:rsidRPr="00121A9B">
          <w:rPr>
            <w:rStyle w:val="Hyperlink"/>
          </w:rPr>
          <w:t>Appendice 1.1.1.</w:t>
        </w:r>
        <w:r w:rsidR="005A1B96">
          <w:rPr>
            <w:rFonts w:asciiTheme="minorHAnsi" w:eastAsiaTheme="minorEastAsia" w:hAnsiTheme="minorHAnsi" w:cstheme="minorBidi"/>
            <w:sz w:val="22"/>
            <w:lang w:eastAsia="it-IT"/>
          </w:rPr>
          <w:tab/>
        </w:r>
        <w:r w:rsidR="005A1B96" w:rsidRPr="00121A9B">
          <w:rPr>
            <w:rStyle w:val="Hyperlink"/>
          </w:rPr>
          <w:t>Titolo Appendice Livello 2 / Appendix Title Level 2</w:t>
        </w:r>
        <w:r w:rsidR="005A1B96">
          <w:rPr>
            <w:webHidden/>
          </w:rPr>
          <w:tab/>
        </w:r>
        <w:r w:rsidR="005A1B96">
          <w:rPr>
            <w:webHidden/>
          </w:rPr>
          <w:fldChar w:fldCharType="begin"/>
        </w:r>
        <w:r w:rsidR="005A1B96">
          <w:rPr>
            <w:webHidden/>
          </w:rPr>
          <w:instrText xml:space="preserve"> PAGEREF _Toc105438047 \h </w:instrText>
        </w:r>
        <w:r w:rsidR="005A1B96">
          <w:rPr>
            <w:webHidden/>
          </w:rPr>
        </w:r>
        <w:r w:rsidR="005A1B96">
          <w:rPr>
            <w:webHidden/>
          </w:rPr>
          <w:fldChar w:fldCharType="separate"/>
        </w:r>
        <w:r w:rsidR="00CF4499">
          <w:rPr>
            <w:webHidden/>
          </w:rPr>
          <w:t>5</w:t>
        </w:r>
        <w:r w:rsidR="005A1B96">
          <w:rPr>
            <w:webHidden/>
          </w:rPr>
          <w:fldChar w:fldCharType="end"/>
        </w:r>
      </w:hyperlink>
    </w:p>
    <w:p w14:paraId="5712B650" w14:textId="77777777" w:rsidR="005A1B96" w:rsidRDefault="00AE1A88">
      <w:pPr>
        <w:pStyle w:val="TOC2"/>
        <w:tabs>
          <w:tab w:val="left" w:pos="2285"/>
        </w:tabs>
        <w:rPr>
          <w:rFonts w:asciiTheme="minorHAnsi" w:eastAsiaTheme="minorEastAsia" w:hAnsiTheme="minorHAnsi" w:cstheme="minorBidi"/>
          <w:sz w:val="22"/>
          <w:lang w:eastAsia="it-IT"/>
        </w:rPr>
      </w:pPr>
      <w:hyperlink w:anchor="_Toc105438048" w:history="1">
        <w:r w:rsidR="005A1B96" w:rsidRPr="00121A9B">
          <w:rPr>
            <w:rStyle w:val="Hyperlink"/>
          </w:rPr>
          <w:t>Appendice 1.1.1.1.</w:t>
        </w:r>
        <w:r w:rsidR="005A1B96">
          <w:rPr>
            <w:rFonts w:asciiTheme="minorHAnsi" w:eastAsiaTheme="minorEastAsia" w:hAnsiTheme="minorHAnsi" w:cstheme="minorBidi"/>
            <w:sz w:val="22"/>
            <w:lang w:eastAsia="it-IT"/>
          </w:rPr>
          <w:tab/>
        </w:r>
        <w:r w:rsidR="005A1B96" w:rsidRPr="00121A9B">
          <w:rPr>
            <w:rStyle w:val="Hyperlink"/>
          </w:rPr>
          <w:t>Titolo Appendice Livello 3 / Appendix Title Level 3</w:t>
        </w:r>
        <w:r w:rsidR="005A1B96">
          <w:rPr>
            <w:webHidden/>
          </w:rPr>
          <w:tab/>
        </w:r>
        <w:r w:rsidR="005A1B96">
          <w:rPr>
            <w:webHidden/>
          </w:rPr>
          <w:fldChar w:fldCharType="begin"/>
        </w:r>
        <w:r w:rsidR="005A1B96">
          <w:rPr>
            <w:webHidden/>
          </w:rPr>
          <w:instrText xml:space="preserve"> PAGEREF _Toc105438048 \h </w:instrText>
        </w:r>
        <w:r w:rsidR="005A1B96">
          <w:rPr>
            <w:webHidden/>
          </w:rPr>
        </w:r>
        <w:r w:rsidR="005A1B96">
          <w:rPr>
            <w:webHidden/>
          </w:rPr>
          <w:fldChar w:fldCharType="separate"/>
        </w:r>
        <w:r w:rsidR="00CF4499">
          <w:rPr>
            <w:webHidden/>
          </w:rPr>
          <w:t>5</w:t>
        </w:r>
        <w:r w:rsidR="005A1B96">
          <w:rPr>
            <w:webHidden/>
          </w:rPr>
          <w:fldChar w:fldCharType="end"/>
        </w:r>
      </w:hyperlink>
    </w:p>
    <w:p w14:paraId="03E90C6F" w14:textId="77777777" w:rsidR="005A1B96" w:rsidRDefault="00AE1A88">
      <w:pPr>
        <w:pStyle w:val="TOC2"/>
        <w:tabs>
          <w:tab w:val="left" w:pos="2452"/>
        </w:tabs>
        <w:rPr>
          <w:rFonts w:asciiTheme="minorHAnsi" w:eastAsiaTheme="minorEastAsia" w:hAnsiTheme="minorHAnsi" w:cstheme="minorBidi"/>
          <w:sz w:val="22"/>
          <w:lang w:eastAsia="it-IT"/>
        </w:rPr>
      </w:pPr>
      <w:hyperlink w:anchor="_Toc105438049" w:history="1">
        <w:r w:rsidR="005A1B96" w:rsidRPr="00121A9B">
          <w:rPr>
            <w:rStyle w:val="Hyperlink"/>
          </w:rPr>
          <w:t>Appendice 1.1.1.1.1.</w:t>
        </w:r>
        <w:r w:rsidR="005A1B96">
          <w:rPr>
            <w:rFonts w:asciiTheme="minorHAnsi" w:eastAsiaTheme="minorEastAsia" w:hAnsiTheme="minorHAnsi" w:cstheme="minorBidi"/>
            <w:sz w:val="22"/>
            <w:lang w:eastAsia="it-IT"/>
          </w:rPr>
          <w:tab/>
        </w:r>
        <w:r w:rsidR="005A1B96" w:rsidRPr="00121A9B">
          <w:rPr>
            <w:rStyle w:val="Hyperlink"/>
          </w:rPr>
          <w:t>Titolo Appendice Livello 4 / Appendix Title Level 3</w:t>
        </w:r>
        <w:r w:rsidR="005A1B96">
          <w:rPr>
            <w:webHidden/>
          </w:rPr>
          <w:tab/>
        </w:r>
        <w:r w:rsidR="005A1B96">
          <w:rPr>
            <w:webHidden/>
          </w:rPr>
          <w:fldChar w:fldCharType="begin"/>
        </w:r>
        <w:r w:rsidR="005A1B96">
          <w:rPr>
            <w:webHidden/>
          </w:rPr>
          <w:instrText xml:space="preserve"> PAGEREF _Toc105438049 \h </w:instrText>
        </w:r>
        <w:r w:rsidR="005A1B96">
          <w:rPr>
            <w:webHidden/>
          </w:rPr>
        </w:r>
        <w:r w:rsidR="005A1B96">
          <w:rPr>
            <w:webHidden/>
          </w:rPr>
          <w:fldChar w:fldCharType="separate"/>
        </w:r>
        <w:r w:rsidR="00CF4499">
          <w:rPr>
            <w:webHidden/>
          </w:rPr>
          <w:t>5</w:t>
        </w:r>
        <w:r w:rsidR="005A1B96">
          <w:rPr>
            <w:webHidden/>
          </w:rPr>
          <w:fldChar w:fldCharType="end"/>
        </w:r>
      </w:hyperlink>
    </w:p>
    <w:p w14:paraId="1E8EAAFC" w14:textId="77777777" w:rsidR="005A1B96" w:rsidRDefault="00AE1A88">
      <w:pPr>
        <w:pStyle w:val="TOC2"/>
        <w:tabs>
          <w:tab w:val="left" w:pos="2619"/>
        </w:tabs>
        <w:rPr>
          <w:rFonts w:asciiTheme="minorHAnsi" w:eastAsiaTheme="minorEastAsia" w:hAnsiTheme="minorHAnsi" w:cstheme="minorBidi"/>
          <w:sz w:val="22"/>
          <w:lang w:eastAsia="it-IT"/>
        </w:rPr>
      </w:pPr>
      <w:hyperlink w:anchor="_Toc105438050" w:history="1">
        <w:r w:rsidR="005A1B96" w:rsidRPr="00121A9B">
          <w:rPr>
            <w:rStyle w:val="Hyperlink"/>
          </w:rPr>
          <w:t>Appendice 1.1.1.1.1.1.</w:t>
        </w:r>
        <w:r w:rsidR="005A1B96">
          <w:rPr>
            <w:rFonts w:asciiTheme="minorHAnsi" w:eastAsiaTheme="minorEastAsia" w:hAnsiTheme="minorHAnsi" w:cstheme="minorBidi"/>
            <w:sz w:val="22"/>
            <w:lang w:eastAsia="it-IT"/>
          </w:rPr>
          <w:tab/>
        </w:r>
        <w:r w:rsidR="005A1B96" w:rsidRPr="00121A9B">
          <w:rPr>
            <w:rStyle w:val="Hyperlink"/>
          </w:rPr>
          <w:t>Titolo Appendice Livello 5 / Appendix Title Level 3</w:t>
        </w:r>
        <w:r w:rsidR="005A1B96">
          <w:rPr>
            <w:webHidden/>
          </w:rPr>
          <w:tab/>
        </w:r>
        <w:r w:rsidR="005A1B96">
          <w:rPr>
            <w:webHidden/>
          </w:rPr>
          <w:fldChar w:fldCharType="begin"/>
        </w:r>
        <w:r w:rsidR="005A1B96">
          <w:rPr>
            <w:webHidden/>
          </w:rPr>
          <w:instrText xml:space="preserve"> PAGEREF _Toc105438050 \h </w:instrText>
        </w:r>
        <w:r w:rsidR="005A1B96">
          <w:rPr>
            <w:webHidden/>
          </w:rPr>
        </w:r>
        <w:r w:rsidR="005A1B96">
          <w:rPr>
            <w:webHidden/>
          </w:rPr>
          <w:fldChar w:fldCharType="separate"/>
        </w:r>
        <w:r w:rsidR="00CF4499">
          <w:rPr>
            <w:webHidden/>
          </w:rPr>
          <w:t>5</w:t>
        </w:r>
        <w:r w:rsidR="005A1B96">
          <w:rPr>
            <w:webHidden/>
          </w:rPr>
          <w:fldChar w:fldCharType="end"/>
        </w:r>
      </w:hyperlink>
    </w:p>
    <w:p w14:paraId="624242E9" w14:textId="77777777" w:rsidR="0041011C" w:rsidRDefault="008917E6" w:rsidP="002B5DB4">
      <w:pPr>
        <w:tabs>
          <w:tab w:val="right" w:leader="dot" w:pos="9923"/>
        </w:tabs>
        <w:spacing w:after="240"/>
        <w:rPr>
          <w:rFonts w:cs="Arial"/>
          <w:b/>
        </w:rPr>
      </w:pPr>
      <w:r>
        <w:rPr>
          <w:rFonts w:cs="Arial"/>
          <w:b/>
          <w:noProof/>
        </w:rPr>
        <w:fldChar w:fldCharType="end"/>
      </w:r>
    </w:p>
    <w:p w14:paraId="230DDBC8" w14:textId="77777777" w:rsidR="00F722F8" w:rsidRDefault="00700A75" w:rsidP="00F722F8">
      <w:pPr>
        <w:tabs>
          <w:tab w:val="left" w:pos="9923"/>
        </w:tabs>
        <w:jc w:val="center"/>
        <w:rPr>
          <w:rFonts w:cs="Arial"/>
          <w:b/>
        </w:rPr>
      </w:pPr>
      <w:r>
        <w:rPr>
          <w:rFonts w:cs="Arial"/>
          <w:b/>
        </w:rPr>
        <w:t>LIST</w:t>
      </w:r>
      <w:r w:rsidR="00D3008E">
        <w:rPr>
          <w:rFonts w:cs="Arial"/>
          <w:b/>
        </w:rPr>
        <w:t>A DELLE</w:t>
      </w:r>
      <w:r w:rsidR="009F0995">
        <w:rPr>
          <w:rFonts w:cs="Arial"/>
          <w:b/>
        </w:rPr>
        <w:t xml:space="preserve"> TAB</w:t>
      </w:r>
      <w:r w:rsidR="00D3008E">
        <w:rPr>
          <w:rFonts w:cs="Arial"/>
          <w:b/>
        </w:rPr>
        <w:t>ELLE</w:t>
      </w:r>
      <w:r w:rsidR="00F722F8">
        <w:rPr>
          <w:rFonts w:cs="Arial"/>
          <w:b/>
        </w:rPr>
        <w:t xml:space="preserve"> / LIST OF TABLES</w:t>
      </w:r>
    </w:p>
    <w:p w14:paraId="65B55A26" w14:textId="77777777" w:rsidR="001316BA" w:rsidRDefault="00D134CC">
      <w:pPr>
        <w:pStyle w:val="TableofFigures"/>
        <w:rPr>
          <w:rFonts w:asciiTheme="minorHAnsi" w:eastAsiaTheme="minorEastAsia" w:hAnsiTheme="minorHAnsi" w:cstheme="minorBidi"/>
          <w:noProof/>
          <w:sz w:val="22"/>
          <w:lang w:eastAsia="it-IT"/>
        </w:rPr>
      </w:pPr>
      <w:r>
        <w:rPr>
          <w:rFonts w:cs="Arial"/>
        </w:rPr>
        <w:fldChar w:fldCharType="begin"/>
      </w:r>
      <w:r>
        <w:rPr>
          <w:rFonts w:cs="Arial"/>
        </w:rPr>
        <w:instrText xml:space="preserve"> TOC \h \z \c "Tabella" </w:instrText>
      </w:r>
      <w:r>
        <w:rPr>
          <w:rFonts w:cs="Arial"/>
        </w:rPr>
        <w:fldChar w:fldCharType="separate"/>
      </w:r>
      <w:hyperlink w:anchor="_Toc55553679" w:history="1">
        <w:r w:rsidR="001316BA" w:rsidRPr="001D41EA">
          <w:rPr>
            <w:rStyle w:val="Hyperlink"/>
            <w:noProof/>
          </w:rPr>
          <w:t>Tabella 1- &lt;&lt;Titolo Tabella &gt;&gt;</w:t>
        </w:r>
        <w:r w:rsidR="001316BA">
          <w:rPr>
            <w:noProof/>
            <w:webHidden/>
          </w:rPr>
          <w:tab/>
        </w:r>
        <w:r w:rsidR="001316BA">
          <w:rPr>
            <w:noProof/>
            <w:webHidden/>
          </w:rPr>
          <w:fldChar w:fldCharType="begin"/>
        </w:r>
        <w:r w:rsidR="001316BA">
          <w:rPr>
            <w:noProof/>
            <w:webHidden/>
          </w:rPr>
          <w:instrText xml:space="preserve"> PAGEREF _Toc55553679 \h </w:instrText>
        </w:r>
        <w:r w:rsidR="001316BA">
          <w:rPr>
            <w:noProof/>
            <w:webHidden/>
          </w:rPr>
        </w:r>
        <w:r w:rsidR="001316BA">
          <w:rPr>
            <w:noProof/>
            <w:webHidden/>
          </w:rPr>
          <w:fldChar w:fldCharType="separate"/>
        </w:r>
        <w:r w:rsidR="00CF4499">
          <w:rPr>
            <w:noProof/>
            <w:webHidden/>
          </w:rPr>
          <w:t>5</w:t>
        </w:r>
        <w:r w:rsidR="001316BA">
          <w:rPr>
            <w:noProof/>
            <w:webHidden/>
          </w:rPr>
          <w:fldChar w:fldCharType="end"/>
        </w:r>
      </w:hyperlink>
    </w:p>
    <w:p w14:paraId="7950637B" w14:textId="77777777" w:rsidR="0041011C" w:rsidRDefault="00D134CC" w:rsidP="002B5DB4">
      <w:pPr>
        <w:tabs>
          <w:tab w:val="right" w:leader="dot" w:pos="9923"/>
        </w:tabs>
        <w:spacing w:after="240"/>
        <w:rPr>
          <w:rFonts w:cs="Arial"/>
          <w:b/>
        </w:rPr>
      </w:pPr>
      <w:r>
        <w:rPr>
          <w:rFonts w:cs="Arial"/>
        </w:rPr>
        <w:fldChar w:fldCharType="end"/>
      </w:r>
    </w:p>
    <w:p w14:paraId="1C05534E" w14:textId="77777777" w:rsidR="00F4203F" w:rsidRPr="00F722F8" w:rsidRDefault="00700A75" w:rsidP="002B5DB4">
      <w:pPr>
        <w:tabs>
          <w:tab w:val="left" w:pos="9923"/>
        </w:tabs>
        <w:jc w:val="center"/>
        <w:rPr>
          <w:rFonts w:cs="Arial"/>
          <w:b/>
          <w:lang w:val="en-US"/>
        </w:rPr>
      </w:pPr>
      <w:r w:rsidRPr="00F722F8">
        <w:rPr>
          <w:rFonts w:cs="Arial"/>
          <w:b/>
          <w:lang w:val="en-US"/>
        </w:rPr>
        <w:t>LIST</w:t>
      </w:r>
      <w:r w:rsidR="00D3008E" w:rsidRPr="00F722F8">
        <w:rPr>
          <w:rFonts w:cs="Arial"/>
          <w:b/>
          <w:lang w:val="en-US"/>
        </w:rPr>
        <w:t>A</w:t>
      </w:r>
      <w:r w:rsidR="009F0995" w:rsidRPr="00F722F8">
        <w:rPr>
          <w:rFonts w:cs="Arial"/>
          <w:b/>
          <w:lang w:val="en-US"/>
        </w:rPr>
        <w:t xml:space="preserve"> </w:t>
      </w:r>
      <w:r w:rsidR="00D3008E" w:rsidRPr="00F722F8">
        <w:rPr>
          <w:rFonts w:cs="Arial"/>
          <w:b/>
          <w:lang w:val="en-US"/>
        </w:rPr>
        <w:t>DELLE FIGURE</w:t>
      </w:r>
      <w:r w:rsidR="00F722F8" w:rsidRPr="00F722F8">
        <w:rPr>
          <w:rFonts w:cs="Arial"/>
          <w:b/>
          <w:lang w:val="en-US"/>
        </w:rPr>
        <w:t xml:space="preserve"> / LIST OF FIGURES</w:t>
      </w:r>
    </w:p>
    <w:p w14:paraId="1359A74A" w14:textId="77777777" w:rsidR="001316BA" w:rsidRDefault="00D134CC">
      <w:pPr>
        <w:pStyle w:val="TableofFigures"/>
        <w:rPr>
          <w:rFonts w:asciiTheme="minorHAnsi" w:eastAsiaTheme="minorEastAsia" w:hAnsiTheme="minorHAnsi" w:cstheme="minorBidi"/>
          <w:noProof/>
          <w:sz w:val="22"/>
          <w:lang w:eastAsia="it-IT"/>
        </w:rPr>
      </w:pPr>
      <w:r>
        <w:rPr>
          <w:rFonts w:cs="Arial"/>
          <w:b/>
        </w:rPr>
        <w:fldChar w:fldCharType="begin"/>
      </w:r>
      <w:r>
        <w:rPr>
          <w:rFonts w:cs="Arial"/>
          <w:b/>
        </w:rPr>
        <w:instrText xml:space="preserve"> TOC \h \z \c "Figura" </w:instrText>
      </w:r>
      <w:r>
        <w:rPr>
          <w:rFonts w:cs="Arial"/>
          <w:b/>
        </w:rPr>
        <w:fldChar w:fldCharType="separate"/>
      </w:r>
      <w:hyperlink w:anchor="_Toc55553680" w:history="1">
        <w:r w:rsidR="001316BA" w:rsidRPr="008D47AE">
          <w:rPr>
            <w:rStyle w:val="Hyperlink"/>
            <w:noProof/>
          </w:rPr>
          <w:t>Figura 1.&lt;&lt;Titolo Figura &gt;&gt;</w:t>
        </w:r>
        <w:r w:rsidR="001316BA">
          <w:rPr>
            <w:noProof/>
            <w:webHidden/>
          </w:rPr>
          <w:tab/>
        </w:r>
        <w:r w:rsidR="001316BA">
          <w:rPr>
            <w:noProof/>
            <w:webHidden/>
          </w:rPr>
          <w:fldChar w:fldCharType="begin"/>
        </w:r>
        <w:r w:rsidR="001316BA">
          <w:rPr>
            <w:noProof/>
            <w:webHidden/>
          </w:rPr>
          <w:instrText xml:space="preserve"> PAGEREF _Toc55553680 \h </w:instrText>
        </w:r>
        <w:r w:rsidR="001316BA">
          <w:rPr>
            <w:noProof/>
            <w:webHidden/>
          </w:rPr>
        </w:r>
        <w:r w:rsidR="001316BA">
          <w:rPr>
            <w:noProof/>
            <w:webHidden/>
          </w:rPr>
          <w:fldChar w:fldCharType="separate"/>
        </w:r>
        <w:r w:rsidR="00CF4499">
          <w:rPr>
            <w:noProof/>
            <w:webHidden/>
          </w:rPr>
          <w:t>5</w:t>
        </w:r>
        <w:r w:rsidR="001316BA">
          <w:rPr>
            <w:noProof/>
            <w:webHidden/>
          </w:rPr>
          <w:fldChar w:fldCharType="end"/>
        </w:r>
      </w:hyperlink>
    </w:p>
    <w:p w14:paraId="71736E16" w14:textId="77777777" w:rsidR="00456DD3" w:rsidRDefault="00D134CC" w:rsidP="00D11437">
      <w:pPr>
        <w:tabs>
          <w:tab w:val="right" w:leader="dot" w:pos="9923"/>
        </w:tabs>
        <w:spacing w:after="240"/>
        <w:rPr>
          <w:rFonts w:cs="Arial"/>
          <w:b/>
        </w:rPr>
      </w:pPr>
      <w:r>
        <w:rPr>
          <w:rFonts w:cs="Arial"/>
          <w:b/>
        </w:rPr>
        <w:fldChar w:fldCharType="end"/>
      </w:r>
    </w:p>
    <w:p w14:paraId="745348A3" w14:textId="77777777" w:rsidR="00D11437" w:rsidRDefault="00D11437" w:rsidP="00D11437">
      <w:pPr>
        <w:tabs>
          <w:tab w:val="left" w:pos="9923"/>
        </w:tabs>
        <w:jc w:val="center"/>
        <w:rPr>
          <w:rFonts w:cs="Arial"/>
          <w:b/>
        </w:rPr>
      </w:pPr>
      <w:r>
        <w:rPr>
          <w:rFonts w:cs="Arial"/>
          <w:b/>
        </w:rPr>
        <w:t>LISTA DEGLI ALLEGATI</w:t>
      </w:r>
      <w:r w:rsidR="00F722F8">
        <w:rPr>
          <w:rFonts w:cs="Arial"/>
          <w:b/>
        </w:rPr>
        <w:t xml:space="preserve"> / LIST OF </w:t>
      </w:r>
      <w:r w:rsidR="00F722F8" w:rsidRPr="00D0758B">
        <w:rPr>
          <w:rFonts w:cs="Arial"/>
          <w:b/>
          <w:lang w:val="en-US"/>
        </w:rPr>
        <w:t>A</w:t>
      </w:r>
      <w:r w:rsidR="00F722F8">
        <w:rPr>
          <w:rFonts w:cs="Arial"/>
          <w:b/>
          <w:lang w:val="en-US"/>
        </w:rPr>
        <w:t>TTACHMENTS</w:t>
      </w:r>
    </w:p>
    <w:p w14:paraId="3A167ECA" w14:textId="77777777" w:rsidR="001316BA" w:rsidRDefault="00D134CC">
      <w:pPr>
        <w:pStyle w:val="TableofFigures"/>
        <w:rPr>
          <w:rFonts w:asciiTheme="minorHAnsi" w:eastAsiaTheme="minorEastAsia" w:hAnsiTheme="minorHAnsi" w:cstheme="minorBidi"/>
          <w:noProof/>
          <w:sz w:val="22"/>
          <w:lang w:eastAsia="it-IT"/>
        </w:rPr>
      </w:pPr>
      <w:r>
        <w:rPr>
          <w:rFonts w:cs="Arial"/>
        </w:rPr>
        <w:fldChar w:fldCharType="begin"/>
      </w:r>
      <w:r>
        <w:rPr>
          <w:rFonts w:cs="Arial"/>
        </w:rPr>
        <w:instrText xml:space="preserve"> TOC \h \z \c "ALLEGATO" </w:instrText>
      </w:r>
      <w:r>
        <w:rPr>
          <w:rFonts w:cs="Arial"/>
        </w:rPr>
        <w:fldChar w:fldCharType="separate"/>
      </w:r>
      <w:hyperlink w:anchor="_Toc55553681" w:history="1">
        <w:r w:rsidR="001316BA" w:rsidRPr="00047B97">
          <w:rPr>
            <w:rStyle w:val="Hyperlink"/>
            <w:noProof/>
          </w:rPr>
          <w:t>ALLEGATO A / ATTACHMENT A &lt;&lt; TITOLO ALLEGATO&gt;&gt;</w:t>
        </w:r>
        <w:r w:rsidR="001316BA" w:rsidRPr="00047B97">
          <w:rPr>
            <w:rStyle w:val="Hyperlink"/>
            <w:noProof/>
          </w:rPr>
          <w:fldChar w:fldCharType="begin"/>
        </w:r>
        <w:r w:rsidR="001316BA" w:rsidRPr="00047B97">
          <w:rPr>
            <w:rStyle w:val="Hyperlink"/>
            <w:noProof/>
          </w:rPr>
          <w:instrText xml:space="preserve"> GOTOBUTTON  </w:instrText>
        </w:r>
        <w:r w:rsidR="001316BA" w:rsidRPr="00047B97">
          <w:rPr>
            <w:rStyle w:val="Hyperlink"/>
            <w:noProof/>
          </w:rPr>
          <w:fldChar w:fldCharType="end"/>
        </w:r>
        <w:r w:rsidR="001316BA" w:rsidRPr="00047B97">
          <w:rPr>
            <w:rStyle w:val="Hyperlink"/>
            <w:noProof/>
          </w:rPr>
          <w:fldChar w:fldCharType="begin"/>
        </w:r>
        <w:r w:rsidR="001316BA" w:rsidRPr="00047B97">
          <w:rPr>
            <w:rStyle w:val="Hyperlink"/>
            <w:noProof/>
          </w:rPr>
          <w:instrText xml:space="preserve"> MACROBUTTON  ElencoComandi </w:instrText>
        </w:r>
        <w:r w:rsidR="001316BA" w:rsidRPr="00047B97">
          <w:rPr>
            <w:rStyle w:val="Hyperlink"/>
            <w:noProof/>
          </w:rPr>
          <w:fldChar w:fldCharType="end"/>
        </w:r>
        <w:r w:rsidR="001316BA">
          <w:rPr>
            <w:noProof/>
            <w:webHidden/>
          </w:rPr>
          <w:tab/>
        </w:r>
        <w:r w:rsidR="001316BA">
          <w:rPr>
            <w:noProof/>
            <w:webHidden/>
          </w:rPr>
          <w:fldChar w:fldCharType="begin"/>
        </w:r>
        <w:r w:rsidR="001316BA">
          <w:rPr>
            <w:noProof/>
            <w:webHidden/>
          </w:rPr>
          <w:instrText xml:space="preserve"> PAGEREF _Toc55553681 \h </w:instrText>
        </w:r>
        <w:r w:rsidR="001316BA">
          <w:rPr>
            <w:noProof/>
            <w:webHidden/>
          </w:rPr>
        </w:r>
        <w:r w:rsidR="001316BA">
          <w:rPr>
            <w:noProof/>
            <w:webHidden/>
          </w:rPr>
          <w:fldChar w:fldCharType="separate"/>
        </w:r>
        <w:r w:rsidR="00CF4499">
          <w:rPr>
            <w:noProof/>
            <w:webHidden/>
          </w:rPr>
          <w:t>5</w:t>
        </w:r>
        <w:r w:rsidR="001316BA">
          <w:rPr>
            <w:noProof/>
            <w:webHidden/>
          </w:rPr>
          <w:fldChar w:fldCharType="end"/>
        </w:r>
      </w:hyperlink>
    </w:p>
    <w:p w14:paraId="0C0AE2AE" w14:textId="77777777" w:rsidR="00D134CC" w:rsidRDefault="00D134CC" w:rsidP="00D134CC">
      <w:pPr>
        <w:tabs>
          <w:tab w:val="right" w:leader="dot" w:pos="9923"/>
        </w:tabs>
        <w:spacing w:after="240"/>
        <w:rPr>
          <w:rFonts w:cs="Arial"/>
          <w:b/>
        </w:rPr>
      </w:pPr>
      <w:r>
        <w:rPr>
          <w:rFonts w:cs="Arial"/>
        </w:rPr>
        <w:fldChar w:fldCharType="end"/>
      </w:r>
    </w:p>
    <w:p w14:paraId="18A6D1C7" w14:textId="77777777" w:rsidR="00D134CC" w:rsidRPr="00F722F8" w:rsidRDefault="00D134CC" w:rsidP="00D134CC">
      <w:pPr>
        <w:tabs>
          <w:tab w:val="left" w:pos="9923"/>
        </w:tabs>
        <w:jc w:val="center"/>
        <w:rPr>
          <w:rFonts w:cs="Arial"/>
          <w:b/>
        </w:rPr>
      </w:pPr>
      <w:r>
        <w:rPr>
          <w:rFonts w:cs="Arial"/>
          <w:b/>
        </w:rPr>
        <w:t>LISTA DEGLI ANNESSI</w:t>
      </w:r>
      <w:r w:rsidR="00F722F8">
        <w:rPr>
          <w:rFonts w:cs="Arial"/>
          <w:b/>
        </w:rPr>
        <w:t xml:space="preserve"> / LIST OF </w:t>
      </w:r>
      <w:r w:rsidR="00F722F8" w:rsidRPr="00F722F8">
        <w:rPr>
          <w:rFonts w:cs="Arial"/>
          <w:b/>
        </w:rPr>
        <w:t>ANNEXES</w:t>
      </w:r>
    </w:p>
    <w:p w14:paraId="52CA8B58" w14:textId="77777777" w:rsidR="00CE3119" w:rsidRDefault="00D134CC">
      <w:pPr>
        <w:pStyle w:val="TableofFigures"/>
        <w:rPr>
          <w:rFonts w:asciiTheme="minorHAnsi" w:eastAsiaTheme="minorEastAsia" w:hAnsiTheme="minorHAnsi" w:cstheme="minorBidi"/>
          <w:noProof/>
          <w:sz w:val="22"/>
          <w:lang w:eastAsia="it-IT"/>
        </w:rPr>
      </w:pPr>
      <w:r>
        <w:rPr>
          <w:rFonts w:cs="Arial"/>
        </w:rPr>
        <w:fldChar w:fldCharType="begin"/>
      </w:r>
      <w:r>
        <w:rPr>
          <w:rFonts w:cs="Arial"/>
        </w:rPr>
        <w:instrText xml:space="preserve"> TOC \h \z \c "ANNESSO" </w:instrText>
      </w:r>
      <w:r>
        <w:rPr>
          <w:rFonts w:cs="Arial"/>
        </w:rPr>
        <w:fldChar w:fldCharType="separate"/>
      </w:r>
      <w:hyperlink w:anchor="_Toc55553775" w:history="1">
        <w:r w:rsidR="00CE3119" w:rsidRPr="00B520F1">
          <w:rPr>
            <w:rStyle w:val="Hyperlink"/>
            <w:noProof/>
          </w:rPr>
          <w:t>ANNESSO I ANNEX I &lt;&lt;IDENTIFICAZIONE ANNESSO (Codice e revisione)&gt;&gt; &lt;&lt; TITOLO ANNESSO&gt;&gt;</w:t>
        </w:r>
        <w:r w:rsidR="00CE3119" w:rsidRPr="00B520F1">
          <w:rPr>
            <w:rStyle w:val="Hyperlink"/>
            <w:noProof/>
          </w:rPr>
          <w:fldChar w:fldCharType="begin"/>
        </w:r>
        <w:r w:rsidR="00CE3119" w:rsidRPr="00B520F1">
          <w:rPr>
            <w:rStyle w:val="Hyperlink"/>
            <w:noProof/>
          </w:rPr>
          <w:instrText xml:space="preserve"> GOTOBUTTON  </w:instrText>
        </w:r>
        <w:r w:rsidR="00CE3119" w:rsidRPr="00B520F1">
          <w:rPr>
            <w:rStyle w:val="Hyperlink"/>
            <w:noProof/>
          </w:rPr>
          <w:fldChar w:fldCharType="end"/>
        </w:r>
        <w:r w:rsidR="00CE3119" w:rsidRPr="00B520F1">
          <w:rPr>
            <w:rStyle w:val="Hyperlink"/>
            <w:noProof/>
          </w:rPr>
          <w:fldChar w:fldCharType="begin"/>
        </w:r>
        <w:r w:rsidR="00CE3119" w:rsidRPr="00B520F1">
          <w:rPr>
            <w:rStyle w:val="Hyperlink"/>
            <w:noProof/>
          </w:rPr>
          <w:instrText xml:space="preserve"> MACROBUTTON  ElencoComandi </w:instrText>
        </w:r>
        <w:r w:rsidR="00CE3119" w:rsidRPr="00B520F1">
          <w:rPr>
            <w:rStyle w:val="Hyperlink"/>
            <w:noProof/>
          </w:rPr>
          <w:fldChar w:fldCharType="end"/>
        </w:r>
        <w:r w:rsidR="00CE3119">
          <w:rPr>
            <w:noProof/>
            <w:webHidden/>
          </w:rPr>
          <w:tab/>
        </w:r>
        <w:r w:rsidR="00CE3119">
          <w:rPr>
            <w:noProof/>
            <w:webHidden/>
          </w:rPr>
          <w:fldChar w:fldCharType="begin"/>
        </w:r>
        <w:r w:rsidR="00CE3119">
          <w:rPr>
            <w:noProof/>
            <w:webHidden/>
          </w:rPr>
          <w:instrText xml:space="preserve"> PAGEREF _Toc55553775 \h </w:instrText>
        </w:r>
        <w:r w:rsidR="00CE3119">
          <w:rPr>
            <w:noProof/>
            <w:webHidden/>
          </w:rPr>
        </w:r>
        <w:r w:rsidR="00CE3119">
          <w:rPr>
            <w:noProof/>
            <w:webHidden/>
          </w:rPr>
          <w:fldChar w:fldCharType="separate"/>
        </w:r>
        <w:r w:rsidR="00CF4499">
          <w:rPr>
            <w:noProof/>
            <w:webHidden/>
          </w:rPr>
          <w:t>5</w:t>
        </w:r>
        <w:r w:rsidR="00CE3119">
          <w:rPr>
            <w:noProof/>
            <w:webHidden/>
          </w:rPr>
          <w:fldChar w:fldCharType="end"/>
        </w:r>
      </w:hyperlink>
    </w:p>
    <w:p w14:paraId="3F5096D2" w14:textId="77777777" w:rsidR="00D11437" w:rsidRDefault="00D134CC" w:rsidP="00D11437">
      <w:pPr>
        <w:tabs>
          <w:tab w:val="right" w:leader="dot" w:pos="9923"/>
        </w:tabs>
        <w:spacing w:after="240"/>
        <w:rPr>
          <w:rFonts w:cs="Arial"/>
          <w:b/>
        </w:rPr>
      </w:pPr>
      <w:r>
        <w:rPr>
          <w:rFonts w:cs="Arial"/>
        </w:rPr>
        <w:fldChar w:fldCharType="end"/>
      </w:r>
    </w:p>
    <w:p w14:paraId="11B6C6B1" w14:textId="77777777" w:rsidR="00D11437" w:rsidRPr="00D134CC" w:rsidRDefault="00D11437" w:rsidP="00456DD3">
      <w:pPr>
        <w:tabs>
          <w:tab w:val="right" w:leader="dot" w:pos="9923"/>
        </w:tabs>
        <w:spacing w:after="240"/>
        <w:rPr>
          <w:rStyle w:val="Hyperlink"/>
          <w:noProof/>
          <w:color w:val="auto"/>
        </w:rPr>
      </w:pPr>
    </w:p>
    <w:p w14:paraId="2BF123F5" w14:textId="77777777" w:rsidR="00D11437" w:rsidRPr="00D134CC" w:rsidRDefault="00D11437" w:rsidP="00456DD3">
      <w:pPr>
        <w:tabs>
          <w:tab w:val="right" w:leader="dot" w:pos="9923"/>
        </w:tabs>
        <w:spacing w:after="240"/>
        <w:rPr>
          <w:noProof/>
          <w:u w:val="single"/>
        </w:rPr>
        <w:sectPr w:rsidR="00D11437" w:rsidRPr="00D134CC" w:rsidSect="00D13DD7">
          <w:headerReference w:type="even" r:id="rId13"/>
          <w:headerReference w:type="default" r:id="rId14"/>
          <w:footerReference w:type="even" r:id="rId15"/>
          <w:footerReference w:type="default" r:id="rId16"/>
          <w:headerReference w:type="first" r:id="rId17"/>
          <w:footerReference w:type="first" r:id="rId18"/>
          <w:pgSz w:w="11906" w:h="16838"/>
          <w:pgMar w:top="2019" w:right="849" w:bottom="1276" w:left="1134" w:header="426" w:footer="239" w:gutter="0"/>
          <w:cols w:space="708"/>
          <w:titlePg/>
          <w:docGrid w:linePitch="360"/>
        </w:sectPr>
      </w:pPr>
    </w:p>
    <w:p w14:paraId="5CFD358F" w14:textId="77777777" w:rsidR="001C3344" w:rsidRPr="00802CBD" w:rsidRDefault="00D2541D" w:rsidP="00802CBD">
      <w:pPr>
        <w:pStyle w:val="Heading1"/>
        <w:rPr>
          <w:color w:val="auto"/>
        </w:rPr>
      </w:pPr>
      <w:bookmarkStart w:id="1" w:name="_Toc105438030"/>
      <w:r w:rsidRPr="00802CBD">
        <w:rPr>
          <w:color w:val="auto"/>
        </w:rPr>
        <w:lastRenderedPageBreak/>
        <w:t>I</w:t>
      </w:r>
      <w:r w:rsidR="00913D25" w:rsidRPr="00802CBD">
        <w:rPr>
          <w:color w:val="auto"/>
        </w:rPr>
        <w:t>ntro</w:t>
      </w:r>
      <w:r w:rsidR="006C3474" w:rsidRPr="00802CBD">
        <w:rPr>
          <w:color w:val="auto"/>
        </w:rPr>
        <w:t>duzione</w:t>
      </w:r>
      <w:r w:rsidR="001C3344" w:rsidRPr="00802CBD">
        <w:rPr>
          <w:color w:val="auto"/>
        </w:rPr>
        <w:t xml:space="preserve"> </w:t>
      </w:r>
      <w:bookmarkStart w:id="2" w:name="_Toc52459275"/>
      <w:r w:rsidR="00FE125C" w:rsidRPr="00802CBD">
        <w:rPr>
          <w:color w:val="auto"/>
        </w:rPr>
        <w:t xml:space="preserve">/ </w:t>
      </w:r>
      <w:r w:rsidR="001C3344" w:rsidRPr="00802CBD">
        <w:rPr>
          <w:color w:val="auto"/>
        </w:rPr>
        <w:t>Introduction</w:t>
      </w:r>
      <w:bookmarkEnd w:id="1"/>
      <w:bookmarkEnd w:id="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7240DC" w:rsidRPr="00AE1A88" w14:paraId="0E38BCB2" w14:textId="77777777" w:rsidTr="007240DC">
        <w:tc>
          <w:tcPr>
            <w:tcW w:w="5031" w:type="dxa"/>
          </w:tcPr>
          <w:p w14:paraId="78FC9AB1" w14:textId="77777777" w:rsidR="008D31FC" w:rsidRDefault="007240DC" w:rsidP="007240DC">
            <w:pPr>
              <w:rPr>
                <w:rFonts w:cs="Arial"/>
                <w:szCs w:val="20"/>
              </w:rPr>
            </w:pPr>
            <w:r>
              <w:rPr>
                <w:rFonts w:cs="Arial"/>
                <w:szCs w:val="20"/>
              </w:rPr>
              <w:t>Testo: questo è un testo di prova</w:t>
            </w:r>
          </w:p>
          <w:p w14:paraId="0DC78026" w14:textId="77777777" w:rsidR="007240DC" w:rsidRDefault="007240DC" w:rsidP="008D31FC">
            <w:pPr>
              <w:jc w:val="left"/>
              <w:rPr>
                <w:rFonts w:cs="Arial"/>
                <w:szCs w:val="20"/>
              </w:rPr>
            </w:pPr>
          </w:p>
        </w:tc>
        <w:tc>
          <w:tcPr>
            <w:tcW w:w="5032" w:type="dxa"/>
          </w:tcPr>
          <w:p w14:paraId="398BF16B" w14:textId="77777777" w:rsidR="007240DC" w:rsidRDefault="007240DC"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p w14:paraId="48B977E1" w14:textId="77777777" w:rsidR="008D31FC" w:rsidRPr="00DE60F1" w:rsidRDefault="008D31FC" w:rsidP="007240DC">
            <w:pPr>
              <w:rPr>
                <w:rFonts w:cs="Arial"/>
                <w:szCs w:val="20"/>
                <w:lang w:val="en-US"/>
              </w:rPr>
            </w:pPr>
          </w:p>
        </w:tc>
      </w:tr>
    </w:tbl>
    <w:p w14:paraId="31ABB6DB" w14:textId="77777777" w:rsidR="00832638" w:rsidRPr="00802CBD" w:rsidRDefault="00D2541D" w:rsidP="00B40D70">
      <w:pPr>
        <w:pStyle w:val="Heading2"/>
        <w:rPr>
          <w:sz w:val="18"/>
          <w:szCs w:val="18"/>
        </w:rPr>
      </w:pPr>
      <w:bookmarkStart w:id="3" w:name="_Toc105438031"/>
      <w:r w:rsidRPr="00802CBD">
        <w:t>Scop</w:t>
      </w:r>
      <w:r w:rsidR="00D3008E" w:rsidRPr="00802CBD">
        <w:t>o</w:t>
      </w:r>
      <w:bookmarkStart w:id="4" w:name="_Toc52459276"/>
      <w:r w:rsidR="00EE1056" w:rsidRPr="00802CBD">
        <w:t xml:space="preserve"> / </w:t>
      </w:r>
      <w:r w:rsidR="00980B8D" w:rsidRPr="00802CBD">
        <w:rPr>
          <w:szCs w:val="20"/>
        </w:rPr>
        <w:t>Scope</w:t>
      </w:r>
      <w:bookmarkEnd w:id="3"/>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7240DC" w:rsidRPr="00AE1A88" w14:paraId="014C21F5" w14:textId="77777777" w:rsidTr="007240DC">
        <w:tc>
          <w:tcPr>
            <w:tcW w:w="5031" w:type="dxa"/>
          </w:tcPr>
          <w:p w14:paraId="2392C042" w14:textId="77777777" w:rsidR="008D31FC" w:rsidRDefault="008D31FC" w:rsidP="008D31FC">
            <w:pPr>
              <w:rPr>
                <w:rFonts w:cs="Arial"/>
                <w:szCs w:val="20"/>
              </w:rPr>
            </w:pPr>
            <w:bookmarkStart w:id="5" w:name="_Toc338689857"/>
            <w:bookmarkStart w:id="6" w:name="_Toc338689961"/>
            <w:bookmarkStart w:id="7" w:name="_Toc338690046"/>
            <w:bookmarkStart w:id="8" w:name="_Toc338690145"/>
            <w:bookmarkStart w:id="9" w:name="_Toc338688499"/>
            <w:bookmarkStart w:id="10" w:name="_Toc338689858"/>
            <w:bookmarkStart w:id="11" w:name="_Toc338689962"/>
            <w:bookmarkStart w:id="12" w:name="_Toc338690047"/>
            <w:bookmarkStart w:id="13" w:name="_Toc338690146"/>
            <w:bookmarkStart w:id="14" w:name="_Toc338688500"/>
            <w:bookmarkStart w:id="15" w:name="_Toc338689859"/>
            <w:bookmarkStart w:id="16" w:name="_Toc338689963"/>
            <w:bookmarkStart w:id="17" w:name="_Toc338690048"/>
            <w:bookmarkStart w:id="18" w:name="_Toc338690147"/>
            <w:bookmarkStart w:id="19" w:name="_Toc338688501"/>
            <w:bookmarkStart w:id="20" w:name="_Toc338689860"/>
            <w:bookmarkStart w:id="21" w:name="_Toc338689964"/>
            <w:bookmarkStart w:id="22" w:name="_Toc338690049"/>
            <w:bookmarkStart w:id="23" w:name="_Toc338690148"/>
            <w:bookmarkStart w:id="24" w:name="_Toc338688502"/>
            <w:bookmarkStart w:id="25" w:name="_Toc338689861"/>
            <w:bookmarkStart w:id="26" w:name="_Toc338689965"/>
            <w:bookmarkStart w:id="27" w:name="_Toc338690050"/>
            <w:bookmarkStart w:id="28" w:name="_Toc338690149"/>
            <w:bookmarkStart w:id="29" w:name="_Toc338688503"/>
            <w:bookmarkStart w:id="30" w:name="_Toc338689862"/>
            <w:bookmarkStart w:id="31" w:name="_Toc338689966"/>
            <w:bookmarkStart w:id="32" w:name="_Toc338690051"/>
            <w:bookmarkStart w:id="33" w:name="_Toc338690150"/>
            <w:bookmarkStart w:id="34" w:name="_Toc338688504"/>
            <w:bookmarkStart w:id="35" w:name="_Toc338689863"/>
            <w:bookmarkStart w:id="36" w:name="_Toc338689967"/>
            <w:bookmarkStart w:id="37" w:name="_Toc338690052"/>
            <w:bookmarkStart w:id="38" w:name="_Toc338690151"/>
            <w:bookmarkStart w:id="39" w:name="_Toc338688505"/>
            <w:bookmarkStart w:id="40" w:name="_Toc338689864"/>
            <w:bookmarkStart w:id="41" w:name="_Toc338689968"/>
            <w:bookmarkStart w:id="42" w:name="_Toc338690053"/>
            <w:bookmarkStart w:id="43" w:name="_Toc338690152"/>
            <w:bookmarkStart w:id="44" w:name="_Toc338688506"/>
            <w:bookmarkStart w:id="45" w:name="_Toc338689865"/>
            <w:bookmarkStart w:id="46" w:name="_Toc338689969"/>
            <w:bookmarkStart w:id="47" w:name="_Toc338690054"/>
            <w:bookmarkStart w:id="48" w:name="_Toc338690153"/>
            <w:bookmarkStart w:id="49" w:name="_Toc338688507"/>
            <w:bookmarkStart w:id="50" w:name="_Toc338689866"/>
            <w:bookmarkStart w:id="51" w:name="_Toc338689970"/>
            <w:bookmarkStart w:id="52" w:name="_Toc338690055"/>
            <w:bookmarkStart w:id="53" w:name="_Toc338690154"/>
            <w:bookmarkStart w:id="54" w:name="_Toc338688508"/>
            <w:bookmarkStart w:id="55" w:name="_Toc338689867"/>
            <w:bookmarkStart w:id="56" w:name="_Toc338689971"/>
            <w:bookmarkStart w:id="57" w:name="_Toc338690056"/>
            <w:bookmarkStart w:id="58" w:name="_Toc338690155"/>
            <w:bookmarkStart w:id="59" w:name="_Toc338688509"/>
            <w:bookmarkStart w:id="60" w:name="_Toc338689868"/>
            <w:bookmarkStart w:id="61" w:name="_Toc338689972"/>
            <w:bookmarkStart w:id="62" w:name="_Toc338690057"/>
            <w:bookmarkStart w:id="63" w:name="_Toc338690156"/>
            <w:bookmarkStart w:id="64" w:name="_Toc338688510"/>
            <w:bookmarkStart w:id="65" w:name="_Toc338689869"/>
            <w:bookmarkStart w:id="66" w:name="_Toc338689973"/>
            <w:bookmarkStart w:id="67" w:name="_Toc338690058"/>
            <w:bookmarkStart w:id="68" w:name="_Toc338690157"/>
            <w:bookmarkStart w:id="69" w:name="_Toc338688511"/>
            <w:bookmarkStart w:id="70" w:name="_Toc338689870"/>
            <w:bookmarkStart w:id="71" w:name="_Toc338689974"/>
            <w:bookmarkStart w:id="72" w:name="_Toc338690059"/>
            <w:bookmarkStart w:id="73" w:name="_Toc338690158"/>
            <w:bookmarkStart w:id="74" w:name="_Toc338690159"/>
            <w:bookmarkStart w:id="75" w:name="_Toc338690160"/>
            <w:bookmarkStart w:id="76" w:name="_Toc338690161"/>
            <w:bookmarkStart w:id="77" w:name="_Toc338690162"/>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r>
              <w:rPr>
                <w:rFonts w:cs="Arial"/>
                <w:szCs w:val="20"/>
              </w:rPr>
              <w:t>Testo: questo è un testo di prova</w:t>
            </w:r>
          </w:p>
          <w:p w14:paraId="4FE66F81" w14:textId="77777777" w:rsidR="007240DC" w:rsidRDefault="007240DC" w:rsidP="008D31FC">
            <w:pPr>
              <w:rPr>
                <w:rFonts w:cs="Arial"/>
                <w:szCs w:val="20"/>
              </w:rPr>
            </w:pPr>
          </w:p>
        </w:tc>
        <w:tc>
          <w:tcPr>
            <w:tcW w:w="5032" w:type="dxa"/>
          </w:tcPr>
          <w:p w14:paraId="5650854C" w14:textId="77777777" w:rsidR="007240DC" w:rsidRDefault="007240DC"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p w14:paraId="6A16A1DA" w14:textId="77777777" w:rsidR="008D31FC" w:rsidRPr="00DE60F1" w:rsidRDefault="008D31FC" w:rsidP="007240DC">
            <w:pPr>
              <w:rPr>
                <w:rFonts w:cs="Arial"/>
                <w:szCs w:val="20"/>
                <w:lang w:val="en-US"/>
              </w:rPr>
            </w:pPr>
          </w:p>
        </w:tc>
      </w:tr>
    </w:tbl>
    <w:p w14:paraId="60BF6DD9" w14:textId="77777777" w:rsidR="00832638" w:rsidRPr="00802CBD" w:rsidRDefault="007C22D0" w:rsidP="00980B8D">
      <w:pPr>
        <w:pStyle w:val="Heading2"/>
      </w:pPr>
      <w:bookmarkStart w:id="78" w:name="_Toc105438032"/>
      <w:r w:rsidRPr="00802CBD">
        <w:t>Applicabili</w:t>
      </w:r>
      <w:r w:rsidR="00D3008E" w:rsidRPr="00802CBD">
        <w:t>tà</w:t>
      </w:r>
      <w:bookmarkStart w:id="79" w:name="_Toc52459277"/>
      <w:r w:rsidR="00EE1056" w:rsidRPr="00802CBD">
        <w:t xml:space="preserve"> / </w:t>
      </w:r>
      <w:r w:rsidR="00980B8D" w:rsidRPr="00802CBD">
        <w:rPr>
          <w:szCs w:val="20"/>
        </w:rPr>
        <w:t>Applicability</w:t>
      </w:r>
      <w:bookmarkEnd w:id="78"/>
      <w:bookmarkEnd w:id="7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7240DC" w:rsidRPr="00AE1A88" w14:paraId="6F9712C0" w14:textId="77777777" w:rsidTr="007240DC">
        <w:tc>
          <w:tcPr>
            <w:tcW w:w="5031" w:type="dxa"/>
          </w:tcPr>
          <w:p w14:paraId="2AE6005E" w14:textId="77777777" w:rsidR="008D31FC" w:rsidRDefault="008D31FC" w:rsidP="008D31FC">
            <w:pPr>
              <w:rPr>
                <w:rFonts w:cs="Arial"/>
                <w:szCs w:val="20"/>
              </w:rPr>
            </w:pPr>
            <w:bookmarkStart w:id="80" w:name="_Toc338690164"/>
            <w:bookmarkStart w:id="81" w:name="_Toc338690165"/>
            <w:bookmarkStart w:id="82" w:name="_Toc338689977"/>
            <w:bookmarkStart w:id="83" w:name="_Toc338690062"/>
            <w:bookmarkStart w:id="84" w:name="_Toc338690086"/>
            <w:bookmarkStart w:id="85" w:name="_Toc338690113"/>
            <w:bookmarkStart w:id="86" w:name="_Toc338690166"/>
            <w:bookmarkEnd w:id="80"/>
            <w:bookmarkEnd w:id="81"/>
            <w:bookmarkEnd w:id="82"/>
            <w:bookmarkEnd w:id="83"/>
            <w:bookmarkEnd w:id="84"/>
            <w:bookmarkEnd w:id="85"/>
            <w:bookmarkEnd w:id="86"/>
            <w:r>
              <w:rPr>
                <w:rFonts w:cs="Arial"/>
                <w:szCs w:val="20"/>
              </w:rPr>
              <w:t>Testo: questo è un testo di prova</w:t>
            </w:r>
          </w:p>
          <w:p w14:paraId="54A8CF9E" w14:textId="77777777" w:rsidR="007240DC" w:rsidRDefault="007240DC" w:rsidP="008D31FC">
            <w:pPr>
              <w:rPr>
                <w:rFonts w:cs="Arial"/>
                <w:szCs w:val="20"/>
              </w:rPr>
            </w:pPr>
          </w:p>
        </w:tc>
        <w:tc>
          <w:tcPr>
            <w:tcW w:w="5032" w:type="dxa"/>
          </w:tcPr>
          <w:p w14:paraId="6B31C673" w14:textId="77777777" w:rsidR="007240DC" w:rsidRPr="00DE60F1" w:rsidRDefault="007240DC"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11B73C06" w14:textId="77777777" w:rsidR="00832638" w:rsidRPr="00802CBD" w:rsidRDefault="006C3474" w:rsidP="001C7663">
      <w:pPr>
        <w:pStyle w:val="Heading1"/>
        <w:rPr>
          <w:color w:val="auto"/>
        </w:rPr>
      </w:pPr>
      <w:bookmarkStart w:id="87" w:name="_Toc105438033"/>
      <w:r w:rsidRPr="00802CBD">
        <w:rPr>
          <w:color w:val="auto"/>
        </w:rPr>
        <w:t>Document</w:t>
      </w:r>
      <w:r w:rsidR="00B42C9E" w:rsidRPr="00802CBD">
        <w:rPr>
          <w:color w:val="auto"/>
        </w:rPr>
        <w:t>i</w:t>
      </w:r>
      <w:r w:rsidRPr="00802CBD">
        <w:rPr>
          <w:color w:val="auto"/>
        </w:rPr>
        <w:t xml:space="preserve"> R</w:t>
      </w:r>
      <w:r w:rsidR="00D3008E" w:rsidRPr="00802CBD">
        <w:rPr>
          <w:color w:val="auto"/>
        </w:rPr>
        <w:t>eferenziati</w:t>
      </w:r>
      <w:bookmarkStart w:id="88" w:name="_Toc52459278"/>
      <w:r w:rsidR="00EE1056" w:rsidRPr="00802CBD">
        <w:rPr>
          <w:color w:val="auto"/>
        </w:rPr>
        <w:t xml:space="preserve"> / </w:t>
      </w:r>
      <w:r w:rsidR="001A3F5D" w:rsidRPr="00802CBD">
        <w:rPr>
          <w:color w:val="auto"/>
          <w:szCs w:val="20"/>
        </w:rPr>
        <w:t>Referenced Documents</w:t>
      </w:r>
      <w:bookmarkEnd w:id="87"/>
      <w:bookmarkEnd w:id="88"/>
    </w:p>
    <w:p w14:paraId="3D8677CA" w14:textId="77777777" w:rsidR="00832638" w:rsidRPr="00802CBD" w:rsidRDefault="00D3008E" w:rsidP="005E46A8">
      <w:pPr>
        <w:pStyle w:val="Heading2"/>
      </w:pPr>
      <w:bookmarkStart w:id="89" w:name="_Toc105438034"/>
      <w:r w:rsidRPr="00802CBD">
        <w:rPr>
          <w:lang w:val="en-US"/>
        </w:rPr>
        <w:t xml:space="preserve">Documenti </w:t>
      </w:r>
      <w:r w:rsidR="00822026" w:rsidRPr="00802CBD">
        <w:rPr>
          <w:lang w:val="en-US"/>
        </w:rPr>
        <w:t>Applicab</w:t>
      </w:r>
      <w:r w:rsidRPr="00802CBD">
        <w:rPr>
          <w:lang w:val="en-US"/>
        </w:rPr>
        <w:t>ili</w:t>
      </w:r>
      <w:bookmarkStart w:id="90" w:name="_Toc52459279"/>
      <w:r w:rsidR="002846EC" w:rsidRPr="00802CBD">
        <w:rPr>
          <w:lang w:val="en-US"/>
        </w:rPr>
        <w:t xml:space="preserve"> / </w:t>
      </w:r>
      <w:r w:rsidR="005E46A8" w:rsidRPr="00802CBD">
        <w:rPr>
          <w:lang w:val="en-US"/>
        </w:rPr>
        <w:t>Applicable Documents</w:t>
      </w:r>
      <w:bookmarkEnd w:id="89"/>
      <w:bookmarkEnd w:id="9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4"/>
        <w:gridCol w:w="2647"/>
        <w:gridCol w:w="6632"/>
      </w:tblGrid>
      <w:tr w:rsidR="00802CBD" w:rsidRPr="00802CBD" w14:paraId="7AFF7C26" w14:textId="77777777" w:rsidTr="00EC2620">
        <w:trPr>
          <w:tblHeader/>
        </w:trPr>
        <w:tc>
          <w:tcPr>
            <w:tcW w:w="320" w:type="pct"/>
            <w:tcBorders>
              <w:bottom w:val="single" w:sz="4" w:space="0" w:color="C00000"/>
            </w:tcBorders>
            <w:shd w:val="clear" w:color="auto" w:fill="F2F2F2"/>
          </w:tcPr>
          <w:p w14:paraId="6AAE5067" w14:textId="77777777" w:rsidR="005F0511" w:rsidRPr="00802CBD" w:rsidRDefault="00D3008E" w:rsidP="0064749F">
            <w:pPr>
              <w:spacing w:before="60"/>
              <w:rPr>
                <w:rFonts w:cs="Arial"/>
                <w:b/>
                <w:szCs w:val="20"/>
              </w:rPr>
            </w:pPr>
            <w:r w:rsidRPr="00802CBD">
              <w:rPr>
                <w:rFonts w:cs="Arial"/>
                <w:b/>
                <w:szCs w:val="20"/>
              </w:rPr>
              <w:t>Ri</w:t>
            </w:r>
            <w:r w:rsidR="00832638" w:rsidRPr="00802CBD">
              <w:rPr>
                <w:rFonts w:cs="Arial"/>
                <w:b/>
                <w:szCs w:val="20"/>
              </w:rPr>
              <w:t>f.</w:t>
            </w:r>
          </w:p>
        </w:tc>
        <w:tc>
          <w:tcPr>
            <w:tcW w:w="1335" w:type="pct"/>
            <w:tcBorders>
              <w:bottom w:val="single" w:sz="4" w:space="0" w:color="C00000"/>
            </w:tcBorders>
            <w:shd w:val="clear" w:color="auto" w:fill="F2F2F2"/>
            <w:vAlign w:val="center"/>
          </w:tcPr>
          <w:p w14:paraId="3C4F7F52" w14:textId="77777777" w:rsidR="005F0511" w:rsidRPr="00802CBD" w:rsidRDefault="00822026" w:rsidP="0064749F">
            <w:pPr>
              <w:spacing w:before="60"/>
              <w:rPr>
                <w:rFonts w:cs="Arial"/>
                <w:b/>
                <w:szCs w:val="20"/>
              </w:rPr>
            </w:pPr>
            <w:r w:rsidRPr="00802CBD">
              <w:rPr>
                <w:rFonts w:cs="Arial"/>
                <w:b/>
                <w:szCs w:val="20"/>
              </w:rPr>
              <w:t>Identi</w:t>
            </w:r>
            <w:r w:rsidR="00D3008E" w:rsidRPr="00802CBD">
              <w:rPr>
                <w:rFonts w:cs="Arial"/>
                <w:b/>
                <w:szCs w:val="20"/>
              </w:rPr>
              <w:t>ficativo</w:t>
            </w:r>
            <w:r w:rsidR="0064749F">
              <w:rPr>
                <w:rFonts w:cs="Arial"/>
                <w:b/>
                <w:szCs w:val="20"/>
              </w:rPr>
              <w:t xml:space="preserve"> / </w:t>
            </w:r>
            <w:r w:rsidR="005F0511" w:rsidRPr="00802CBD">
              <w:rPr>
                <w:rFonts w:cs="Arial"/>
                <w:b/>
                <w:szCs w:val="20"/>
              </w:rPr>
              <w:t>Identifier</w:t>
            </w:r>
          </w:p>
        </w:tc>
        <w:tc>
          <w:tcPr>
            <w:tcW w:w="3345" w:type="pct"/>
            <w:tcBorders>
              <w:bottom w:val="single" w:sz="4" w:space="0" w:color="C00000"/>
            </w:tcBorders>
            <w:shd w:val="clear" w:color="auto" w:fill="F2F2F2"/>
            <w:vAlign w:val="center"/>
          </w:tcPr>
          <w:p w14:paraId="50D448F3" w14:textId="77777777" w:rsidR="005F0511" w:rsidRPr="00802CBD" w:rsidRDefault="00D3008E" w:rsidP="0064749F">
            <w:pPr>
              <w:spacing w:before="60"/>
              <w:rPr>
                <w:rFonts w:cs="Arial"/>
                <w:b/>
                <w:szCs w:val="20"/>
              </w:rPr>
            </w:pPr>
            <w:r w:rsidRPr="00802CBD">
              <w:rPr>
                <w:rFonts w:cs="Arial"/>
                <w:b/>
                <w:szCs w:val="20"/>
              </w:rPr>
              <w:t>Titolo</w:t>
            </w:r>
            <w:r w:rsidR="0064749F">
              <w:rPr>
                <w:rFonts w:cs="Arial"/>
                <w:b/>
                <w:szCs w:val="20"/>
              </w:rPr>
              <w:t xml:space="preserve"> / </w:t>
            </w:r>
            <w:r w:rsidR="003A05AB" w:rsidRPr="00802CBD">
              <w:rPr>
                <w:rFonts w:cs="Arial"/>
                <w:b/>
                <w:szCs w:val="20"/>
              </w:rPr>
              <w:t>Title</w:t>
            </w:r>
          </w:p>
        </w:tc>
      </w:tr>
      <w:tr w:rsidR="00802CBD" w:rsidRPr="00802CBD" w14:paraId="3C8FAE28" w14:textId="77777777" w:rsidTr="00EC2620">
        <w:tc>
          <w:tcPr>
            <w:tcW w:w="320" w:type="pct"/>
            <w:tcBorders>
              <w:top w:val="single" w:sz="4" w:space="0" w:color="C00000"/>
            </w:tcBorders>
            <w:shd w:val="clear" w:color="auto" w:fill="FFFFFF"/>
            <w:vAlign w:val="center"/>
          </w:tcPr>
          <w:p w14:paraId="364AB0E5" w14:textId="77777777" w:rsidR="00832638" w:rsidRPr="00802CBD" w:rsidRDefault="00832638" w:rsidP="001C7663">
            <w:pPr>
              <w:numPr>
                <w:ilvl w:val="0"/>
                <w:numId w:val="1"/>
              </w:numPr>
              <w:tabs>
                <w:tab w:val="num" w:pos="-142"/>
              </w:tabs>
              <w:spacing w:before="60"/>
              <w:rPr>
                <w:rFonts w:cs="Arial"/>
              </w:rPr>
            </w:pPr>
          </w:p>
        </w:tc>
        <w:tc>
          <w:tcPr>
            <w:tcW w:w="1335" w:type="pct"/>
            <w:tcBorders>
              <w:top w:val="single" w:sz="4" w:space="0" w:color="C00000"/>
            </w:tcBorders>
            <w:shd w:val="clear" w:color="auto" w:fill="FFFFFF"/>
          </w:tcPr>
          <w:p w14:paraId="6A711B07" w14:textId="77777777" w:rsidR="00832638" w:rsidRPr="00802CBD" w:rsidRDefault="00832638" w:rsidP="001C7663">
            <w:pPr>
              <w:spacing w:before="60"/>
              <w:rPr>
                <w:rFonts w:cs="Arial"/>
              </w:rPr>
            </w:pPr>
          </w:p>
        </w:tc>
        <w:tc>
          <w:tcPr>
            <w:tcW w:w="3345" w:type="pct"/>
            <w:tcBorders>
              <w:top w:val="single" w:sz="4" w:space="0" w:color="C00000"/>
            </w:tcBorders>
            <w:shd w:val="clear" w:color="auto" w:fill="FFFFFF"/>
          </w:tcPr>
          <w:p w14:paraId="1026D395" w14:textId="77777777" w:rsidR="0064749F" w:rsidRPr="00802CBD" w:rsidRDefault="0064749F" w:rsidP="001C7663">
            <w:pPr>
              <w:spacing w:before="60"/>
              <w:rPr>
                <w:rFonts w:cs="Arial"/>
              </w:rPr>
            </w:pPr>
          </w:p>
        </w:tc>
      </w:tr>
      <w:tr w:rsidR="00802CBD" w:rsidRPr="00802CBD" w14:paraId="62000BE5" w14:textId="77777777" w:rsidTr="00EC2620">
        <w:tc>
          <w:tcPr>
            <w:tcW w:w="320" w:type="pct"/>
            <w:shd w:val="clear" w:color="auto" w:fill="FFFFFF"/>
            <w:vAlign w:val="center"/>
          </w:tcPr>
          <w:p w14:paraId="6F1902C1" w14:textId="77777777" w:rsidR="00832638" w:rsidRPr="00802CBD" w:rsidRDefault="00832638" w:rsidP="001C7663">
            <w:pPr>
              <w:numPr>
                <w:ilvl w:val="0"/>
                <w:numId w:val="1"/>
              </w:numPr>
              <w:tabs>
                <w:tab w:val="num" w:pos="-142"/>
              </w:tabs>
              <w:spacing w:before="60"/>
              <w:rPr>
                <w:rFonts w:cs="Arial"/>
              </w:rPr>
            </w:pPr>
          </w:p>
        </w:tc>
        <w:tc>
          <w:tcPr>
            <w:tcW w:w="1335" w:type="pct"/>
            <w:shd w:val="clear" w:color="auto" w:fill="FFFFFF"/>
          </w:tcPr>
          <w:p w14:paraId="2D8B983B" w14:textId="77777777" w:rsidR="00832638" w:rsidRPr="00802CBD" w:rsidRDefault="00832638" w:rsidP="001C7663">
            <w:pPr>
              <w:spacing w:before="60"/>
              <w:rPr>
                <w:rFonts w:cs="Arial"/>
              </w:rPr>
            </w:pPr>
          </w:p>
        </w:tc>
        <w:tc>
          <w:tcPr>
            <w:tcW w:w="3345" w:type="pct"/>
            <w:shd w:val="clear" w:color="auto" w:fill="FFFFFF"/>
          </w:tcPr>
          <w:p w14:paraId="5F5BDB7C" w14:textId="77777777" w:rsidR="00832638" w:rsidRPr="00802CBD" w:rsidRDefault="00832638" w:rsidP="001C7663">
            <w:pPr>
              <w:spacing w:before="60"/>
              <w:rPr>
                <w:rFonts w:cs="Arial"/>
              </w:rPr>
            </w:pPr>
          </w:p>
        </w:tc>
      </w:tr>
      <w:tr w:rsidR="00802CBD" w:rsidRPr="00802CBD" w14:paraId="6ED63C06" w14:textId="77777777" w:rsidTr="00EC2620">
        <w:tc>
          <w:tcPr>
            <w:tcW w:w="320" w:type="pct"/>
            <w:shd w:val="clear" w:color="auto" w:fill="FFFFFF"/>
            <w:vAlign w:val="center"/>
          </w:tcPr>
          <w:p w14:paraId="36D546F4" w14:textId="77777777" w:rsidR="00832638" w:rsidRPr="00802CBD" w:rsidRDefault="00832638" w:rsidP="001C7663">
            <w:pPr>
              <w:numPr>
                <w:ilvl w:val="0"/>
                <w:numId w:val="1"/>
              </w:numPr>
              <w:tabs>
                <w:tab w:val="num" w:pos="-142"/>
              </w:tabs>
              <w:spacing w:before="60"/>
              <w:rPr>
                <w:rFonts w:cs="Arial"/>
              </w:rPr>
            </w:pPr>
          </w:p>
        </w:tc>
        <w:tc>
          <w:tcPr>
            <w:tcW w:w="1335" w:type="pct"/>
            <w:shd w:val="clear" w:color="auto" w:fill="FFFFFF"/>
          </w:tcPr>
          <w:p w14:paraId="2F0FD4A9" w14:textId="77777777" w:rsidR="00832638" w:rsidRPr="00802CBD" w:rsidRDefault="00832638" w:rsidP="001C7663">
            <w:pPr>
              <w:spacing w:before="60"/>
              <w:rPr>
                <w:rFonts w:cs="Arial"/>
              </w:rPr>
            </w:pPr>
          </w:p>
        </w:tc>
        <w:tc>
          <w:tcPr>
            <w:tcW w:w="3345" w:type="pct"/>
            <w:shd w:val="clear" w:color="auto" w:fill="FFFFFF"/>
          </w:tcPr>
          <w:p w14:paraId="0D5E1EF4" w14:textId="77777777" w:rsidR="00832638" w:rsidRPr="00802CBD" w:rsidRDefault="00832638" w:rsidP="001C7663">
            <w:pPr>
              <w:spacing w:before="60"/>
              <w:rPr>
                <w:rFonts w:cs="Arial"/>
              </w:rPr>
            </w:pPr>
          </w:p>
        </w:tc>
      </w:tr>
    </w:tbl>
    <w:p w14:paraId="2BC993AA" w14:textId="77777777" w:rsidR="00832638" w:rsidRPr="00802CBD" w:rsidRDefault="00D3008E" w:rsidP="001C7663">
      <w:pPr>
        <w:pStyle w:val="Heading2"/>
      </w:pPr>
      <w:bookmarkStart w:id="91" w:name="_Toc338689875"/>
      <w:bookmarkStart w:id="92" w:name="_Toc338689980"/>
      <w:bookmarkStart w:id="93" w:name="_Toc338690065"/>
      <w:bookmarkStart w:id="94" w:name="_Toc338690089"/>
      <w:bookmarkStart w:id="95" w:name="_Toc338690116"/>
      <w:bookmarkStart w:id="96" w:name="_Toc338690169"/>
      <w:bookmarkStart w:id="97" w:name="_Toc338689879"/>
      <w:bookmarkStart w:id="98" w:name="_Toc338689984"/>
      <w:bookmarkStart w:id="99" w:name="_Toc338690069"/>
      <w:bookmarkStart w:id="100" w:name="_Toc338690093"/>
      <w:bookmarkStart w:id="101" w:name="_Toc338690120"/>
      <w:bookmarkStart w:id="102" w:name="_Toc338690173"/>
      <w:bookmarkStart w:id="103" w:name="_Toc338689880"/>
      <w:bookmarkStart w:id="104" w:name="_Toc338689985"/>
      <w:bookmarkStart w:id="105" w:name="_Toc338690070"/>
      <w:bookmarkStart w:id="106" w:name="_Toc338690094"/>
      <w:bookmarkStart w:id="107" w:name="_Toc338690121"/>
      <w:bookmarkStart w:id="108" w:name="_Toc338690174"/>
      <w:bookmarkStart w:id="109" w:name="_Toc338689881"/>
      <w:bookmarkStart w:id="110" w:name="_Toc338689986"/>
      <w:bookmarkStart w:id="111" w:name="_Toc338690071"/>
      <w:bookmarkStart w:id="112" w:name="_Toc338690095"/>
      <w:bookmarkStart w:id="113" w:name="_Toc338690122"/>
      <w:bookmarkStart w:id="114" w:name="_Toc338690175"/>
      <w:bookmarkStart w:id="115" w:name="_Toc105438035"/>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sidRPr="00802CBD">
        <w:t xml:space="preserve">Documenti di </w:t>
      </w:r>
      <w:r w:rsidR="00822026" w:rsidRPr="00802CBD">
        <w:t>Refer</w:t>
      </w:r>
      <w:r w:rsidRPr="00802CBD">
        <w:t>imento</w:t>
      </w:r>
      <w:r w:rsidR="00811CB9" w:rsidRPr="00802CBD">
        <w:t xml:space="preserve"> </w:t>
      </w:r>
      <w:r w:rsidR="00A0108E" w:rsidRPr="00802CBD">
        <w:rPr>
          <w:sz w:val="16"/>
          <w:szCs w:val="16"/>
        </w:rPr>
        <w:t xml:space="preserve">/ </w:t>
      </w:r>
      <w:r w:rsidR="00811CB9" w:rsidRPr="00802CBD">
        <w:t>Reference Documents</w:t>
      </w:r>
      <w:bookmarkEnd w:id="11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4"/>
        <w:gridCol w:w="2508"/>
        <w:gridCol w:w="6771"/>
      </w:tblGrid>
      <w:tr w:rsidR="0064749F" w:rsidRPr="00802CBD" w14:paraId="19B7C19F" w14:textId="77777777" w:rsidTr="00FE3242">
        <w:trPr>
          <w:tblHeader/>
        </w:trPr>
        <w:tc>
          <w:tcPr>
            <w:tcW w:w="320" w:type="pct"/>
            <w:tcBorders>
              <w:bottom w:val="single" w:sz="4" w:space="0" w:color="C00000"/>
            </w:tcBorders>
            <w:shd w:val="clear" w:color="auto" w:fill="F2F2F2"/>
          </w:tcPr>
          <w:p w14:paraId="6F32A05F" w14:textId="77777777" w:rsidR="0064749F" w:rsidRPr="00802CBD" w:rsidRDefault="0064749F" w:rsidP="00FE3242">
            <w:pPr>
              <w:spacing w:before="60"/>
              <w:rPr>
                <w:rFonts w:cs="Arial"/>
                <w:b/>
                <w:szCs w:val="20"/>
              </w:rPr>
            </w:pPr>
            <w:r w:rsidRPr="00802CBD">
              <w:rPr>
                <w:rFonts w:cs="Arial"/>
                <w:b/>
                <w:szCs w:val="20"/>
              </w:rPr>
              <w:t>Rif.</w:t>
            </w:r>
          </w:p>
        </w:tc>
        <w:tc>
          <w:tcPr>
            <w:tcW w:w="1265" w:type="pct"/>
            <w:tcBorders>
              <w:bottom w:val="single" w:sz="4" w:space="0" w:color="C00000"/>
            </w:tcBorders>
            <w:shd w:val="clear" w:color="auto" w:fill="F2F2F2"/>
            <w:vAlign w:val="center"/>
          </w:tcPr>
          <w:p w14:paraId="043F3E86" w14:textId="77777777" w:rsidR="0064749F" w:rsidRPr="00802CBD" w:rsidRDefault="0064749F" w:rsidP="00FE3242">
            <w:pPr>
              <w:spacing w:before="60"/>
              <w:rPr>
                <w:rFonts w:cs="Arial"/>
                <w:b/>
                <w:szCs w:val="20"/>
              </w:rPr>
            </w:pPr>
            <w:r w:rsidRPr="00802CBD">
              <w:rPr>
                <w:rFonts w:cs="Arial"/>
                <w:b/>
                <w:szCs w:val="20"/>
              </w:rPr>
              <w:t>Identificativo</w:t>
            </w:r>
            <w:r>
              <w:rPr>
                <w:rFonts w:cs="Arial"/>
                <w:b/>
                <w:szCs w:val="20"/>
              </w:rPr>
              <w:t xml:space="preserve"> / </w:t>
            </w:r>
            <w:r w:rsidRPr="00802CBD">
              <w:rPr>
                <w:rFonts w:cs="Arial"/>
                <w:b/>
                <w:szCs w:val="20"/>
              </w:rPr>
              <w:t>Identifier</w:t>
            </w:r>
          </w:p>
        </w:tc>
        <w:tc>
          <w:tcPr>
            <w:tcW w:w="3415" w:type="pct"/>
            <w:tcBorders>
              <w:bottom w:val="single" w:sz="4" w:space="0" w:color="C00000"/>
            </w:tcBorders>
            <w:shd w:val="clear" w:color="auto" w:fill="F2F2F2"/>
            <w:vAlign w:val="center"/>
          </w:tcPr>
          <w:p w14:paraId="094E3E46" w14:textId="77777777" w:rsidR="0064749F" w:rsidRPr="00802CBD" w:rsidRDefault="0064749F" w:rsidP="00FE3242">
            <w:pPr>
              <w:spacing w:before="60"/>
              <w:rPr>
                <w:rFonts w:cs="Arial"/>
                <w:b/>
                <w:szCs w:val="20"/>
              </w:rPr>
            </w:pPr>
            <w:r w:rsidRPr="00802CBD">
              <w:rPr>
                <w:rFonts w:cs="Arial"/>
                <w:b/>
                <w:szCs w:val="20"/>
              </w:rPr>
              <w:t>Titolo</w:t>
            </w:r>
            <w:r>
              <w:rPr>
                <w:rFonts w:cs="Arial"/>
                <w:b/>
                <w:szCs w:val="20"/>
              </w:rPr>
              <w:t xml:space="preserve"> / </w:t>
            </w:r>
            <w:r w:rsidRPr="00802CBD">
              <w:rPr>
                <w:rFonts w:cs="Arial"/>
                <w:b/>
                <w:szCs w:val="20"/>
              </w:rPr>
              <w:t>Title</w:t>
            </w:r>
          </w:p>
        </w:tc>
      </w:tr>
      <w:tr w:rsidR="00802CBD" w:rsidRPr="00802CBD" w14:paraId="4EC047DF" w14:textId="77777777" w:rsidTr="0064749F">
        <w:tc>
          <w:tcPr>
            <w:tcW w:w="320" w:type="pct"/>
            <w:tcBorders>
              <w:top w:val="single" w:sz="4" w:space="0" w:color="C00000"/>
            </w:tcBorders>
            <w:shd w:val="clear" w:color="auto" w:fill="FFFFFF"/>
            <w:vAlign w:val="center"/>
          </w:tcPr>
          <w:p w14:paraId="398BC176" w14:textId="77777777" w:rsidR="00832638" w:rsidRPr="00802CBD" w:rsidRDefault="00832638" w:rsidP="001C7663">
            <w:pPr>
              <w:numPr>
                <w:ilvl w:val="0"/>
                <w:numId w:val="2"/>
              </w:numPr>
              <w:spacing w:before="60"/>
              <w:rPr>
                <w:rFonts w:cs="Arial"/>
              </w:rPr>
            </w:pPr>
          </w:p>
        </w:tc>
        <w:tc>
          <w:tcPr>
            <w:tcW w:w="1265" w:type="pct"/>
            <w:tcBorders>
              <w:top w:val="single" w:sz="4" w:space="0" w:color="C00000"/>
            </w:tcBorders>
            <w:shd w:val="clear" w:color="auto" w:fill="FFFFFF"/>
          </w:tcPr>
          <w:p w14:paraId="41899765" w14:textId="77777777" w:rsidR="00832638" w:rsidRPr="00802CBD" w:rsidRDefault="00832638" w:rsidP="001C7663">
            <w:pPr>
              <w:spacing w:before="60"/>
              <w:rPr>
                <w:rFonts w:cs="Arial"/>
              </w:rPr>
            </w:pPr>
          </w:p>
        </w:tc>
        <w:tc>
          <w:tcPr>
            <w:tcW w:w="3415" w:type="pct"/>
            <w:tcBorders>
              <w:top w:val="single" w:sz="4" w:space="0" w:color="C00000"/>
            </w:tcBorders>
            <w:shd w:val="clear" w:color="auto" w:fill="FFFFFF"/>
          </w:tcPr>
          <w:p w14:paraId="5681DB20" w14:textId="77777777" w:rsidR="00832638" w:rsidRPr="00802CBD" w:rsidRDefault="00832638" w:rsidP="001C7663">
            <w:pPr>
              <w:spacing w:before="60"/>
              <w:rPr>
                <w:rFonts w:cs="Arial"/>
              </w:rPr>
            </w:pPr>
          </w:p>
        </w:tc>
      </w:tr>
      <w:tr w:rsidR="00802CBD" w:rsidRPr="00802CBD" w14:paraId="6774E96B" w14:textId="77777777" w:rsidTr="0064749F">
        <w:tc>
          <w:tcPr>
            <w:tcW w:w="320" w:type="pct"/>
            <w:shd w:val="clear" w:color="auto" w:fill="FFFFFF"/>
            <w:vAlign w:val="center"/>
          </w:tcPr>
          <w:p w14:paraId="41920968" w14:textId="77777777" w:rsidR="00832638" w:rsidRPr="00802CBD" w:rsidRDefault="00832638" w:rsidP="001C7663">
            <w:pPr>
              <w:numPr>
                <w:ilvl w:val="0"/>
                <w:numId w:val="2"/>
              </w:numPr>
              <w:spacing w:before="60"/>
              <w:rPr>
                <w:rFonts w:cs="Arial"/>
              </w:rPr>
            </w:pPr>
          </w:p>
        </w:tc>
        <w:tc>
          <w:tcPr>
            <w:tcW w:w="1265" w:type="pct"/>
            <w:shd w:val="clear" w:color="auto" w:fill="FFFFFF"/>
          </w:tcPr>
          <w:p w14:paraId="1A7FBAFE" w14:textId="77777777" w:rsidR="00832638" w:rsidRPr="00802CBD" w:rsidRDefault="00832638" w:rsidP="001C7663">
            <w:pPr>
              <w:spacing w:before="60"/>
              <w:rPr>
                <w:rFonts w:cs="Arial"/>
              </w:rPr>
            </w:pPr>
          </w:p>
        </w:tc>
        <w:tc>
          <w:tcPr>
            <w:tcW w:w="3415" w:type="pct"/>
            <w:shd w:val="clear" w:color="auto" w:fill="FFFFFF"/>
          </w:tcPr>
          <w:p w14:paraId="31355E71" w14:textId="77777777" w:rsidR="00832638" w:rsidRPr="00802CBD" w:rsidRDefault="00832638" w:rsidP="001C7663">
            <w:pPr>
              <w:spacing w:before="60"/>
              <w:rPr>
                <w:rFonts w:cs="Arial"/>
              </w:rPr>
            </w:pPr>
          </w:p>
        </w:tc>
      </w:tr>
      <w:tr w:rsidR="00802CBD" w:rsidRPr="00802CBD" w14:paraId="6D8BA8E6" w14:textId="77777777" w:rsidTr="0064749F">
        <w:tc>
          <w:tcPr>
            <w:tcW w:w="320" w:type="pct"/>
            <w:shd w:val="clear" w:color="auto" w:fill="FFFFFF"/>
            <w:vAlign w:val="center"/>
          </w:tcPr>
          <w:p w14:paraId="0B2B9BF2" w14:textId="77777777" w:rsidR="00832638" w:rsidRPr="00802CBD" w:rsidRDefault="00832638" w:rsidP="001C7663">
            <w:pPr>
              <w:numPr>
                <w:ilvl w:val="0"/>
                <w:numId w:val="2"/>
              </w:numPr>
              <w:spacing w:before="60"/>
              <w:rPr>
                <w:rFonts w:cs="Arial"/>
              </w:rPr>
            </w:pPr>
          </w:p>
        </w:tc>
        <w:tc>
          <w:tcPr>
            <w:tcW w:w="1265" w:type="pct"/>
            <w:shd w:val="clear" w:color="auto" w:fill="FFFFFF"/>
          </w:tcPr>
          <w:p w14:paraId="230A3FE0" w14:textId="77777777" w:rsidR="00832638" w:rsidRPr="00802CBD" w:rsidRDefault="00832638" w:rsidP="001C7663">
            <w:pPr>
              <w:spacing w:before="60"/>
              <w:rPr>
                <w:rFonts w:cs="Arial"/>
              </w:rPr>
            </w:pPr>
          </w:p>
        </w:tc>
        <w:tc>
          <w:tcPr>
            <w:tcW w:w="3415" w:type="pct"/>
            <w:shd w:val="clear" w:color="auto" w:fill="FFFFFF"/>
          </w:tcPr>
          <w:p w14:paraId="5B412740" w14:textId="77777777" w:rsidR="00832638" w:rsidRPr="00802CBD" w:rsidRDefault="00832638" w:rsidP="001C7663">
            <w:pPr>
              <w:spacing w:before="60"/>
              <w:rPr>
                <w:rFonts w:cs="Arial"/>
              </w:rPr>
            </w:pPr>
          </w:p>
        </w:tc>
      </w:tr>
    </w:tbl>
    <w:p w14:paraId="21DB79EA" w14:textId="77777777" w:rsidR="00832638" w:rsidRPr="00802CBD" w:rsidRDefault="00FA717C" w:rsidP="001C7663">
      <w:pPr>
        <w:pStyle w:val="Heading1"/>
        <w:ind w:left="397" w:hanging="397"/>
        <w:rPr>
          <w:color w:val="auto"/>
        </w:rPr>
      </w:pPr>
      <w:bookmarkStart w:id="116" w:name="_Toc105438036"/>
      <w:r w:rsidRPr="00802CBD">
        <w:rPr>
          <w:color w:val="auto"/>
        </w:rPr>
        <w:t>D</w:t>
      </w:r>
      <w:r w:rsidR="00913D25" w:rsidRPr="00802CBD">
        <w:rPr>
          <w:color w:val="auto"/>
        </w:rPr>
        <w:t>efini</w:t>
      </w:r>
      <w:r w:rsidR="00D3008E" w:rsidRPr="00802CBD">
        <w:rPr>
          <w:color w:val="auto"/>
        </w:rPr>
        <w:t>zioni e</w:t>
      </w:r>
      <w:r w:rsidR="00913D25" w:rsidRPr="00802CBD">
        <w:rPr>
          <w:color w:val="auto"/>
        </w:rPr>
        <w:t xml:space="preserve"> Acron</w:t>
      </w:r>
      <w:r w:rsidR="00D3008E" w:rsidRPr="00802CBD">
        <w:rPr>
          <w:color w:val="auto"/>
        </w:rPr>
        <w:t>imi</w:t>
      </w:r>
      <w:bookmarkStart w:id="117" w:name="_Toc52459281"/>
      <w:r w:rsidR="00217CD8" w:rsidRPr="00802CBD">
        <w:rPr>
          <w:color w:val="auto"/>
        </w:rPr>
        <w:t xml:space="preserve"> / </w:t>
      </w:r>
      <w:r w:rsidR="001D562C" w:rsidRPr="00802CBD">
        <w:rPr>
          <w:color w:val="auto"/>
        </w:rPr>
        <w:t>Definitions &amp; Acronyms</w:t>
      </w:r>
      <w:bookmarkEnd w:id="116"/>
      <w:bookmarkEnd w:id="117"/>
    </w:p>
    <w:p w14:paraId="7BE0D14F" w14:textId="77777777" w:rsidR="00302758" w:rsidRDefault="00302758" w:rsidP="00302758">
      <w:pPr>
        <w:pStyle w:val="Heading2"/>
        <w:numPr>
          <w:ilvl w:val="0"/>
          <w:numId w:val="0"/>
        </w:numPr>
        <w:ind w:left="576" w:hanging="576"/>
      </w:pPr>
    </w:p>
    <w:p w14:paraId="7ACAB297" w14:textId="77777777" w:rsidR="00302758" w:rsidRPr="00302758" w:rsidRDefault="00302758" w:rsidP="00302758"/>
    <w:p w14:paraId="4D324477" w14:textId="77777777" w:rsidR="00B52CB8" w:rsidRPr="00802CBD" w:rsidRDefault="006D59A7" w:rsidP="00B52CB8">
      <w:pPr>
        <w:pStyle w:val="Heading2"/>
      </w:pPr>
      <w:bookmarkStart w:id="118" w:name="_Toc105438037"/>
      <w:r w:rsidRPr="00802CBD">
        <w:t>Defini</w:t>
      </w:r>
      <w:r w:rsidR="00D3008E" w:rsidRPr="00802CBD">
        <w:t>zioni</w:t>
      </w:r>
      <w:r w:rsidR="00217CD8" w:rsidRPr="00802CBD">
        <w:t xml:space="preserve"> / </w:t>
      </w:r>
      <w:bookmarkStart w:id="119" w:name="_Toc52459282"/>
      <w:r w:rsidR="00B52CB8" w:rsidRPr="00802CBD">
        <w:t>Definitions</w:t>
      </w:r>
      <w:bookmarkEnd w:id="118"/>
      <w:bookmarkEnd w:id="11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80"/>
        <w:gridCol w:w="7833"/>
      </w:tblGrid>
      <w:tr w:rsidR="00802CBD" w:rsidRPr="00802CBD" w14:paraId="003442F2" w14:textId="77777777" w:rsidTr="00D13DD7">
        <w:tc>
          <w:tcPr>
            <w:tcW w:w="1049" w:type="pct"/>
            <w:tcBorders>
              <w:bottom w:val="single" w:sz="4" w:space="0" w:color="C00000"/>
            </w:tcBorders>
            <w:shd w:val="clear" w:color="auto" w:fill="F2F2F2"/>
          </w:tcPr>
          <w:p w14:paraId="1C795B94" w14:textId="77777777" w:rsidR="00840DE4" w:rsidRPr="00802CBD" w:rsidRDefault="00913D25" w:rsidP="0064749F">
            <w:pPr>
              <w:spacing w:before="60"/>
              <w:jc w:val="center"/>
              <w:rPr>
                <w:rFonts w:cs="Arial"/>
                <w:b/>
                <w:szCs w:val="20"/>
              </w:rPr>
            </w:pPr>
            <w:r w:rsidRPr="00802CBD">
              <w:rPr>
                <w:rFonts w:cs="Arial"/>
                <w:b/>
                <w:szCs w:val="20"/>
              </w:rPr>
              <w:t>Term</w:t>
            </w:r>
            <w:r w:rsidR="00D3008E" w:rsidRPr="00802CBD">
              <w:rPr>
                <w:rFonts w:cs="Arial"/>
                <w:b/>
                <w:szCs w:val="20"/>
              </w:rPr>
              <w:t>ine</w:t>
            </w:r>
            <w:r w:rsidR="0064749F">
              <w:rPr>
                <w:rFonts w:cs="Arial"/>
                <w:b/>
                <w:szCs w:val="20"/>
              </w:rPr>
              <w:t xml:space="preserve"> / </w:t>
            </w:r>
            <w:r w:rsidR="00217CD8" w:rsidRPr="00802CBD">
              <w:rPr>
                <w:rFonts w:cs="Arial"/>
                <w:b/>
                <w:szCs w:val="20"/>
              </w:rPr>
              <w:t>Term</w:t>
            </w:r>
          </w:p>
        </w:tc>
        <w:tc>
          <w:tcPr>
            <w:tcW w:w="3951" w:type="pct"/>
            <w:tcBorders>
              <w:bottom w:val="single" w:sz="4" w:space="0" w:color="C00000"/>
            </w:tcBorders>
            <w:shd w:val="clear" w:color="auto" w:fill="F2F2F2"/>
          </w:tcPr>
          <w:p w14:paraId="76BB0824" w14:textId="77777777" w:rsidR="00840DE4" w:rsidRPr="00802CBD" w:rsidRDefault="00D3008E" w:rsidP="0064749F">
            <w:pPr>
              <w:spacing w:before="60"/>
              <w:rPr>
                <w:rFonts w:cs="Arial"/>
                <w:b/>
                <w:szCs w:val="20"/>
              </w:rPr>
            </w:pPr>
            <w:r w:rsidRPr="00802CBD">
              <w:rPr>
                <w:rFonts w:cs="Arial"/>
                <w:b/>
                <w:szCs w:val="20"/>
              </w:rPr>
              <w:t>Descrizione</w:t>
            </w:r>
            <w:r w:rsidR="0064749F">
              <w:rPr>
                <w:rFonts w:cs="Arial"/>
                <w:b/>
                <w:szCs w:val="20"/>
              </w:rPr>
              <w:t xml:space="preserve"> / </w:t>
            </w:r>
            <w:r w:rsidR="00217CD8" w:rsidRPr="00802CBD">
              <w:rPr>
                <w:rFonts w:cs="Arial"/>
                <w:b/>
                <w:szCs w:val="20"/>
              </w:rPr>
              <w:t>Description</w:t>
            </w:r>
          </w:p>
        </w:tc>
      </w:tr>
      <w:tr w:rsidR="00802CBD" w:rsidRPr="00802CBD" w14:paraId="6D0E3A4D" w14:textId="77777777" w:rsidTr="00D13DD7">
        <w:tc>
          <w:tcPr>
            <w:tcW w:w="1049" w:type="pct"/>
            <w:tcBorders>
              <w:top w:val="single" w:sz="4" w:space="0" w:color="C00000"/>
            </w:tcBorders>
            <w:shd w:val="clear" w:color="auto" w:fill="FFFFFF"/>
          </w:tcPr>
          <w:p w14:paraId="6FF8E6BF" w14:textId="77777777" w:rsidR="00832638" w:rsidRPr="00802CBD" w:rsidRDefault="00832638" w:rsidP="001C7663">
            <w:pPr>
              <w:spacing w:before="60"/>
              <w:rPr>
                <w:rFonts w:cs="Arial"/>
              </w:rPr>
            </w:pPr>
          </w:p>
        </w:tc>
        <w:tc>
          <w:tcPr>
            <w:tcW w:w="3951" w:type="pct"/>
            <w:tcBorders>
              <w:top w:val="single" w:sz="4" w:space="0" w:color="C00000"/>
            </w:tcBorders>
            <w:shd w:val="clear" w:color="auto" w:fill="FFFFFF"/>
          </w:tcPr>
          <w:p w14:paraId="3AB92D5E" w14:textId="77777777" w:rsidR="00832638" w:rsidRPr="00802CBD" w:rsidRDefault="00832638" w:rsidP="001C7663">
            <w:pPr>
              <w:spacing w:before="60"/>
              <w:rPr>
                <w:rFonts w:cs="Arial"/>
              </w:rPr>
            </w:pPr>
          </w:p>
        </w:tc>
      </w:tr>
      <w:tr w:rsidR="00802CBD" w:rsidRPr="00802CBD" w14:paraId="1E99A88B" w14:textId="77777777" w:rsidTr="00230865">
        <w:tc>
          <w:tcPr>
            <w:tcW w:w="1049" w:type="pct"/>
            <w:shd w:val="clear" w:color="auto" w:fill="FFFFFF"/>
          </w:tcPr>
          <w:p w14:paraId="55DF7CEE" w14:textId="77777777" w:rsidR="008D58C9" w:rsidRPr="00802CBD" w:rsidRDefault="008D58C9" w:rsidP="001C7663">
            <w:pPr>
              <w:spacing w:before="60"/>
              <w:rPr>
                <w:rFonts w:cs="Arial"/>
              </w:rPr>
            </w:pPr>
          </w:p>
        </w:tc>
        <w:tc>
          <w:tcPr>
            <w:tcW w:w="3951" w:type="pct"/>
            <w:shd w:val="clear" w:color="auto" w:fill="FFFFFF"/>
          </w:tcPr>
          <w:p w14:paraId="79C89218" w14:textId="77777777" w:rsidR="008D58C9" w:rsidRPr="00802CBD" w:rsidRDefault="008D58C9" w:rsidP="001C7663">
            <w:pPr>
              <w:spacing w:before="60"/>
              <w:rPr>
                <w:rFonts w:cs="Arial"/>
              </w:rPr>
            </w:pPr>
          </w:p>
        </w:tc>
      </w:tr>
      <w:tr w:rsidR="00802CBD" w:rsidRPr="00802CBD" w14:paraId="22E21D33" w14:textId="77777777" w:rsidTr="00230865">
        <w:tc>
          <w:tcPr>
            <w:tcW w:w="1049" w:type="pct"/>
            <w:shd w:val="clear" w:color="auto" w:fill="FFFFFF"/>
          </w:tcPr>
          <w:p w14:paraId="07E39FDC" w14:textId="77777777" w:rsidR="00832638" w:rsidRPr="00802CBD" w:rsidRDefault="00832638" w:rsidP="001C7663">
            <w:pPr>
              <w:spacing w:before="60"/>
              <w:rPr>
                <w:rFonts w:cs="Arial"/>
              </w:rPr>
            </w:pPr>
          </w:p>
        </w:tc>
        <w:tc>
          <w:tcPr>
            <w:tcW w:w="3951" w:type="pct"/>
            <w:shd w:val="clear" w:color="auto" w:fill="FFFFFF"/>
          </w:tcPr>
          <w:p w14:paraId="427879B6" w14:textId="77777777" w:rsidR="00832638" w:rsidRPr="00802CBD" w:rsidRDefault="00832638" w:rsidP="001C7663">
            <w:pPr>
              <w:spacing w:before="60"/>
              <w:rPr>
                <w:rFonts w:cs="Arial"/>
              </w:rPr>
            </w:pPr>
          </w:p>
        </w:tc>
      </w:tr>
    </w:tbl>
    <w:p w14:paraId="5786FE73" w14:textId="77777777" w:rsidR="00832638" w:rsidRPr="00802CBD" w:rsidRDefault="006D59A7" w:rsidP="000D3ED2">
      <w:pPr>
        <w:pStyle w:val="Heading2"/>
      </w:pPr>
      <w:bookmarkStart w:id="120" w:name="_Toc105438038"/>
      <w:r w:rsidRPr="00802CBD">
        <w:t>Acron</w:t>
      </w:r>
      <w:r w:rsidR="00D3008E" w:rsidRPr="00802CBD">
        <w:t>imi</w:t>
      </w:r>
      <w:bookmarkStart w:id="121" w:name="_Toc52459283"/>
      <w:r w:rsidR="008607D4" w:rsidRPr="00802CBD">
        <w:t xml:space="preserve"> / </w:t>
      </w:r>
      <w:r w:rsidR="000D3ED2" w:rsidRPr="00802CBD">
        <w:t>Acronyms</w:t>
      </w:r>
      <w:bookmarkEnd w:id="120"/>
      <w:bookmarkEnd w:id="1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80"/>
        <w:gridCol w:w="7833"/>
      </w:tblGrid>
      <w:tr w:rsidR="00802CBD" w:rsidRPr="00802CBD" w14:paraId="7B928874" w14:textId="77777777" w:rsidTr="00D13DD7">
        <w:tc>
          <w:tcPr>
            <w:tcW w:w="1049" w:type="pct"/>
            <w:tcBorders>
              <w:bottom w:val="single" w:sz="4" w:space="0" w:color="C00000"/>
            </w:tcBorders>
            <w:shd w:val="clear" w:color="auto" w:fill="F2F2F2"/>
          </w:tcPr>
          <w:p w14:paraId="70DC6235" w14:textId="77777777" w:rsidR="000D3ED2" w:rsidRPr="00802CBD" w:rsidRDefault="00FA717C" w:rsidP="0064749F">
            <w:pPr>
              <w:spacing w:before="60"/>
              <w:jc w:val="center"/>
              <w:rPr>
                <w:rFonts w:cs="Arial"/>
                <w:b/>
                <w:szCs w:val="20"/>
              </w:rPr>
            </w:pPr>
            <w:r w:rsidRPr="00802CBD">
              <w:rPr>
                <w:rFonts w:cs="Arial"/>
                <w:b/>
              </w:rPr>
              <w:t>Acron</w:t>
            </w:r>
            <w:r w:rsidR="00D3008E" w:rsidRPr="00802CBD">
              <w:rPr>
                <w:rFonts w:cs="Arial"/>
                <w:b/>
              </w:rPr>
              <w:t>imo</w:t>
            </w:r>
            <w:r w:rsidR="0064749F">
              <w:rPr>
                <w:rFonts w:cs="Arial"/>
                <w:b/>
              </w:rPr>
              <w:t xml:space="preserve"> / </w:t>
            </w:r>
            <w:r w:rsidR="000D3ED2" w:rsidRPr="00802CBD">
              <w:rPr>
                <w:b/>
                <w:szCs w:val="20"/>
              </w:rPr>
              <w:t>Acron</w:t>
            </w:r>
            <w:r w:rsidR="000D3ED2" w:rsidRPr="00802CBD">
              <w:rPr>
                <w:b/>
                <w:szCs w:val="20"/>
                <w:lang w:val="en-US"/>
              </w:rPr>
              <w:t>ym</w:t>
            </w:r>
          </w:p>
        </w:tc>
        <w:tc>
          <w:tcPr>
            <w:tcW w:w="3951" w:type="pct"/>
            <w:tcBorders>
              <w:bottom w:val="single" w:sz="4" w:space="0" w:color="C00000"/>
            </w:tcBorders>
            <w:shd w:val="clear" w:color="auto" w:fill="F2F2F2"/>
          </w:tcPr>
          <w:p w14:paraId="51B082B0" w14:textId="77777777" w:rsidR="000D3ED2" w:rsidRPr="00802CBD" w:rsidRDefault="008607D4" w:rsidP="0064749F">
            <w:pPr>
              <w:spacing w:before="60"/>
              <w:rPr>
                <w:rFonts w:cs="Arial"/>
                <w:b/>
              </w:rPr>
            </w:pPr>
            <w:r w:rsidRPr="00802CBD">
              <w:rPr>
                <w:rFonts w:cs="Arial"/>
                <w:b/>
                <w:szCs w:val="20"/>
              </w:rPr>
              <w:t>Descrizione</w:t>
            </w:r>
            <w:r w:rsidR="0064749F">
              <w:rPr>
                <w:rFonts w:cs="Arial"/>
                <w:b/>
                <w:szCs w:val="20"/>
              </w:rPr>
              <w:t xml:space="preserve"> / </w:t>
            </w:r>
            <w:r w:rsidRPr="00802CBD">
              <w:rPr>
                <w:rFonts w:cs="Arial"/>
                <w:b/>
                <w:szCs w:val="20"/>
              </w:rPr>
              <w:t>Description</w:t>
            </w:r>
          </w:p>
        </w:tc>
      </w:tr>
      <w:tr w:rsidR="00802CBD" w:rsidRPr="00802CBD" w14:paraId="79CE2E30" w14:textId="77777777" w:rsidTr="00D13DD7">
        <w:tc>
          <w:tcPr>
            <w:tcW w:w="1049" w:type="pct"/>
            <w:tcBorders>
              <w:top w:val="single" w:sz="4" w:space="0" w:color="C00000"/>
            </w:tcBorders>
            <w:shd w:val="clear" w:color="auto" w:fill="FFFFFF"/>
          </w:tcPr>
          <w:p w14:paraId="3F89C745" w14:textId="77777777" w:rsidR="008D58C9" w:rsidRPr="00802CBD" w:rsidRDefault="008D58C9" w:rsidP="001C7663">
            <w:pPr>
              <w:spacing w:before="60"/>
              <w:rPr>
                <w:rFonts w:cs="Arial"/>
              </w:rPr>
            </w:pPr>
          </w:p>
        </w:tc>
        <w:tc>
          <w:tcPr>
            <w:tcW w:w="3951" w:type="pct"/>
            <w:tcBorders>
              <w:top w:val="single" w:sz="4" w:space="0" w:color="C00000"/>
            </w:tcBorders>
            <w:shd w:val="clear" w:color="auto" w:fill="FFFFFF"/>
          </w:tcPr>
          <w:p w14:paraId="23AE8918" w14:textId="77777777" w:rsidR="008D58C9" w:rsidRPr="00802CBD" w:rsidRDefault="008D58C9" w:rsidP="001C7663">
            <w:pPr>
              <w:spacing w:before="60"/>
              <w:rPr>
                <w:rFonts w:cs="Arial"/>
              </w:rPr>
            </w:pPr>
          </w:p>
        </w:tc>
      </w:tr>
      <w:tr w:rsidR="00802CBD" w:rsidRPr="00802CBD" w14:paraId="3538BFFE" w14:textId="77777777" w:rsidTr="00230865">
        <w:tc>
          <w:tcPr>
            <w:tcW w:w="1049" w:type="pct"/>
            <w:shd w:val="clear" w:color="auto" w:fill="FFFFFF"/>
          </w:tcPr>
          <w:p w14:paraId="75CEEAC9" w14:textId="77777777" w:rsidR="00832638" w:rsidRPr="00802CBD" w:rsidRDefault="00832638" w:rsidP="001C7663">
            <w:pPr>
              <w:spacing w:before="60"/>
              <w:rPr>
                <w:rFonts w:cs="Arial"/>
              </w:rPr>
            </w:pPr>
          </w:p>
        </w:tc>
        <w:tc>
          <w:tcPr>
            <w:tcW w:w="3951" w:type="pct"/>
            <w:shd w:val="clear" w:color="auto" w:fill="FFFFFF"/>
          </w:tcPr>
          <w:p w14:paraId="1E120AE5" w14:textId="77777777" w:rsidR="00832638" w:rsidRPr="00802CBD" w:rsidRDefault="00832638" w:rsidP="001C7663">
            <w:pPr>
              <w:spacing w:before="60"/>
              <w:rPr>
                <w:rFonts w:cs="Arial"/>
              </w:rPr>
            </w:pPr>
          </w:p>
        </w:tc>
      </w:tr>
      <w:tr w:rsidR="00802CBD" w:rsidRPr="00802CBD" w14:paraId="6030F979" w14:textId="77777777" w:rsidTr="00230865">
        <w:tc>
          <w:tcPr>
            <w:tcW w:w="1049" w:type="pct"/>
            <w:shd w:val="clear" w:color="auto" w:fill="FFFFFF"/>
          </w:tcPr>
          <w:p w14:paraId="5D2A5414" w14:textId="77777777" w:rsidR="00832638" w:rsidRPr="00802CBD" w:rsidRDefault="00832638" w:rsidP="001C7663">
            <w:pPr>
              <w:spacing w:before="60"/>
              <w:rPr>
                <w:rFonts w:cs="Arial"/>
              </w:rPr>
            </w:pPr>
          </w:p>
        </w:tc>
        <w:tc>
          <w:tcPr>
            <w:tcW w:w="3951" w:type="pct"/>
            <w:shd w:val="clear" w:color="auto" w:fill="FFFFFF"/>
          </w:tcPr>
          <w:p w14:paraId="3BE8772E" w14:textId="77777777" w:rsidR="00832638" w:rsidRPr="00802CBD" w:rsidRDefault="00832638" w:rsidP="001C7663">
            <w:pPr>
              <w:spacing w:before="60"/>
              <w:rPr>
                <w:rFonts w:cs="Arial"/>
              </w:rPr>
            </w:pPr>
          </w:p>
        </w:tc>
      </w:tr>
    </w:tbl>
    <w:p w14:paraId="51DF8806" w14:textId="77777777" w:rsidR="0064749F" w:rsidRDefault="0064749F" w:rsidP="0064749F">
      <w:pPr>
        <w:pStyle w:val="Heading1"/>
        <w:numPr>
          <w:ilvl w:val="0"/>
          <w:numId w:val="0"/>
        </w:numPr>
        <w:ind w:left="397"/>
        <w:rPr>
          <w:color w:val="auto"/>
        </w:rPr>
      </w:pPr>
    </w:p>
    <w:p w14:paraId="07722BB2" w14:textId="77777777" w:rsidR="00D339F2" w:rsidRPr="00802CBD" w:rsidRDefault="00913D25" w:rsidP="00D339F2">
      <w:pPr>
        <w:pStyle w:val="Heading1"/>
        <w:ind w:left="397" w:hanging="397"/>
        <w:rPr>
          <w:color w:val="auto"/>
        </w:rPr>
      </w:pPr>
      <w:bookmarkStart w:id="122" w:name="_Toc105438039"/>
      <w:r w:rsidRPr="00802CBD">
        <w:rPr>
          <w:color w:val="auto"/>
        </w:rPr>
        <w:t>Tit</w:t>
      </w:r>
      <w:r w:rsidR="00D3008E" w:rsidRPr="00802CBD">
        <w:rPr>
          <w:color w:val="auto"/>
        </w:rPr>
        <w:t>olo Livello</w:t>
      </w:r>
      <w:r w:rsidR="00FA717C" w:rsidRPr="00802CBD">
        <w:rPr>
          <w:color w:val="auto"/>
        </w:rPr>
        <w:t xml:space="preserve"> 1</w:t>
      </w:r>
      <w:r w:rsidR="00D339F2" w:rsidRPr="00802CBD">
        <w:rPr>
          <w:color w:val="auto"/>
        </w:rPr>
        <w:t xml:space="preserve"> </w:t>
      </w:r>
      <w:bookmarkStart w:id="123" w:name="_Toc52459284"/>
      <w:r w:rsidR="00765F59" w:rsidRPr="00802CBD">
        <w:rPr>
          <w:color w:val="auto"/>
        </w:rPr>
        <w:t xml:space="preserve">/ </w:t>
      </w:r>
      <w:r w:rsidR="00D339F2" w:rsidRPr="00802CBD">
        <w:rPr>
          <w:color w:val="auto"/>
        </w:rPr>
        <w:t>Title level 1</w:t>
      </w:r>
      <w:bookmarkEnd w:id="122"/>
      <w:bookmarkEnd w:id="123"/>
    </w:p>
    <w:p w14:paraId="4202F327" w14:textId="77777777" w:rsidR="00F23F7C" w:rsidRPr="00802CBD" w:rsidRDefault="00FA717C" w:rsidP="00F23F7C">
      <w:pPr>
        <w:pStyle w:val="Heading2"/>
      </w:pPr>
      <w:bookmarkStart w:id="124" w:name="_Toc105438040"/>
      <w:r w:rsidRPr="00802CBD">
        <w:t>Tit</w:t>
      </w:r>
      <w:r w:rsidR="00D3008E" w:rsidRPr="00802CBD">
        <w:t>olo livello</w:t>
      </w:r>
      <w:r w:rsidR="006D59A7" w:rsidRPr="00802CBD">
        <w:t xml:space="preserve"> 2</w:t>
      </w:r>
      <w:r w:rsidR="00F23F7C" w:rsidRPr="00802CBD">
        <w:t xml:space="preserve"> </w:t>
      </w:r>
      <w:bookmarkStart w:id="125" w:name="_Toc52459285"/>
      <w:r w:rsidR="00765F59" w:rsidRPr="00802CBD">
        <w:t xml:space="preserve">/ </w:t>
      </w:r>
      <w:r w:rsidR="00F23F7C" w:rsidRPr="00802CBD">
        <w:t>Title Level 2</w:t>
      </w:r>
      <w:bookmarkEnd w:id="124"/>
      <w:bookmarkEnd w:id="1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E60F1" w:rsidRPr="00AE1A88" w14:paraId="628A36DC" w14:textId="77777777" w:rsidTr="00DE60F1">
        <w:tc>
          <w:tcPr>
            <w:tcW w:w="5031" w:type="dxa"/>
          </w:tcPr>
          <w:p w14:paraId="0636EE72" w14:textId="77777777" w:rsidR="00DE60F1" w:rsidRDefault="00DE60F1" w:rsidP="00351F30">
            <w:pPr>
              <w:rPr>
                <w:rFonts w:cs="Arial"/>
                <w:szCs w:val="20"/>
              </w:rPr>
            </w:pPr>
            <w:bookmarkStart w:id="126" w:name="_Toc341110460"/>
            <w:bookmarkStart w:id="127" w:name="_Toc345939365"/>
            <w:r>
              <w:rPr>
                <w:rFonts w:cs="Arial"/>
                <w:szCs w:val="20"/>
              </w:rPr>
              <w:t>T</w:t>
            </w:r>
            <w:r w:rsidR="00351F30">
              <w:rPr>
                <w:rFonts w:cs="Arial"/>
                <w:szCs w:val="20"/>
              </w:rPr>
              <w:t xml:space="preserve">esto: questo è un testo di prova </w:t>
            </w:r>
          </w:p>
        </w:tc>
        <w:tc>
          <w:tcPr>
            <w:tcW w:w="5032" w:type="dxa"/>
          </w:tcPr>
          <w:p w14:paraId="046645A3" w14:textId="77777777" w:rsidR="00DE60F1" w:rsidRPr="00DE60F1" w:rsidRDefault="00DE60F1" w:rsidP="00351F30">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6B677C0C" w14:textId="77777777" w:rsidR="00832638" w:rsidRPr="00802CBD" w:rsidRDefault="00FA717C" w:rsidP="00230865">
      <w:pPr>
        <w:pStyle w:val="Heading3"/>
      </w:pPr>
      <w:bookmarkStart w:id="128" w:name="_Toc105438041"/>
      <w:r w:rsidRPr="00802CBD">
        <w:t>Tit</w:t>
      </w:r>
      <w:r w:rsidR="00D3008E" w:rsidRPr="00802CBD">
        <w:t xml:space="preserve">olo livello </w:t>
      </w:r>
      <w:r w:rsidR="00832638" w:rsidRPr="00802CBD">
        <w:t>3</w:t>
      </w:r>
      <w:bookmarkEnd w:id="126"/>
      <w:bookmarkEnd w:id="127"/>
      <w:r w:rsidR="00EE6C88" w:rsidRPr="00802CBD">
        <w:t xml:space="preserve"> </w:t>
      </w:r>
      <w:r w:rsidR="00765F59" w:rsidRPr="00802CBD">
        <w:t xml:space="preserve">/ </w:t>
      </w:r>
      <w:r w:rsidR="00EE6C88" w:rsidRPr="00802CBD">
        <w:t>Title Level 3</w:t>
      </w:r>
      <w:bookmarkEnd w:id="1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E60F1" w:rsidRPr="00AE1A88" w14:paraId="1D24E37B" w14:textId="77777777" w:rsidTr="007240DC">
        <w:tc>
          <w:tcPr>
            <w:tcW w:w="5031" w:type="dxa"/>
          </w:tcPr>
          <w:p w14:paraId="7C0EC84D" w14:textId="77777777" w:rsidR="00DE60F1" w:rsidRDefault="00DE60F1" w:rsidP="007240DC">
            <w:pPr>
              <w:rPr>
                <w:rFonts w:cs="Arial"/>
                <w:szCs w:val="20"/>
              </w:rPr>
            </w:pPr>
            <w:r>
              <w:rPr>
                <w:rFonts w:cs="Arial"/>
                <w:szCs w:val="20"/>
              </w:rPr>
              <w:t xml:space="preserve">Testo: questo è un testo di prova </w:t>
            </w:r>
          </w:p>
        </w:tc>
        <w:tc>
          <w:tcPr>
            <w:tcW w:w="5032" w:type="dxa"/>
          </w:tcPr>
          <w:p w14:paraId="5E271A32" w14:textId="77777777" w:rsidR="00DE60F1" w:rsidRPr="00DE60F1" w:rsidRDefault="00DE60F1"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2B37AE11" w14:textId="77777777" w:rsidR="00832638" w:rsidRPr="00802CBD" w:rsidRDefault="00913D25" w:rsidP="00230865">
      <w:pPr>
        <w:pStyle w:val="Heading4"/>
      </w:pPr>
      <w:bookmarkStart w:id="129" w:name="_Toc105438042"/>
      <w:r w:rsidRPr="00802CBD">
        <w:t>Tit</w:t>
      </w:r>
      <w:r w:rsidR="00D3008E" w:rsidRPr="00802CBD">
        <w:t>olo livello</w:t>
      </w:r>
      <w:r w:rsidR="00832638" w:rsidRPr="00802CBD">
        <w:t xml:space="preserve"> 4</w:t>
      </w:r>
      <w:r w:rsidR="00E35A2D" w:rsidRPr="00802CBD">
        <w:t xml:space="preserve"> </w:t>
      </w:r>
      <w:r w:rsidR="00192D7D" w:rsidRPr="00802CBD">
        <w:t xml:space="preserve">/ </w:t>
      </w:r>
      <w:r w:rsidR="00E35A2D" w:rsidRPr="00802CBD">
        <w:t>Title Level 4</w:t>
      </w:r>
      <w:bookmarkEnd w:id="12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E60F1" w:rsidRPr="00AE1A88" w14:paraId="5EE1A9F9" w14:textId="77777777" w:rsidTr="007240DC">
        <w:tc>
          <w:tcPr>
            <w:tcW w:w="5031" w:type="dxa"/>
          </w:tcPr>
          <w:p w14:paraId="121D877D" w14:textId="77777777" w:rsidR="00DE60F1" w:rsidRDefault="00DE60F1" w:rsidP="007240DC">
            <w:pPr>
              <w:rPr>
                <w:rFonts w:cs="Arial"/>
                <w:szCs w:val="20"/>
              </w:rPr>
            </w:pPr>
            <w:r>
              <w:rPr>
                <w:rFonts w:cs="Arial"/>
                <w:szCs w:val="20"/>
              </w:rPr>
              <w:t xml:space="preserve">Testo: questo è un testo di prova </w:t>
            </w:r>
          </w:p>
        </w:tc>
        <w:tc>
          <w:tcPr>
            <w:tcW w:w="5032" w:type="dxa"/>
          </w:tcPr>
          <w:p w14:paraId="11E37A90" w14:textId="77777777" w:rsidR="00DE60F1" w:rsidRPr="00DE60F1" w:rsidRDefault="00DE60F1"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12429020" w14:textId="77777777" w:rsidR="00832638" w:rsidRPr="00802CBD" w:rsidRDefault="00CC39E2" w:rsidP="00780501">
      <w:pPr>
        <w:pStyle w:val="Heading5"/>
      </w:pPr>
      <w:bookmarkStart w:id="130" w:name="_Toc105438043"/>
      <w:r w:rsidRPr="00802CBD">
        <w:t>Tit</w:t>
      </w:r>
      <w:r w:rsidR="00D3008E" w:rsidRPr="00802CBD">
        <w:t>olo livello</w:t>
      </w:r>
      <w:r w:rsidR="00832638" w:rsidRPr="00802CBD">
        <w:t xml:space="preserve"> 5</w:t>
      </w:r>
      <w:r w:rsidR="00E35A2D" w:rsidRPr="00802CBD">
        <w:t xml:space="preserve"> </w:t>
      </w:r>
      <w:r w:rsidR="00192D7D" w:rsidRPr="00802CBD">
        <w:t xml:space="preserve">/ </w:t>
      </w:r>
      <w:r w:rsidR="00E35A2D" w:rsidRPr="00802CBD">
        <w:t>Title Level 5</w:t>
      </w:r>
      <w:bookmarkEnd w:id="1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E60F1" w:rsidRPr="00AE1A88" w14:paraId="0158DA52" w14:textId="77777777" w:rsidTr="007240DC">
        <w:tc>
          <w:tcPr>
            <w:tcW w:w="5031" w:type="dxa"/>
          </w:tcPr>
          <w:p w14:paraId="1E9FC6DC" w14:textId="77777777" w:rsidR="00DE60F1" w:rsidRDefault="00DE60F1" w:rsidP="007240DC">
            <w:pPr>
              <w:rPr>
                <w:rFonts w:cs="Arial"/>
                <w:szCs w:val="20"/>
              </w:rPr>
            </w:pPr>
            <w:r>
              <w:rPr>
                <w:rFonts w:cs="Arial"/>
                <w:szCs w:val="20"/>
              </w:rPr>
              <w:t xml:space="preserve">Testo: questo è un testo di prova </w:t>
            </w:r>
          </w:p>
        </w:tc>
        <w:tc>
          <w:tcPr>
            <w:tcW w:w="5032" w:type="dxa"/>
          </w:tcPr>
          <w:p w14:paraId="729CB857" w14:textId="77777777" w:rsidR="00DE60F1" w:rsidRPr="00DE60F1" w:rsidRDefault="00DE60F1"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48BC20E1" w14:textId="77777777" w:rsidR="00C65B4F" w:rsidRPr="00802CBD" w:rsidRDefault="00D11437" w:rsidP="00780501">
      <w:pPr>
        <w:pStyle w:val="Heading6"/>
      </w:pPr>
      <w:bookmarkStart w:id="131" w:name="_Toc105438044"/>
      <w:r w:rsidRPr="00802CBD">
        <w:t>Titolo</w:t>
      </w:r>
      <w:r w:rsidR="00D3008E" w:rsidRPr="00802CBD">
        <w:t xml:space="preserve"> livello</w:t>
      </w:r>
      <w:r w:rsidR="00C65B4F" w:rsidRPr="00802CBD">
        <w:t xml:space="preserve"> 6</w:t>
      </w:r>
      <w:r w:rsidR="00ED3E93" w:rsidRPr="00802CBD">
        <w:t xml:space="preserve"> </w:t>
      </w:r>
      <w:r w:rsidR="00192D7D" w:rsidRPr="00802CBD">
        <w:t xml:space="preserve">/ </w:t>
      </w:r>
      <w:r w:rsidR="00ED3E93" w:rsidRPr="00802CBD">
        <w:t>Title Level 6</w:t>
      </w:r>
      <w:bookmarkEnd w:id="13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E60F1" w:rsidRPr="00AE1A88" w14:paraId="181DDFD6" w14:textId="77777777" w:rsidTr="007240DC">
        <w:tc>
          <w:tcPr>
            <w:tcW w:w="5031" w:type="dxa"/>
          </w:tcPr>
          <w:p w14:paraId="74462E34" w14:textId="77777777" w:rsidR="007240DC" w:rsidRPr="0084630A" w:rsidRDefault="00DE60F1" w:rsidP="007240DC">
            <w:pPr>
              <w:rPr>
                <w:rFonts w:cs="Arial"/>
                <w:szCs w:val="20"/>
              </w:rPr>
            </w:pPr>
            <w:r w:rsidRPr="0084630A">
              <w:rPr>
                <w:rFonts w:cs="Arial"/>
                <w:szCs w:val="20"/>
              </w:rPr>
              <w:t xml:space="preserve">Testo: questo è un testo di prova </w:t>
            </w:r>
          </w:p>
        </w:tc>
        <w:tc>
          <w:tcPr>
            <w:tcW w:w="5032" w:type="dxa"/>
          </w:tcPr>
          <w:p w14:paraId="43677DB9" w14:textId="77777777" w:rsidR="00DE60F1" w:rsidRPr="0084630A" w:rsidRDefault="00DE60F1" w:rsidP="007240DC">
            <w:pPr>
              <w:rPr>
                <w:rFonts w:cs="Arial"/>
                <w:szCs w:val="20"/>
                <w:lang w:val="en-US"/>
              </w:rPr>
            </w:pPr>
            <w:r w:rsidRPr="0084630A">
              <w:rPr>
                <w:rFonts w:cs="Arial"/>
                <w:szCs w:val="20"/>
                <w:lang w:val="en-US"/>
              </w:rPr>
              <w:t xml:space="preserve">Text: this is a test text </w:t>
            </w:r>
          </w:p>
          <w:p w14:paraId="744EED5B" w14:textId="77777777" w:rsidR="00302758" w:rsidRPr="0084630A" w:rsidRDefault="00302758" w:rsidP="007240DC">
            <w:pPr>
              <w:rPr>
                <w:rFonts w:cs="Arial"/>
                <w:szCs w:val="20"/>
                <w:lang w:val="en-US"/>
              </w:rPr>
            </w:pPr>
          </w:p>
          <w:p w14:paraId="12F4C362" w14:textId="77777777" w:rsidR="00302758" w:rsidRPr="0084630A" w:rsidRDefault="00302758" w:rsidP="007240DC">
            <w:pPr>
              <w:rPr>
                <w:rFonts w:cs="Arial"/>
                <w:szCs w:val="20"/>
                <w:lang w:val="en-US"/>
              </w:rPr>
            </w:pPr>
          </w:p>
          <w:p w14:paraId="52F83BE0" w14:textId="77777777" w:rsidR="00302758" w:rsidRPr="0084630A" w:rsidRDefault="00302758" w:rsidP="007240DC">
            <w:pPr>
              <w:rPr>
                <w:rFonts w:cs="Arial"/>
                <w:szCs w:val="20"/>
                <w:lang w:val="en-US"/>
              </w:rPr>
            </w:pPr>
          </w:p>
        </w:tc>
      </w:tr>
    </w:tbl>
    <w:p w14:paraId="4D20D7F4" w14:textId="77777777" w:rsidR="000B6976" w:rsidRPr="0084630A" w:rsidRDefault="000B6976" w:rsidP="001C7663">
      <w:pPr>
        <w:rPr>
          <w:rFonts w:cs="Arial"/>
          <w:lang w:val="en-US"/>
        </w:rPr>
      </w:pPr>
    </w:p>
    <w:tbl>
      <w:tblPr>
        <w:tblStyle w:val="TableGrid"/>
        <w:tblW w:w="19484" w:type="dxa"/>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0"/>
        <w:gridCol w:w="14244"/>
      </w:tblGrid>
      <w:tr w:rsidR="007240DC" w:rsidRPr="0084630A" w14:paraId="4EFEAF47" w14:textId="77777777" w:rsidTr="007240DC">
        <w:tc>
          <w:tcPr>
            <w:tcW w:w="5240" w:type="dxa"/>
          </w:tcPr>
          <w:p w14:paraId="000982DD" w14:textId="77777777" w:rsidR="007240DC" w:rsidRPr="0084630A" w:rsidRDefault="007240DC" w:rsidP="007240DC">
            <w:pPr>
              <w:pStyle w:val="BulletLivello1"/>
              <w:numPr>
                <w:ilvl w:val="0"/>
                <w:numId w:val="11"/>
              </w:numPr>
              <w:spacing w:after="120"/>
              <w:jc w:val="both"/>
              <w:rPr>
                <w:szCs w:val="20"/>
              </w:rPr>
            </w:pPr>
            <w:r w:rsidRPr="0084630A">
              <w:rPr>
                <w:szCs w:val="20"/>
              </w:rPr>
              <w:t xml:space="preserve">Primo livello di indentazione del testo  </w:t>
            </w:r>
          </w:p>
        </w:tc>
        <w:tc>
          <w:tcPr>
            <w:tcW w:w="14244" w:type="dxa"/>
          </w:tcPr>
          <w:p w14:paraId="07EDF5E3" w14:textId="77777777" w:rsidR="007240DC" w:rsidRPr="0084630A" w:rsidRDefault="007240DC" w:rsidP="007240DC">
            <w:pPr>
              <w:pStyle w:val="BulletLivello1"/>
              <w:numPr>
                <w:ilvl w:val="0"/>
                <w:numId w:val="11"/>
              </w:numPr>
              <w:spacing w:after="120"/>
              <w:jc w:val="both"/>
              <w:rPr>
                <w:szCs w:val="20"/>
              </w:rPr>
            </w:pPr>
            <w:r w:rsidRPr="0084630A">
              <w:rPr>
                <w:szCs w:val="20"/>
              </w:rPr>
              <w:t>Text Indentation First Level</w:t>
            </w:r>
          </w:p>
        </w:tc>
      </w:tr>
      <w:tr w:rsidR="007240DC" w:rsidRPr="0084630A" w14:paraId="7471E0C1" w14:textId="77777777" w:rsidTr="007240DC">
        <w:tc>
          <w:tcPr>
            <w:tcW w:w="5240" w:type="dxa"/>
          </w:tcPr>
          <w:p w14:paraId="1B970590" w14:textId="77777777" w:rsidR="007240DC" w:rsidRPr="0084630A" w:rsidRDefault="007240DC" w:rsidP="007240DC">
            <w:pPr>
              <w:pStyle w:val="BulletLivello2"/>
              <w:tabs>
                <w:tab w:val="left" w:pos="397"/>
              </w:tabs>
              <w:rPr>
                <w:szCs w:val="20"/>
              </w:rPr>
            </w:pPr>
            <w:r w:rsidRPr="0084630A">
              <w:rPr>
                <w:szCs w:val="20"/>
              </w:rPr>
              <w:t xml:space="preserve">Secondo livello di indentazione del testo </w:t>
            </w:r>
          </w:p>
        </w:tc>
        <w:tc>
          <w:tcPr>
            <w:tcW w:w="14244" w:type="dxa"/>
          </w:tcPr>
          <w:p w14:paraId="0BBD339E" w14:textId="77777777" w:rsidR="007240DC" w:rsidRPr="0084630A" w:rsidRDefault="007240DC" w:rsidP="007240DC">
            <w:pPr>
              <w:pStyle w:val="BulletLivello2"/>
              <w:tabs>
                <w:tab w:val="left" w:pos="397"/>
              </w:tabs>
              <w:rPr>
                <w:szCs w:val="20"/>
              </w:rPr>
            </w:pPr>
            <w:r w:rsidRPr="0084630A">
              <w:rPr>
                <w:szCs w:val="20"/>
              </w:rPr>
              <w:t>Text Indentation Second Level</w:t>
            </w:r>
          </w:p>
        </w:tc>
      </w:tr>
      <w:tr w:rsidR="007240DC" w:rsidRPr="0084630A" w14:paraId="7DDEDF94" w14:textId="77777777" w:rsidTr="007240DC">
        <w:tc>
          <w:tcPr>
            <w:tcW w:w="5240" w:type="dxa"/>
          </w:tcPr>
          <w:p w14:paraId="4FC83A55" w14:textId="77777777" w:rsidR="007240DC" w:rsidRPr="0084630A" w:rsidRDefault="007240DC" w:rsidP="007240DC">
            <w:pPr>
              <w:pStyle w:val="BulletLivello3"/>
              <w:rPr>
                <w:szCs w:val="20"/>
              </w:rPr>
            </w:pPr>
            <w:r w:rsidRPr="0084630A">
              <w:rPr>
                <w:szCs w:val="20"/>
              </w:rPr>
              <w:t xml:space="preserve">Terzo livello di indentazione del testo </w:t>
            </w:r>
          </w:p>
        </w:tc>
        <w:tc>
          <w:tcPr>
            <w:tcW w:w="14244" w:type="dxa"/>
          </w:tcPr>
          <w:p w14:paraId="4F72B036" w14:textId="77777777" w:rsidR="007240DC" w:rsidRPr="0084630A" w:rsidRDefault="007240DC" w:rsidP="007240DC">
            <w:pPr>
              <w:pStyle w:val="BulletLivello3"/>
              <w:rPr>
                <w:szCs w:val="20"/>
              </w:rPr>
            </w:pPr>
            <w:r w:rsidRPr="0084630A">
              <w:rPr>
                <w:szCs w:val="20"/>
              </w:rPr>
              <w:t>Text Indentation Third Level</w:t>
            </w:r>
          </w:p>
        </w:tc>
      </w:tr>
      <w:tr w:rsidR="007240DC" w:rsidRPr="007240DC" w14:paraId="68A915AF" w14:textId="77777777" w:rsidTr="007240DC">
        <w:tc>
          <w:tcPr>
            <w:tcW w:w="5240" w:type="dxa"/>
          </w:tcPr>
          <w:p w14:paraId="6A343A68" w14:textId="77777777" w:rsidR="007240DC" w:rsidRPr="0084630A" w:rsidRDefault="007240DC" w:rsidP="007240DC">
            <w:pPr>
              <w:pStyle w:val="BulletLivello4"/>
              <w:rPr>
                <w:szCs w:val="20"/>
              </w:rPr>
            </w:pPr>
            <w:r w:rsidRPr="0084630A">
              <w:rPr>
                <w:szCs w:val="20"/>
              </w:rPr>
              <w:t xml:space="preserve">Quarto livello di indentazione del testo </w:t>
            </w:r>
          </w:p>
        </w:tc>
        <w:tc>
          <w:tcPr>
            <w:tcW w:w="14244" w:type="dxa"/>
          </w:tcPr>
          <w:p w14:paraId="70B19B8B" w14:textId="77777777" w:rsidR="007240DC" w:rsidRPr="0084630A" w:rsidRDefault="007240DC" w:rsidP="007240DC">
            <w:pPr>
              <w:pStyle w:val="BulletLivello4"/>
              <w:rPr>
                <w:szCs w:val="20"/>
              </w:rPr>
            </w:pPr>
            <w:r w:rsidRPr="0084630A">
              <w:rPr>
                <w:szCs w:val="20"/>
              </w:rPr>
              <w:t xml:space="preserve"> Text Indentation Fourth Level</w:t>
            </w:r>
          </w:p>
        </w:tc>
      </w:tr>
    </w:tbl>
    <w:p w14:paraId="39B1D3E2" w14:textId="77777777" w:rsidR="00832638" w:rsidRDefault="00832638" w:rsidP="001C7663">
      <w:pPr>
        <w:rPr>
          <w:rFonts w:cs="Arial"/>
        </w:rPr>
      </w:pPr>
    </w:p>
    <w:p w14:paraId="761A61DC" w14:textId="77777777" w:rsidR="001C1AA6" w:rsidRDefault="001C1AA6" w:rsidP="001C7663">
      <w:pPr>
        <w:rPr>
          <w:rFonts w:cs="Arial"/>
        </w:rPr>
      </w:pPr>
    </w:p>
    <w:p w14:paraId="6D29302D" w14:textId="77777777" w:rsidR="00302758" w:rsidRDefault="00302758" w:rsidP="001C7663">
      <w:pPr>
        <w:rPr>
          <w:rFonts w:cs="Arial"/>
        </w:rPr>
      </w:pPr>
    </w:p>
    <w:p w14:paraId="602A26E8" w14:textId="77777777" w:rsidR="00302758" w:rsidRDefault="00302758" w:rsidP="001C7663">
      <w:pPr>
        <w:rPr>
          <w:rFonts w:cs="Arial"/>
        </w:rPr>
      </w:pPr>
    </w:p>
    <w:p w14:paraId="4C237629" w14:textId="77777777" w:rsidR="00302758" w:rsidRDefault="00302758" w:rsidP="001C7663">
      <w:pPr>
        <w:rPr>
          <w:rFonts w:cs="Arial"/>
        </w:rPr>
      </w:pPr>
    </w:p>
    <w:p w14:paraId="0778E19C" w14:textId="77777777" w:rsidR="00302758" w:rsidRPr="00832638" w:rsidRDefault="00302758" w:rsidP="001C7663">
      <w:pPr>
        <w:rPr>
          <w:rFonts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05"/>
        <w:gridCol w:w="3305"/>
        <w:gridCol w:w="3303"/>
      </w:tblGrid>
      <w:tr w:rsidR="00832638" w:rsidRPr="00307952" w14:paraId="1F26D72B" w14:textId="77777777" w:rsidTr="00D13DD7">
        <w:trPr>
          <w:trHeight w:val="67"/>
          <w:tblHeader/>
        </w:trPr>
        <w:tc>
          <w:tcPr>
            <w:tcW w:w="1667" w:type="pct"/>
            <w:tcBorders>
              <w:bottom w:val="single" w:sz="4" w:space="0" w:color="C00000"/>
            </w:tcBorders>
            <w:shd w:val="clear" w:color="auto" w:fill="F2F2F2"/>
            <w:vAlign w:val="center"/>
          </w:tcPr>
          <w:p w14:paraId="4373C190" w14:textId="77777777" w:rsidR="00832638" w:rsidRPr="00307952" w:rsidRDefault="00832638" w:rsidP="001C7663">
            <w:pPr>
              <w:spacing w:before="60"/>
              <w:rPr>
                <w:rFonts w:cs="Arial"/>
                <w:b/>
              </w:rPr>
            </w:pPr>
          </w:p>
        </w:tc>
        <w:tc>
          <w:tcPr>
            <w:tcW w:w="1667" w:type="pct"/>
            <w:tcBorders>
              <w:bottom w:val="single" w:sz="4" w:space="0" w:color="C00000"/>
            </w:tcBorders>
            <w:shd w:val="clear" w:color="auto" w:fill="F2F2F2"/>
            <w:vAlign w:val="center"/>
          </w:tcPr>
          <w:p w14:paraId="4AD58B60" w14:textId="77777777" w:rsidR="00832638" w:rsidRPr="00307952" w:rsidRDefault="00832638" w:rsidP="001C7663">
            <w:pPr>
              <w:spacing w:before="60"/>
              <w:rPr>
                <w:rFonts w:cs="Arial"/>
                <w:b/>
              </w:rPr>
            </w:pPr>
          </w:p>
        </w:tc>
        <w:tc>
          <w:tcPr>
            <w:tcW w:w="1666" w:type="pct"/>
            <w:tcBorders>
              <w:bottom w:val="single" w:sz="4" w:space="0" w:color="C00000"/>
            </w:tcBorders>
            <w:shd w:val="clear" w:color="auto" w:fill="F2F2F2"/>
            <w:vAlign w:val="center"/>
          </w:tcPr>
          <w:p w14:paraId="7D50C873" w14:textId="77777777" w:rsidR="00832638" w:rsidRPr="00307952" w:rsidRDefault="00832638" w:rsidP="001C7663">
            <w:pPr>
              <w:spacing w:before="60"/>
              <w:rPr>
                <w:rFonts w:cs="Arial"/>
                <w:b/>
              </w:rPr>
            </w:pPr>
          </w:p>
        </w:tc>
      </w:tr>
      <w:tr w:rsidR="00832638" w:rsidRPr="00307952" w14:paraId="4C3E8F84" w14:textId="77777777" w:rsidTr="00D13DD7">
        <w:trPr>
          <w:trHeight w:val="67"/>
        </w:trPr>
        <w:tc>
          <w:tcPr>
            <w:tcW w:w="1667" w:type="pct"/>
            <w:tcBorders>
              <w:top w:val="single" w:sz="4" w:space="0" w:color="C00000"/>
            </w:tcBorders>
            <w:shd w:val="clear" w:color="auto" w:fill="FFFFFF"/>
          </w:tcPr>
          <w:p w14:paraId="30195BF9" w14:textId="77777777" w:rsidR="00832638" w:rsidRPr="000F416B" w:rsidRDefault="00832638" w:rsidP="001C7663">
            <w:pPr>
              <w:spacing w:before="60"/>
              <w:rPr>
                <w:rFonts w:cs="Arial"/>
              </w:rPr>
            </w:pPr>
          </w:p>
        </w:tc>
        <w:tc>
          <w:tcPr>
            <w:tcW w:w="1667" w:type="pct"/>
            <w:tcBorders>
              <w:top w:val="single" w:sz="4" w:space="0" w:color="C00000"/>
            </w:tcBorders>
            <w:shd w:val="clear" w:color="auto" w:fill="FFFFFF"/>
          </w:tcPr>
          <w:p w14:paraId="57EA20A5" w14:textId="77777777" w:rsidR="00832638" w:rsidRPr="000F416B" w:rsidRDefault="00832638" w:rsidP="001C7663">
            <w:pPr>
              <w:spacing w:before="60"/>
              <w:rPr>
                <w:rFonts w:cs="Arial"/>
              </w:rPr>
            </w:pPr>
          </w:p>
        </w:tc>
        <w:tc>
          <w:tcPr>
            <w:tcW w:w="1666" w:type="pct"/>
            <w:tcBorders>
              <w:top w:val="single" w:sz="4" w:space="0" w:color="C00000"/>
            </w:tcBorders>
            <w:shd w:val="clear" w:color="auto" w:fill="FFFFFF"/>
          </w:tcPr>
          <w:p w14:paraId="4BF334D4" w14:textId="77777777" w:rsidR="00832638" w:rsidRPr="00453BEA" w:rsidRDefault="00832638" w:rsidP="00453BEA"/>
        </w:tc>
      </w:tr>
      <w:tr w:rsidR="00832638" w:rsidRPr="00307952" w14:paraId="37116DDA" w14:textId="77777777" w:rsidTr="00230865">
        <w:tc>
          <w:tcPr>
            <w:tcW w:w="1667" w:type="pct"/>
            <w:shd w:val="clear" w:color="auto" w:fill="FFFFFF"/>
          </w:tcPr>
          <w:p w14:paraId="1714A761" w14:textId="77777777" w:rsidR="00832638" w:rsidRPr="000F416B" w:rsidRDefault="00832638" w:rsidP="001C7663">
            <w:pPr>
              <w:spacing w:before="60"/>
              <w:rPr>
                <w:rFonts w:cs="Arial"/>
              </w:rPr>
            </w:pPr>
          </w:p>
        </w:tc>
        <w:tc>
          <w:tcPr>
            <w:tcW w:w="1667" w:type="pct"/>
            <w:shd w:val="clear" w:color="auto" w:fill="FFFFFF"/>
          </w:tcPr>
          <w:p w14:paraId="0E65E159" w14:textId="77777777" w:rsidR="00832638" w:rsidRPr="000F416B" w:rsidRDefault="00832638" w:rsidP="001C7663">
            <w:pPr>
              <w:spacing w:before="60"/>
              <w:rPr>
                <w:rFonts w:cs="Arial"/>
              </w:rPr>
            </w:pPr>
          </w:p>
        </w:tc>
        <w:tc>
          <w:tcPr>
            <w:tcW w:w="1666" w:type="pct"/>
            <w:shd w:val="clear" w:color="auto" w:fill="FFFFFF"/>
          </w:tcPr>
          <w:p w14:paraId="7582D424" w14:textId="77777777" w:rsidR="00832638" w:rsidRPr="00453BEA" w:rsidRDefault="00832638" w:rsidP="00453BEA">
            <w:pPr>
              <w:spacing w:before="60"/>
              <w:rPr>
                <w:rFonts w:cs="Arial"/>
              </w:rPr>
            </w:pPr>
          </w:p>
        </w:tc>
      </w:tr>
      <w:tr w:rsidR="002E795C" w:rsidRPr="00307952" w14:paraId="383A8BFD" w14:textId="77777777" w:rsidTr="00230865">
        <w:tc>
          <w:tcPr>
            <w:tcW w:w="1667" w:type="pct"/>
            <w:shd w:val="clear" w:color="auto" w:fill="FFFFFF"/>
          </w:tcPr>
          <w:p w14:paraId="32B018F1" w14:textId="77777777" w:rsidR="002E795C" w:rsidRPr="000F416B" w:rsidRDefault="002E795C" w:rsidP="001C7663">
            <w:pPr>
              <w:spacing w:before="60"/>
              <w:rPr>
                <w:rFonts w:cs="Arial"/>
              </w:rPr>
            </w:pPr>
          </w:p>
        </w:tc>
        <w:tc>
          <w:tcPr>
            <w:tcW w:w="1667" w:type="pct"/>
            <w:shd w:val="clear" w:color="auto" w:fill="FFFFFF"/>
          </w:tcPr>
          <w:p w14:paraId="28B999BD" w14:textId="77777777" w:rsidR="002E795C" w:rsidRPr="000F416B" w:rsidRDefault="002E795C" w:rsidP="001C7663">
            <w:pPr>
              <w:spacing w:before="60"/>
              <w:rPr>
                <w:rFonts w:cs="Arial"/>
              </w:rPr>
            </w:pPr>
          </w:p>
        </w:tc>
        <w:tc>
          <w:tcPr>
            <w:tcW w:w="1666" w:type="pct"/>
            <w:shd w:val="clear" w:color="auto" w:fill="FFFFFF"/>
          </w:tcPr>
          <w:p w14:paraId="734BA65F" w14:textId="77777777" w:rsidR="002E795C" w:rsidRPr="000F416B" w:rsidRDefault="002E795C" w:rsidP="001C7663">
            <w:pPr>
              <w:spacing w:before="60"/>
              <w:rPr>
                <w:rFonts w:cs="Arial"/>
              </w:rPr>
            </w:pPr>
          </w:p>
        </w:tc>
      </w:tr>
    </w:tbl>
    <w:p w14:paraId="39193DF4" w14:textId="77777777" w:rsidR="00DD21F7" w:rsidRPr="00802CBD" w:rsidRDefault="007A672F" w:rsidP="007A672F">
      <w:pPr>
        <w:pStyle w:val="Caption"/>
        <w:rPr>
          <w:color w:val="auto"/>
        </w:rPr>
      </w:pPr>
      <w:bookmarkStart w:id="132" w:name="_Toc55553679"/>
      <w:r w:rsidRPr="00802CBD">
        <w:rPr>
          <w:color w:val="auto"/>
        </w:rPr>
        <w:lastRenderedPageBreak/>
        <w:t xml:space="preserve">Tabella </w:t>
      </w:r>
      <w:r w:rsidR="00BE47FB" w:rsidRPr="00802CBD">
        <w:rPr>
          <w:color w:val="auto"/>
        </w:rPr>
        <w:fldChar w:fldCharType="begin"/>
      </w:r>
      <w:r w:rsidR="00BE47FB" w:rsidRPr="00802CBD">
        <w:rPr>
          <w:color w:val="auto"/>
        </w:rPr>
        <w:instrText xml:space="preserve"> SEQ Tabella \* ARABIC </w:instrText>
      </w:r>
      <w:r w:rsidR="00BE47FB" w:rsidRPr="00802CBD">
        <w:rPr>
          <w:color w:val="auto"/>
        </w:rPr>
        <w:fldChar w:fldCharType="separate"/>
      </w:r>
      <w:r w:rsidR="00AE1A88">
        <w:rPr>
          <w:noProof/>
          <w:color w:val="auto"/>
        </w:rPr>
        <w:t>1</w:t>
      </w:r>
      <w:r w:rsidR="00BE47FB" w:rsidRPr="00802CBD">
        <w:rPr>
          <w:noProof/>
          <w:color w:val="auto"/>
        </w:rPr>
        <w:fldChar w:fldCharType="end"/>
      </w:r>
      <w:r w:rsidR="005625A5">
        <w:rPr>
          <w:color w:val="auto"/>
        </w:rPr>
        <w:t xml:space="preserve">- &lt;&lt;Titolo Tabella </w:t>
      </w:r>
      <w:r w:rsidR="00DD21F7" w:rsidRPr="00802CBD">
        <w:rPr>
          <w:color w:val="auto"/>
        </w:rPr>
        <w:t>&gt;&gt;</w:t>
      </w:r>
      <w:bookmarkEnd w:id="132"/>
    </w:p>
    <w:p w14:paraId="186A99B4" w14:textId="77777777" w:rsidR="00DD21F7" w:rsidRPr="00802CBD" w:rsidRDefault="00DD21F7" w:rsidP="001C7663">
      <w:pPr>
        <w:jc w:val="center"/>
        <w:rPr>
          <w:rFonts w:cs="Arial"/>
        </w:rPr>
      </w:pPr>
    </w:p>
    <w:p w14:paraId="4C973C9F" w14:textId="77777777" w:rsidR="00832638" w:rsidRPr="00802CBD" w:rsidRDefault="00832638" w:rsidP="001C7663">
      <w:pPr>
        <w:jc w:val="center"/>
        <w:rPr>
          <w:rFonts w:cs="Arial"/>
        </w:rPr>
      </w:pPr>
      <w:r w:rsidRPr="00802CBD">
        <w:rPr>
          <w:rFonts w:cs="Arial"/>
        </w:rPr>
        <w:t>&lt;</w:t>
      </w:r>
      <w:r w:rsidR="00FA717C" w:rsidRPr="00802CBD">
        <w:rPr>
          <w:rFonts w:cs="Arial"/>
        </w:rPr>
        <w:t>Inserire figura (se applicabile)</w:t>
      </w:r>
      <w:r w:rsidRPr="00802CBD">
        <w:rPr>
          <w:rFonts w:cs="Arial"/>
        </w:rPr>
        <w:t>&gt;</w:t>
      </w:r>
      <w:r w:rsidR="005625A5">
        <w:rPr>
          <w:rFonts w:cs="Arial"/>
        </w:rPr>
        <w:t xml:space="preserve"> </w:t>
      </w:r>
    </w:p>
    <w:p w14:paraId="60FD7C5F" w14:textId="77777777" w:rsidR="00F6302C" w:rsidRPr="00802CBD" w:rsidRDefault="00BE47FB" w:rsidP="007A672F">
      <w:pPr>
        <w:pStyle w:val="Caption"/>
        <w:rPr>
          <w:color w:val="auto"/>
        </w:rPr>
      </w:pPr>
      <w:r w:rsidRPr="00802CBD">
        <w:rPr>
          <w:color w:val="auto"/>
        </w:rPr>
        <w:fldChar w:fldCharType="begin"/>
      </w:r>
      <w:r w:rsidRPr="00802CBD">
        <w:rPr>
          <w:color w:val="auto"/>
        </w:rPr>
        <w:instrText xml:space="preserve"> TOC \h \z \c "Figure" </w:instrText>
      </w:r>
      <w:r w:rsidRPr="00802CBD">
        <w:rPr>
          <w:color w:val="auto"/>
        </w:rPr>
        <w:fldChar w:fldCharType="separate"/>
      </w:r>
      <w:bookmarkStart w:id="133" w:name="_Toc55553680"/>
      <w:r w:rsidR="007A672F" w:rsidRPr="00802CBD">
        <w:rPr>
          <w:color w:val="auto"/>
        </w:rPr>
        <w:t xml:space="preserve">Figura </w:t>
      </w:r>
      <w:r w:rsidRPr="00802CBD">
        <w:rPr>
          <w:color w:val="auto"/>
        </w:rPr>
        <w:fldChar w:fldCharType="begin"/>
      </w:r>
      <w:r w:rsidRPr="00802CBD">
        <w:rPr>
          <w:color w:val="auto"/>
        </w:rPr>
        <w:instrText xml:space="preserve"> SEQ Figura \* ARABIC </w:instrText>
      </w:r>
      <w:r w:rsidRPr="00802CBD">
        <w:rPr>
          <w:color w:val="auto"/>
        </w:rPr>
        <w:fldChar w:fldCharType="separate"/>
      </w:r>
      <w:r w:rsidR="00AE1A88">
        <w:rPr>
          <w:noProof/>
          <w:color w:val="auto"/>
        </w:rPr>
        <w:t>1</w:t>
      </w:r>
      <w:r w:rsidRPr="00802CBD">
        <w:rPr>
          <w:noProof/>
          <w:color w:val="auto"/>
        </w:rPr>
        <w:fldChar w:fldCharType="end"/>
      </w:r>
      <w:r w:rsidR="007A672F" w:rsidRPr="00802CBD">
        <w:rPr>
          <w:b w:val="0"/>
          <w:bCs w:val="0"/>
          <w:noProof/>
          <w:color w:val="auto"/>
        </w:rPr>
        <w:t>.</w:t>
      </w:r>
      <w:r w:rsidRPr="00802CBD">
        <w:rPr>
          <w:b w:val="0"/>
          <w:bCs w:val="0"/>
          <w:noProof/>
          <w:color w:val="auto"/>
        </w:rPr>
        <w:fldChar w:fldCharType="end"/>
      </w:r>
      <w:r w:rsidR="005625A5">
        <w:rPr>
          <w:color w:val="auto"/>
        </w:rPr>
        <w:t xml:space="preserve">&lt;&lt;Titolo Figura </w:t>
      </w:r>
      <w:r w:rsidR="00F6302C" w:rsidRPr="00802CBD">
        <w:rPr>
          <w:color w:val="auto"/>
        </w:rPr>
        <w:t>&gt;&gt;</w:t>
      </w:r>
      <w:bookmarkEnd w:id="133"/>
    </w:p>
    <w:p w14:paraId="779935D4" w14:textId="77777777" w:rsidR="00D7433C" w:rsidRPr="0086163C" w:rsidRDefault="00D7433C" w:rsidP="00F6302C">
      <w:pPr>
        <w:pStyle w:val="Caption"/>
      </w:pPr>
    </w:p>
    <w:p w14:paraId="4BB306BE" w14:textId="77777777" w:rsidR="00582329" w:rsidRPr="0068257F" w:rsidRDefault="00582329" w:rsidP="001C7663">
      <w:pPr>
        <w:spacing w:before="120"/>
        <w:jc w:val="center"/>
        <w:rPr>
          <w:rFonts w:cs="Arial"/>
          <w:b/>
        </w:rPr>
        <w:sectPr w:rsidR="00582329" w:rsidRPr="0068257F" w:rsidSect="00647CEA">
          <w:pgSz w:w="11906" w:h="16838"/>
          <w:pgMar w:top="1794" w:right="849" w:bottom="1701" w:left="1134" w:header="567" w:footer="104" w:gutter="0"/>
          <w:cols w:space="708"/>
          <w:docGrid w:linePitch="360"/>
        </w:sectPr>
      </w:pPr>
    </w:p>
    <w:p w14:paraId="2E168343" w14:textId="77777777" w:rsidR="000A3DE1" w:rsidRDefault="000A3DE1" w:rsidP="000D5DBF">
      <w:pPr>
        <w:rPr>
          <w:rFonts w:cs="Arial"/>
        </w:rPr>
      </w:pPr>
    </w:p>
    <w:tbl>
      <w:tblPr>
        <w:tblW w:w="0" w:type="auto"/>
        <w:tblInd w:w="-34" w:type="dxa"/>
        <w:tblBorders>
          <w:top w:val="dashed" w:sz="4" w:space="0" w:color="0000FF"/>
          <w:left w:val="dashed" w:sz="4" w:space="0" w:color="0000FF"/>
          <w:bottom w:val="dashed" w:sz="4" w:space="0" w:color="0000FF"/>
          <w:right w:val="dashed" w:sz="4" w:space="0" w:color="0000FF"/>
          <w:insideH w:val="dashed" w:sz="4" w:space="0" w:color="0000FF"/>
          <w:insideV w:val="dashed" w:sz="4" w:space="0" w:color="0000FF"/>
        </w:tblBorders>
        <w:tblLook w:val="04A0" w:firstRow="1" w:lastRow="0" w:firstColumn="1" w:lastColumn="0" w:noHBand="0" w:noVBand="1"/>
      </w:tblPr>
      <w:tblGrid>
        <w:gridCol w:w="15049"/>
      </w:tblGrid>
      <w:tr w:rsidR="000A3DE1" w:rsidRPr="000A3DE1" w14:paraId="025E00F2" w14:textId="77777777" w:rsidTr="00933328">
        <w:tc>
          <w:tcPr>
            <w:tcW w:w="15168" w:type="dxa"/>
          </w:tcPr>
          <w:p w14:paraId="30B66BD2" w14:textId="77777777" w:rsidR="00933328" w:rsidRPr="00FD248B" w:rsidRDefault="00933328" w:rsidP="00933328">
            <w:pPr>
              <w:spacing w:before="120"/>
              <w:rPr>
                <w:rFonts w:cs="Arial"/>
                <w:color w:val="0000FF"/>
              </w:rPr>
            </w:pPr>
            <w:r w:rsidRPr="00FD248B">
              <w:rPr>
                <w:rFonts w:cs="Arial"/>
                <w:color w:val="0000FF"/>
              </w:rPr>
              <w:t>Predisposizione pagina orizzontale. Se non utilizzata eliminare questa pagina e le relative inte</w:t>
            </w:r>
            <w:r>
              <w:rPr>
                <w:rFonts w:cs="Arial"/>
                <w:color w:val="0000FF"/>
              </w:rPr>
              <w:t>rruzioni di sezione.</w:t>
            </w:r>
          </w:p>
          <w:p w14:paraId="61531FE5" w14:textId="77777777" w:rsidR="00933328" w:rsidRPr="00FD248B" w:rsidRDefault="00FB2E85" w:rsidP="00933328">
            <w:pPr>
              <w:rPr>
                <w:rFonts w:cs="Arial"/>
                <w:color w:val="0000FF"/>
              </w:rPr>
            </w:pPr>
            <w:r>
              <w:rPr>
                <w:rFonts w:cs="Arial"/>
                <w:noProof/>
                <w:color w:val="0000FF"/>
                <w:lang w:eastAsia="it-IT"/>
              </w:rPr>
              <w:drawing>
                <wp:anchor distT="0" distB="0" distL="114300" distR="114300" simplePos="0" relativeHeight="251649024" behindDoc="0" locked="0" layoutInCell="1" allowOverlap="1" wp14:anchorId="7CE85DEF" wp14:editId="7968A39D">
                  <wp:simplePos x="0" y="0"/>
                  <wp:positionH relativeFrom="column">
                    <wp:posOffset>3807460</wp:posOffset>
                  </wp:positionH>
                  <wp:positionV relativeFrom="paragraph">
                    <wp:posOffset>152136</wp:posOffset>
                  </wp:positionV>
                  <wp:extent cx="152117" cy="207034"/>
                  <wp:effectExtent l="0" t="0" r="635" b="2540"/>
                  <wp:wrapNone/>
                  <wp:docPr id="21" name="Immagine 7" descr="imagesCA0NUA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descr="imagesCA0NUA63"/>
                          <pic:cNvPicPr>
                            <a:picLocks noChangeAspect="1" noChangeArrowheads="1"/>
                          </pic:cNvPicPr>
                        </pic:nvPicPr>
                        <pic:blipFill>
                          <a:blip r:embed="rId19" cstate="print">
                            <a:extLst>
                              <a:ext uri="{28A0092B-C50C-407E-A947-70E740481C1C}">
                                <a14:useLocalDpi xmlns:a14="http://schemas.microsoft.com/office/drawing/2010/main" val="0"/>
                              </a:ext>
                            </a:extLst>
                          </a:blip>
                          <a:srcRect l="30289" r="24039" b="16814"/>
                          <a:stretch>
                            <a:fillRect/>
                          </a:stretch>
                        </pic:blipFill>
                        <pic:spPr bwMode="auto">
                          <a:xfrm>
                            <a:off x="0" y="0"/>
                            <a:ext cx="152117" cy="207034"/>
                          </a:xfrm>
                          <a:prstGeom prst="rect">
                            <a:avLst/>
                          </a:prstGeom>
                          <a:noFill/>
                        </pic:spPr>
                      </pic:pic>
                    </a:graphicData>
                  </a:graphic>
                  <wp14:sizeRelH relativeFrom="page">
                    <wp14:pctWidth>0</wp14:pctWidth>
                  </wp14:sizeRelH>
                  <wp14:sizeRelV relativeFrom="page">
                    <wp14:pctHeight>0</wp14:pctHeight>
                  </wp14:sizeRelV>
                </wp:anchor>
              </w:drawing>
            </w:r>
            <w:r w:rsidR="00933328" w:rsidRPr="00FD248B">
              <w:rPr>
                <w:rFonts w:cs="Arial"/>
                <w:color w:val="0000FF"/>
              </w:rPr>
              <w:t>Istruzioni per l’eliminazione della sezione orizzontale quando non necessaria:</w:t>
            </w:r>
          </w:p>
          <w:p w14:paraId="4CFB6E68" w14:textId="77777777" w:rsidR="00933328" w:rsidRDefault="00933328" w:rsidP="008A5C06">
            <w:pPr>
              <w:numPr>
                <w:ilvl w:val="0"/>
                <w:numId w:val="5"/>
              </w:numPr>
              <w:ind w:left="601"/>
              <w:rPr>
                <w:rFonts w:cs="Arial"/>
                <w:color w:val="0000FF"/>
              </w:rPr>
            </w:pPr>
            <w:r>
              <w:rPr>
                <w:rFonts w:cs="Arial"/>
                <w:color w:val="0000FF"/>
              </w:rPr>
              <w:t xml:space="preserve">Nel menù “Home”, sezione “Paragrafo” attivare il comando </w:t>
            </w:r>
            <w:r w:rsidR="007822B9" w:rsidRPr="007822B9">
              <w:rPr>
                <w:rFonts w:cs="Arial"/>
                <w:b/>
                <w:color w:val="0000FF"/>
              </w:rPr>
              <w:t xml:space="preserve">“   </w:t>
            </w:r>
            <w:r w:rsidR="00483287">
              <w:rPr>
                <w:rFonts w:cs="Arial"/>
                <w:b/>
                <w:color w:val="0000FF"/>
              </w:rPr>
              <w:t xml:space="preserve"> </w:t>
            </w:r>
            <w:r w:rsidR="00634345">
              <w:rPr>
                <w:rFonts w:cs="Arial"/>
                <w:b/>
                <w:color w:val="0000FF"/>
              </w:rPr>
              <w:t xml:space="preserve"> </w:t>
            </w:r>
            <w:r w:rsidR="007822B9" w:rsidRPr="007822B9">
              <w:rPr>
                <w:rFonts w:cs="Arial"/>
                <w:b/>
                <w:color w:val="0000FF"/>
              </w:rPr>
              <w:t>“</w:t>
            </w:r>
          </w:p>
          <w:p w14:paraId="64C759EE" w14:textId="77777777" w:rsidR="00933328" w:rsidRPr="00FD248B" w:rsidRDefault="00933328" w:rsidP="008A5C06">
            <w:pPr>
              <w:numPr>
                <w:ilvl w:val="0"/>
                <w:numId w:val="5"/>
              </w:numPr>
              <w:ind w:left="601"/>
              <w:rPr>
                <w:rFonts w:cs="Arial"/>
                <w:color w:val="0000FF"/>
              </w:rPr>
            </w:pPr>
            <w:r w:rsidRPr="00FD248B">
              <w:rPr>
                <w:rFonts w:cs="Arial"/>
                <w:color w:val="0000FF"/>
              </w:rPr>
              <w:t>Selezionare l’intestazione della pagina seguente a quella orizzontale e attivare l’opzione “collega a precedente”</w:t>
            </w:r>
            <w:r>
              <w:rPr>
                <w:rFonts w:cs="Arial"/>
                <w:color w:val="0000FF"/>
              </w:rPr>
              <w:t>.</w:t>
            </w:r>
          </w:p>
          <w:p w14:paraId="4ED1EA9C" w14:textId="77777777" w:rsidR="00933328" w:rsidRPr="00FD248B" w:rsidRDefault="00933328" w:rsidP="008A5C06">
            <w:pPr>
              <w:numPr>
                <w:ilvl w:val="0"/>
                <w:numId w:val="5"/>
              </w:numPr>
              <w:ind w:left="601"/>
              <w:rPr>
                <w:rFonts w:cs="Arial"/>
                <w:color w:val="0000FF"/>
              </w:rPr>
            </w:pPr>
            <w:r w:rsidRPr="00FD248B">
              <w:rPr>
                <w:rFonts w:cs="Arial"/>
                <w:color w:val="0000FF"/>
              </w:rPr>
              <w:t>Effettuare la stessa operazione per il piè di pagina.</w:t>
            </w:r>
          </w:p>
          <w:p w14:paraId="662232C5" w14:textId="77777777" w:rsidR="00933328" w:rsidRPr="00FD248B" w:rsidRDefault="00933328" w:rsidP="008A5C06">
            <w:pPr>
              <w:numPr>
                <w:ilvl w:val="0"/>
                <w:numId w:val="5"/>
              </w:numPr>
              <w:ind w:left="601"/>
              <w:rPr>
                <w:rFonts w:cs="Arial"/>
                <w:color w:val="0000FF"/>
              </w:rPr>
            </w:pPr>
            <w:r w:rsidRPr="00FD248B">
              <w:rPr>
                <w:rFonts w:cs="Arial"/>
                <w:color w:val="0000FF"/>
              </w:rPr>
              <w:t xml:space="preserve">Eliminare la sezione orizzontale cancellando </w:t>
            </w:r>
            <w:r>
              <w:rPr>
                <w:rFonts w:cs="Arial"/>
                <w:color w:val="0000FF"/>
              </w:rPr>
              <w:t>prima l’interruzione</w:t>
            </w:r>
            <w:r w:rsidRPr="00FD248B">
              <w:rPr>
                <w:rFonts w:cs="Arial"/>
                <w:color w:val="0000FF"/>
              </w:rPr>
              <w:t xml:space="preserve"> di sezione </w:t>
            </w:r>
            <w:r>
              <w:rPr>
                <w:rFonts w:cs="Arial"/>
                <w:color w:val="0000FF"/>
              </w:rPr>
              <w:t>della pagina orizzontale, quindi quella della precedente pagina verticale.</w:t>
            </w:r>
          </w:p>
          <w:p w14:paraId="49029013" w14:textId="77777777" w:rsidR="000A3DE1" w:rsidRPr="000A3DE1" w:rsidRDefault="000A3DE1" w:rsidP="000D5DBF">
            <w:pPr>
              <w:jc w:val="right"/>
              <w:rPr>
                <w:rFonts w:cs="Arial"/>
                <w:b/>
                <w:i/>
                <w:color w:val="0000FF"/>
              </w:rPr>
            </w:pPr>
            <w:r w:rsidRPr="000A3DE1">
              <w:rPr>
                <w:rFonts w:cs="Arial"/>
                <w:b/>
                <w:i/>
                <w:color w:val="0000FF"/>
              </w:rPr>
              <w:t>[Testo da cancellare]</w:t>
            </w:r>
          </w:p>
        </w:tc>
      </w:tr>
    </w:tbl>
    <w:p w14:paraId="6B5707CC" w14:textId="77777777" w:rsidR="000A3DE1" w:rsidRDefault="000A3DE1" w:rsidP="000D5DBF">
      <w:pPr>
        <w:rPr>
          <w:rFonts w:cs="Arial"/>
        </w:rPr>
      </w:pPr>
    </w:p>
    <w:p w14:paraId="04D30CAF" w14:textId="77777777" w:rsidR="00C13FDD" w:rsidRDefault="00C13FDD" w:rsidP="000D5DBF">
      <w:pPr>
        <w:rPr>
          <w:rFonts w:cs="Arial"/>
        </w:rPr>
      </w:pPr>
    </w:p>
    <w:p w14:paraId="2F9A4B73" w14:textId="77777777" w:rsidR="00C13FDD" w:rsidRDefault="00C13FDD" w:rsidP="000D5DBF">
      <w:pPr>
        <w:rPr>
          <w:rFonts w:cs="Arial"/>
        </w:rPr>
        <w:sectPr w:rsidR="00C13FDD" w:rsidSect="00FF28D6">
          <w:headerReference w:type="default" r:id="rId20"/>
          <w:footerReference w:type="default" r:id="rId21"/>
          <w:pgSz w:w="16838" w:h="11906" w:orient="landscape"/>
          <w:pgMar w:top="1308" w:right="820" w:bottom="1134" w:left="993" w:header="284" w:footer="0" w:gutter="0"/>
          <w:cols w:space="708"/>
          <w:docGrid w:linePitch="360"/>
        </w:sectPr>
      </w:pPr>
    </w:p>
    <w:p w14:paraId="4D4D4541" w14:textId="77777777" w:rsidR="00B14D52" w:rsidRPr="00802CBD" w:rsidRDefault="003441CC" w:rsidP="00CF202F">
      <w:pPr>
        <w:pStyle w:val="AppTitolo"/>
      </w:pPr>
      <w:bookmarkStart w:id="134" w:name="_Toc105438045"/>
      <w:r w:rsidRPr="00802CBD">
        <w:lastRenderedPageBreak/>
        <w:t>Titolo Appendice</w:t>
      </w:r>
      <w:r w:rsidR="00A63870" w:rsidRPr="00802CBD">
        <w:t xml:space="preserve"> </w:t>
      </w:r>
      <w:r w:rsidR="00CF202F" w:rsidRPr="00802CBD">
        <w:t xml:space="preserve">/ </w:t>
      </w:r>
      <w:r w:rsidR="00A63870" w:rsidRPr="00802CBD">
        <w:t>Appendix Title</w:t>
      </w:r>
      <w:bookmarkEnd w:id="134"/>
    </w:p>
    <w:p w14:paraId="2866BD95" w14:textId="77777777" w:rsidR="00F550A4" w:rsidRPr="00802CBD" w:rsidRDefault="003441CC" w:rsidP="00F550A4">
      <w:pPr>
        <w:pStyle w:val="Apx1"/>
        <w:numPr>
          <w:ilvl w:val="1"/>
          <w:numId w:val="14"/>
        </w:numPr>
        <w:ind w:left="2126" w:hanging="2126"/>
      </w:pPr>
      <w:bookmarkStart w:id="135" w:name="_Toc105438046"/>
      <w:r w:rsidRPr="00802CBD">
        <w:t xml:space="preserve">Titolo Appendice </w:t>
      </w:r>
      <w:r w:rsidR="00E00239" w:rsidRPr="00802CBD">
        <w:t>Livello 1</w:t>
      </w:r>
      <w:r w:rsidR="00CF202F" w:rsidRPr="00802CBD">
        <w:t xml:space="preserve"> </w:t>
      </w:r>
      <w:r w:rsidR="00F550A4" w:rsidRPr="00802CBD">
        <w:t xml:space="preserve"> / </w:t>
      </w:r>
      <w:bookmarkStart w:id="136" w:name="_Toc453766007"/>
      <w:bookmarkStart w:id="137" w:name="_Toc52459291"/>
      <w:r w:rsidR="00F550A4" w:rsidRPr="00802CBD">
        <w:t>Appendix Title Level 1</w:t>
      </w:r>
      <w:bookmarkEnd w:id="135"/>
      <w:bookmarkEnd w:id="136"/>
      <w:bookmarkEnd w:id="13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D51530" w:rsidRPr="00AE1A88" w14:paraId="3D757F0C" w14:textId="77777777" w:rsidTr="007240DC">
        <w:tc>
          <w:tcPr>
            <w:tcW w:w="5031" w:type="dxa"/>
          </w:tcPr>
          <w:p w14:paraId="0883D759" w14:textId="77777777" w:rsidR="00D51530" w:rsidRDefault="00D51530" w:rsidP="007240DC">
            <w:pPr>
              <w:rPr>
                <w:rFonts w:cs="Arial"/>
                <w:szCs w:val="20"/>
              </w:rPr>
            </w:pPr>
            <w:r>
              <w:rPr>
                <w:rFonts w:cs="Arial"/>
                <w:szCs w:val="20"/>
              </w:rPr>
              <w:t xml:space="preserve">Testo: questo è un testo di prova </w:t>
            </w:r>
          </w:p>
        </w:tc>
        <w:tc>
          <w:tcPr>
            <w:tcW w:w="5032" w:type="dxa"/>
          </w:tcPr>
          <w:p w14:paraId="44E9191E" w14:textId="77777777" w:rsidR="00D51530" w:rsidRPr="00DE60F1" w:rsidRDefault="00D51530"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5F97BF75" w14:textId="77777777" w:rsidR="00962B4A" w:rsidRPr="00802CBD" w:rsidRDefault="003441CC" w:rsidP="00962B4A">
      <w:pPr>
        <w:pStyle w:val="Apx2"/>
        <w:numPr>
          <w:ilvl w:val="2"/>
          <w:numId w:val="14"/>
        </w:numPr>
        <w:ind w:left="2126" w:hanging="2126"/>
      </w:pPr>
      <w:bookmarkStart w:id="138" w:name="_Toc105438047"/>
      <w:r w:rsidRPr="00802CBD">
        <w:t xml:space="preserve">Titolo Appendice </w:t>
      </w:r>
      <w:r w:rsidR="00E00239" w:rsidRPr="00802CBD">
        <w:t>Livello 2</w:t>
      </w:r>
      <w:r w:rsidR="00244801" w:rsidRPr="00802CBD">
        <w:t xml:space="preserve"> / </w:t>
      </w:r>
      <w:bookmarkStart w:id="139" w:name="_Toc453766008"/>
      <w:bookmarkStart w:id="140" w:name="_Toc52459292"/>
      <w:r w:rsidR="00962B4A" w:rsidRPr="00802CBD">
        <w:t>Appendix Title Level 2</w:t>
      </w:r>
      <w:bookmarkEnd w:id="138"/>
      <w:bookmarkEnd w:id="139"/>
      <w:bookmarkEnd w:id="14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24559D" w:rsidRPr="00AE1A88" w14:paraId="559C473C" w14:textId="77777777" w:rsidTr="007240DC">
        <w:tc>
          <w:tcPr>
            <w:tcW w:w="5031" w:type="dxa"/>
          </w:tcPr>
          <w:p w14:paraId="5B98CC03" w14:textId="77777777" w:rsidR="0024559D" w:rsidRDefault="0024559D" w:rsidP="007240DC">
            <w:pPr>
              <w:rPr>
                <w:rFonts w:cs="Arial"/>
                <w:szCs w:val="20"/>
              </w:rPr>
            </w:pPr>
            <w:r>
              <w:rPr>
                <w:rFonts w:cs="Arial"/>
                <w:szCs w:val="20"/>
              </w:rPr>
              <w:t xml:space="preserve">Testo: questo è un testo di prova </w:t>
            </w:r>
          </w:p>
        </w:tc>
        <w:tc>
          <w:tcPr>
            <w:tcW w:w="5032" w:type="dxa"/>
          </w:tcPr>
          <w:p w14:paraId="0FD76722" w14:textId="77777777" w:rsidR="0024559D" w:rsidRPr="00DE60F1" w:rsidRDefault="0024559D"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6765B85D" w14:textId="77777777" w:rsidR="00AF2C55" w:rsidRPr="00802CBD" w:rsidRDefault="003441CC" w:rsidP="00002032">
      <w:pPr>
        <w:pStyle w:val="App3"/>
      </w:pPr>
      <w:bookmarkStart w:id="141" w:name="_Toc105438048"/>
      <w:r w:rsidRPr="00802CBD">
        <w:t xml:space="preserve">Titolo Appendice </w:t>
      </w:r>
      <w:r w:rsidR="00E00239" w:rsidRPr="00802CBD">
        <w:t>Livello 3</w:t>
      </w:r>
      <w:r w:rsidR="00962B4A" w:rsidRPr="00802CBD">
        <w:t xml:space="preserve"> / Appendix Title Level 3</w:t>
      </w:r>
      <w:bookmarkEnd w:id="14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24559D" w:rsidRPr="00AE1A88" w14:paraId="2F049B96" w14:textId="77777777" w:rsidTr="007240DC">
        <w:tc>
          <w:tcPr>
            <w:tcW w:w="5031" w:type="dxa"/>
          </w:tcPr>
          <w:p w14:paraId="445EB362" w14:textId="77777777" w:rsidR="0024559D" w:rsidRDefault="0024559D" w:rsidP="007240DC">
            <w:pPr>
              <w:rPr>
                <w:rFonts w:cs="Arial"/>
                <w:szCs w:val="20"/>
              </w:rPr>
            </w:pPr>
            <w:r>
              <w:rPr>
                <w:rFonts w:cs="Arial"/>
                <w:szCs w:val="20"/>
              </w:rPr>
              <w:t xml:space="preserve">Testo: questo è un testo di prova </w:t>
            </w:r>
          </w:p>
        </w:tc>
        <w:tc>
          <w:tcPr>
            <w:tcW w:w="5032" w:type="dxa"/>
          </w:tcPr>
          <w:p w14:paraId="00148A27" w14:textId="77777777" w:rsidR="0024559D" w:rsidRPr="00DE60F1" w:rsidRDefault="0024559D"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5ED1A3C8" w14:textId="77777777" w:rsidR="00E00239" w:rsidRPr="00802CBD" w:rsidRDefault="003441CC" w:rsidP="00814651">
      <w:pPr>
        <w:pStyle w:val="App4"/>
      </w:pPr>
      <w:bookmarkStart w:id="142" w:name="_Toc105438049"/>
      <w:r w:rsidRPr="00802CBD">
        <w:t xml:space="preserve">Titolo Appendice </w:t>
      </w:r>
      <w:r w:rsidR="00985807" w:rsidRPr="00802CBD">
        <w:t>Livello 4</w:t>
      </w:r>
      <w:r w:rsidR="00CC6191" w:rsidRPr="00802CBD">
        <w:t xml:space="preserve"> / Appendix Title Level 3</w:t>
      </w:r>
      <w:bookmarkEnd w:id="14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24559D" w:rsidRPr="00AE1A88" w14:paraId="0CC7FD95" w14:textId="77777777" w:rsidTr="007240DC">
        <w:tc>
          <w:tcPr>
            <w:tcW w:w="5031" w:type="dxa"/>
          </w:tcPr>
          <w:p w14:paraId="2B85126A" w14:textId="77777777" w:rsidR="0024559D" w:rsidRDefault="0024559D" w:rsidP="007240DC">
            <w:pPr>
              <w:rPr>
                <w:rFonts w:cs="Arial"/>
                <w:szCs w:val="20"/>
              </w:rPr>
            </w:pPr>
            <w:r>
              <w:rPr>
                <w:rFonts w:cs="Arial"/>
                <w:szCs w:val="20"/>
              </w:rPr>
              <w:t xml:space="preserve">Testo: questo è un testo di prova </w:t>
            </w:r>
          </w:p>
        </w:tc>
        <w:tc>
          <w:tcPr>
            <w:tcW w:w="5032" w:type="dxa"/>
          </w:tcPr>
          <w:p w14:paraId="2B202F6C" w14:textId="77777777" w:rsidR="0024559D" w:rsidRPr="00DE60F1" w:rsidRDefault="0024559D"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6F57EB35" w14:textId="77777777" w:rsidR="00A11DE6" w:rsidRPr="00802CBD" w:rsidRDefault="00A11DE6" w:rsidP="00814651">
      <w:pPr>
        <w:pStyle w:val="App5"/>
      </w:pPr>
      <w:bookmarkStart w:id="143" w:name="_Toc105438050"/>
      <w:r w:rsidRPr="00802CBD">
        <w:t>Titolo Appendice Livello 5</w:t>
      </w:r>
      <w:r w:rsidR="00CC6191" w:rsidRPr="00802CBD">
        <w:t xml:space="preserve"> / Appendix Title Level 3</w:t>
      </w:r>
      <w:bookmarkEnd w:id="14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31"/>
        <w:gridCol w:w="5032"/>
      </w:tblGrid>
      <w:tr w:rsidR="0024559D" w:rsidRPr="00AE1A88" w14:paraId="5D2E37C5" w14:textId="77777777" w:rsidTr="007240DC">
        <w:tc>
          <w:tcPr>
            <w:tcW w:w="5031" w:type="dxa"/>
          </w:tcPr>
          <w:p w14:paraId="1AE7454B" w14:textId="77777777" w:rsidR="0024559D" w:rsidRDefault="0024559D" w:rsidP="007240DC">
            <w:pPr>
              <w:rPr>
                <w:rFonts w:cs="Arial"/>
                <w:szCs w:val="20"/>
              </w:rPr>
            </w:pPr>
            <w:r>
              <w:rPr>
                <w:rFonts w:cs="Arial"/>
                <w:szCs w:val="20"/>
              </w:rPr>
              <w:t xml:space="preserve">Testo: questo è un testo di prova </w:t>
            </w:r>
          </w:p>
        </w:tc>
        <w:tc>
          <w:tcPr>
            <w:tcW w:w="5032" w:type="dxa"/>
          </w:tcPr>
          <w:p w14:paraId="355A1D99" w14:textId="77777777" w:rsidR="0024559D" w:rsidRPr="00DE60F1" w:rsidRDefault="0024559D" w:rsidP="007240DC">
            <w:pPr>
              <w:rPr>
                <w:rFonts w:cs="Arial"/>
                <w:szCs w:val="20"/>
                <w:lang w:val="en-US"/>
              </w:rPr>
            </w:pPr>
            <w:r w:rsidRPr="00DE60F1">
              <w:rPr>
                <w:rFonts w:cs="Arial"/>
                <w:szCs w:val="20"/>
                <w:lang w:val="en-US"/>
              </w:rPr>
              <w:t xml:space="preserve">Text: this is a test </w:t>
            </w:r>
            <w:r>
              <w:rPr>
                <w:rFonts w:cs="Arial"/>
                <w:szCs w:val="20"/>
                <w:lang w:val="en-US"/>
              </w:rPr>
              <w:t xml:space="preserve">text </w:t>
            </w:r>
          </w:p>
        </w:tc>
      </w:tr>
    </w:tbl>
    <w:p w14:paraId="511E5B74" w14:textId="77777777" w:rsidR="00A11DE6" w:rsidRPr="0024559D" w:rsidRDefault="00A11DE6" w:rsidP="00A11DE6">
      <w:pPr>
        <w:rPr>
          <w:lang w:val="en-US"/>
        </w:rPr>
      </w:pPr>
    </w:p>
    <w:p w14:paraId="14A757A5" w14:textId="77777777" w:rsidR="00D1514C" w:rsidRPr="00802CBD" w:rsidRDefault="00B14D52" w:rsidP="00D1514C">
      <w:pPr>
        <w:pStyle w:val="Caption"/>
        <w:pageBreakBefore/>
        <w:rPr>
          <w:color w:val="auto"/>
        </w:rPr>
      </w:pPr>
      <w:bookmarkStart w:id="144" w:name="_Toc55553681"/>
      <w:r w:rsidRPr="00802CBD">
        <w:rPr>
          <w:color w:val="auto"/>
        </w:rPr>
        <w:lastRenderedPageBreak/>
        <w:t xml:space="preserve">ALLEGATO </w:t>
      </w:r>
      <w:r w:rsidR="00BE47FB" w:rsidRPr="00802CBD">
        <w:rPr>
          <w:color w:val="auto"/>
        </w:rPr>
        <w:fldChar w:fldCharType="begin"/>
      </w:r>
      <w:r w:rsidR="00BE47FB" w:rsidRPr="00802CBD">
        <w:rPr>
          <w:color w:val="auto"/>
        </w:rPr>
        <w:instrText xml:space="preserve"> SEQ ALLEGATO \* ALPHABETIC </w:instrText>
      </w:r>
      <w:r w:rsidR="00BE47FB" w:rsidRPr="00802CBD">
        <w:rPr>
          <w:color w:val="auto"/>
        </w:rPr>
        <w:fldChar w:fldCharType="separate"/>
      </w:r>
      <w:r w:rsidR="00AE1A88">
        <w:rPr>
          <w:noProof/>
          <w:color w:val="auto"/>
        </w:rPr>
        <w:t>A</w:t>
      </w:r>
      <w:r w:rsidR="00BE47FB" w:rsidRPr="00802CBD">
        <w:rPr>
          <w:noProof/>
          <w:color w:val="auto"/>
        </w:rPr>
        <w:fldChar w:fldCharType="end"/>
      </w:r>
      <w:r w:rsidR="005625A5">
        <w:rPr>
          <w:noProof/>
          <w:color w:val="auto"/>
        </w:rPr>
        <w:t xml:space="preserve"> / </w:t>
      </w:r>
      <w:r w:rsidR="005625A5" w:rsidRPr="00802CBD">
        <w:rPr>
          <w:color w:val="auto"/>
        </w:rPr>
        <w:t>ATTACHMENT</w:t>
      </w:r>
      <w:r w:rsidR="005625A5">
        <w:rPr>
          <w:color w:val="auto"/>
        </w:rPr>
        <w:t xml:space="preserve"> A</w:t>
      </w:r>
      <w:r w:rsidRPr="00802CBD">
        <w:rPr>
          <w:color w:val="auto"/>
        </w:rPr>
        <w:br/>
        <w:t>&lt;&lt; TITOLO ALLEGATO&gt;&gt;</w:t>
      </w:r>
      <w:r w:rsidRPr="00802CBD">
        <w:rPr>
          <w:color w:val="auto"/>
        </w:rPr>
        <w:fldChar w:fldCharType="begin"/>
      </w:r>
      <w:r w:rsidRPr="00802CBD">
        <w:rPr>
          <w:color w:val="auto"/>
        </w:rPr>
        <w:instrText xml:space="preserve"> GOTOBUTTON  </w:instrText>
      </w:r>
      <w:r w:rsidRPr="00802CBD">
        <w:rPr>
          <w:color w:val="auto"/>
        </w:rPr>
        <w:fldChar w:fldCharType="end"/>
      </w:r>
      <w:r w:rsidR="001B26C2" w:rsidRPr="00802CBD">
        <w:rPr>
          <w:color w:val="auto"/>
        </w:rPr>
        <w:fldChar w:fldCharType="begin"/>
      </w:r>
      <w:r w:rsidR="001B26C2" w:rsidRPr="00802CBD">
        <w:rPr>
          <w:color w:val="auto"/>
        </w:rPr>
        <w:instrText xml:space="preserve"> MACROBUTTON  ElencoComandi </w:instrText>
      </w:r>
      <w:r w:rsidR="001B26C2" w:rsidRPr="00802CBD">
        <w:rPr>
          <w:color w:val="auto"/>
        </w:rPr>
        <w:fldChar w:fldCharType="end"/>
      </w:r>
      <w:bookmarkEnd w:id="144"/>
      <w:r w:rsidR="00D1514C" w:rsidRPr="00802CBD">
        <w:rPr>
          <w:color w:val="auto"/>
        </w:rPr>
        <w:t xml:space="preserve"> </w:t>
      </w:r>
    </w:p>
    <w:p w14:paraId="72DA1AFF" w14:textId="77777777" w:rsidR="00B14D52" w:rsidRPr="00802CBD" w:rsidRDefault="00B14D52" w:rsidP="00B14D52">
      <w:pPr>
        <w:jc w:val="center"/>
      </w:pPr>
    </w:p>
    <w:p w14:paraId="344AA279" w14:textId="77777777" w:rsidR="00B14D52" w:rsidRPr="00802CBD" w:rsidRDefault="00B14D52" w:rsidP="00B14D52">
      <w:pPr>
        <w:jc w:val="center"/>
      </w:pPr>
    </w:p>
    <w:p w14:paraId="2E47BCEC" w14:textId="77777777" w:rsidR="00D1514C" w:rsidRPr="00802CBD" w:rsidRDefault="00B14D52" w:rsidP="00D1514C">
      <w:pPr>
        <w:jc w:val="center"/>
      </w:pPr>
      <w:r w:rsidRPr="00802CBD">
        <w:t>Allegato composto da &lt;x&gt; pagine (escluso questo frontespizio)</w:t>
      </w:r>
      <w:r w:rsidR="005625A5">
        <w:t xml:space="preserve"> </w:t>
      </w:r>
    </w:p>
    <w:p w14:paraId="11276FB8" w14:textId="77777777" w:rsidR="00D1514C" w:rsidRPr="00302758" w:rsidRDefault="00D1514C" w:rsidP="00D1514C">
      <w:pPr>
        <w:jc w:val="center"/>
      </w:pPr>
    </w:p>
    <w:p w14:paraId="30F5B259" w14:textId="77777777" w:rsidR="000D5DBF" w:rsidRPr="00302758" w:rsidRDefault="000D5DBF" w:rsidP="000D5DBF">
      <w:pPr>
        <w:jc w:val="center"/>
      </w:pPr>
    </w:p>
    <w:p w14:paraId="5CC7C544" w14:textId="77777777" w:rsidR="001316BA" w:rsidRDefault="001316BA" w:rsidP="001316BA">
      <w:pPr>
        <w:pStyle w:val="Caption"/>
        <w:pageBreakBefore/>
      </w:pPr>
      <w:bookmarkStart w:id="145" w:name="_Toc52459410"/>
      <w:bookmarkStart w:id="146" w:name="_Toc55553775"/>
      <w:r>
        <w:lastRenderedPageBreak/>
        <w:t xml:space="preserve">ANNESSO </w:t>
      </w:r>
      <w:r w:rsidR="00012340">
        <w:rPr>
          <w:noProof/>
        </w:rPr>
        <w:fldChar w:fldCharType="begin"/>
      </w:r>
      <w:r w:rsidR="00012340">
        <w:rPr>
          <w:noProof/>
        </w:rPr>
        <w:instrText xml:space="preserve"> SEQ ANNESSO \* ROMAN </w:instrText>
      </w:r>
      <w:r w:rsidR="00012340">
        <w:rPr>
          <w:noProof/>
        </w:rPr>
        <w:fldChar w:fldCharType="separate"/>
      </w:r>
      <w:r w:rsidR="00AE1A88">
        <w:rPr>
          <w:noProof/>
        </w:rPr>
        <w:t>I</w:t>
      </w:r>
      <w:r w:rsidR="00012340">
        <w:rPr>
          <w:noProof/>
        </w:rPr>
        <w:fldChar w:fldCharType="end"/>
      </w:r>
      <w:r w:rsidR="00302758">
        <w:rPr>
          <w:noProof/>
        </w:rPr>
        <w:t xml:space="preserve"> / </w:t>
      </w:r>
      <w:r>
        <w:rPr>
          <w:noProof/>
        </w:rPr>
        <w:t>ANNEX I</w:t>
      </w:r>
      <w:r>
        <w:br/>
      </w:r>
      <w:r w:rsidRPr="00FA717C">
        <w:t>&lt;&lt;IDENTIFICAZIONE ANNESSO (Codice e revisione)&gt;&gt;</w:t>
      </w:r>
      <w:r>
        <w:br/>
      </w:r>
      <w:r w:rsidRPr="00801A51">
        <w:t xml:space="preserve">&lt;&lt; </w:t>
      </w:r>
      <w:r>
        <w:t>TITOLO ANNESSO</w:t>
      </w:r>
      <w:r w:rsidRPr="00801A51">
        <w:t>&gt;&gt;</w:t>
      </w:r>
      <w:r>
        <w:fldChar w:fldCharType="begin"/>
      </w:r>
      <w:r>
        <w:instrText xml:space="preserve"> GOTOBUTTON  </w:instrText>
      </w:r>
      <w:r>
        <w:fldChar w:fldCharType="end"/>
      </w:r>
      <w:r>
        <w:fldChar w:fldCharType="begin"/>
      </w:r>
      <w:r>
        <w:instrText xml:space="preserve"> MACROBUTTON  ElencoComandi </w:instrText>
      </w:r>
      <w:r>
        <w:fldChar w:fldCharType="end"/>
      </w:r>
      <w:bookmarkEnd w:id="145"/>
      <w:bookmarkEnd w:id="146"/>
    </w:p>
    <w:p w14:paraId="76E79FBC" w14:textId="77777777" w:rsidR="001316BA" w:rsidRPr="00537849" w:rsidRDefault="001316BA" w:rsidP="001316BA">
      <w:pPr>
        <w:jc w:val="center"/>
        <w:rPr>
          <w:b/>
          <w:bCs/>
          <w:szCs w:val="18"/>
        </w:rPr>
      </w:pPr>
    </w:p>
    <w:p w14:paraId="2EE7EDED" w14:textId="77777777" w:rsidR="001316BA" w:rsidRPr="00B14D52" w:rsidRDefault="001316BA" w:rsidP="001316BA">
      <w:pPr>
        <w:jc w:val="center"/>
      </w:pPr>
      <w:r>
        <w:t>Annesso composto da &lt;x&gt; pagine (escluso questo frontespizio)</w:t>
      </w:r>
    </w:p>
    <w:p w14:paraId="129F760A" w14:textId="77777777" w:rsidR="005625A5" w:rsidRDefault="005625A5" w:rsidP="00F36709">
      <w:pPr>
        <w:pStyle w:val="Caption"/>
        <w:pageBreakBefore/>
        <w:rPr>
          <w:color w:val="auto"/>
        </w:rPr>
      </w:pPr>
    </w:p>
    <w:tbl>
      <w:tblPr>
        <w:tblW w:w="1009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4A0" w:firstRow="1" w:lastRow="0" w:firstColumn="1" w:lastColumn="0" w:noHBand="0" w:noVBand="1"/>
      </w:tblPr>
      <w:tblGrid>
        <w:gridCol w:w="10098"/>
      </w:tblGrid>
      <w:tr w:rsidR="00C17CEC" w:rsidRPr="006358BC" w14:paraId="3588D1DC" w14:textId="77777777" w:rsidTr="002402DF">
        <w:trPr>
          <w:trHeight w:val="1693"/>
        </w:trPr>
        <w:tc>
          <w:tcPr>
            <w:tcW w:w="10098" w:type="dxa"/>
          </w:tcPr>
          <w:p w14:paraId="0A80286A" w14:textId="77777777" w:rsidR="00C17CEC" w:rsidRPr="006358BC" w:rsidRDefault="00C17CEC" w:rsidP="00B14D52">
            <w:pPr>
              <w:pStyle w:val="NoSpacing"/>
              <w:spacing w:before="240" w:after="240"/>
              <w:jc w:val="center"/>
              <w:rPr>
                <w:rStyle w:val="IntenseEmphasis"/>
                <w:bCs w:val="0"/>
                <w:i w:val="0"/>
                <w:iCs w:val="0"/>
                <w:color w:val="0000FF"/>
              </w:rPr>
            </w:pPr>
            <w:r w:rsidRPr="001316BA">
              <w:br w:type="page"/>
              <w:t xml:space="preserve"> </w:t>
            </w:r>
            <w:r w:rsidRPr="006358BC">
              <w:rPr>
                <w:rStyle w:val="IntenseEmphasis"/>
                <w:bCs w:val="0"/>
                <w:i w:val="0"/>
                <w:iCs w:val="0"/>
                <w:color w:val="0000FF"/>
              </w:rPr>
              <w:t>LISTA DELLE REVISIONI</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20" w:firstRow="1" w:lastRow="0" w:firstColumn="0" w:lastColumn="0" w:noHBand="0" w:noVBand="0"/>
            </w:tblPr>
            <w:tblGrid>
              <w:gridCol w:w="847"/>
              <w:gridCol w:w="1274"/>
              <w:gridCol w:w="7513"/>
            </w:tblGrid>
            <w:tr w:rsidR="00DF29A3" w:rsidRPr="006358BC" w14:paraId="18AA2E51" w14:textId="77777777" w:rsidTr="00DF29A3">
              <w:trPr>
                <w:trHeight w:val="429"/>
                <w:tblHeader/>
              </w:trPr>
              <w:tc>
                <w:tcPr>
                  <w:tcW w:w="440" w:type="pct"/>
                  <w:tcBorders>
                    <w:top w:val="single" w:sz="4" w:space="0" w:color="000000"/>
                    <w:left w:val="single" w:sz="4" w:space="0" w:color="404040"/>
                    <w:bottom w:val="single" w:sz="4" w:space="0" w:color="FF0000"/>
                    <w:right w:val="single" w:sz="4" w:space="0" w:color="404040"/>
                  </w:tcBorders>
                  <w:shd w:val="clear" w:color="auto" w:fill="F2F2F2"/>
                </w:tcPr>
                <w:p w14:paraId="719B289F" w14:textId="77777777" w:rsidR="00DF29A3" w:rsidRPr="006358BC" w:rsidRDefault="00DF29A3" w:rsidP="00B14D52">
                  <w:pPr>
                    <w:keepNext/>
                    <w:spacing w:before="120" w:line="240" w:lineRule="exact"/>
                    <w:ind w:left="-142" w:right="-174"/>
                    <w:jc w:val="center"/>
                    <w:rPr>
                      <w:rFonts w:cs="Arial"/>
                      <w:b/>
                      <w:color w:val="0000FF"/>
                      <w:szCs w:val="20"/>
                      <w:lang w:eastAsia="it-IT"/>
                    </w:rPr>
                  </w:pPr>
                  <w:r w:rsidRPr="006358BC">
                    <w:rPr>
                      <w:rFonts w:cs="Arial"/>
                      <w:b/>
                      <w:color w:val="0000FF"/>
                      <w:szCs w:val="20"/>
                      <w:lang w:eastAsia="it-IT"/>
                    </w:rPr>
                    <w:t>Rev.</w:t>
                  </w:r>
                </w:p>
              </w:tc>
              <w:tc>
                <w:tcPr>
                  <w:tcW w:w="661" w:type="pct"/>
                  <w:tcBorders>
                    <w:top w:val="single" w:sz="4" w:space="0" w:color="000000"/>
                    <w:left w:val="single" w:sz="4" w:space="0" w:color="404040"/>
                    <w:bottom w:val="single" w:sz="4" w:space="0" w:color="FF0000"/>
                    <w:right w:val="single" w:sz="4" w:space="0" w:color="404040"/>
                  </w:tcBorders>
                  <w:shd w:val="clear" w:color="auto" w:fill="F2F2F2"/>
                </w:tcPr>
                <w:p w14:paraId="68724BDA" w14:textId="77777777" w:rsidR="00DF29A3" w:rsidRPr="006358BC" w:rsidRDefault="00DF29A3" w:rsidP="00B14D52">
                  <w:pPr>
                    <w:keepNext/>
                    <w:spacing w:before="120" w:line="240" w:lineRule="exact"/>
                    <w:ind w:left="-108" w:right="-70"/>
                    <w:jc w:val="center"/>
                    <w:rPr>
                      <w:rFonts w:cs="Arial"/>
                      <w:b/>
                      <w:color w:val="0000FF"/>
                      <w:szCs w:val="20"/>
                      <w:lang w:eastAsia="it-IT"/>
                    </w:rPr>
                  </w:pPr>
                  <w:r w:rsidRPr="006358BC">
                    <w:rPr>
                      <w:rFonts w:cs="Arial"/>
                      <w:b/>
                      <w:color w:val="0000FF"/>
                      <w:szCs w:val="20"/>
                      <w:lang w:eastAsia="it-IT"/>
                    </w:rPr>
                    <w:t>Data</w:t>
                  </w:r>
                </w:p>
              </w:tc>
              <w:tc>
                <w:tcPr>
                  <w:tcW w:w="3899" w:type="pct"/>
                  <w:tcBorders>
                    <w:top w:val="single" w:sz="4" w:space="0" w:color="000000"/>
                    <w:left w:val="single" w:sz="4" w:space="0" w:color="404040"/>
                    <w:bottom w:val="single" w:sz="4" w:space="0" w:color="FF0000"/>
                    <w:right w:val="single" w:sz="4" w:space="0" w:color="404040"/>
                  </w:tcBorders>
                  <w:shd w:val="clear" w:color="auto" w:fill="F2F2F2"/>
                </w:tcPr>
                <w:p w14:paraId="03D4E036" w14:textId="77777777" w:rsidR="00DF29A3" w:rsidRPr="006358BC" w:rsidRDefault="00DF29A3" w:rsidP="00B14D52">
                  <w:pPr>
                    <w:keepNext/>
                    <w:spacing w:before="120" w:line="240" w:lineRule="exact"/>
                    <w:rPr>
                      <w:rFonts w:cs="Arial"/>
                      <w:b/>
                      <w:color w:val="0000FF"/>
                      <w:szCs w:val="20"/>
                      <w:lang w:eastAsia="it-IT"/>
                    </w:rPr>
                  </w:pPr>
                  <w:r w:rsidRPr="006358BC">
                    <w:rPr>
                      <w:rFonts w:cs="Arial"/>
                      <w:b/>
                      <w:color w:val="0000FF"/>
                      <w:szCs w:val="20"/>
                      <w:lang w:eastAsia="it-IT"/>
                    </w:rPr>
                    <w:t>Descrizione</w:t>
                  </w:r>
                </w:p>
              </w:tc>
            </w:tr>
            <w:tr w:rsidR="00DF29A3" w:rsidRPr="00F722F8" w14:paraId="069C523D" w14:textId="77777777" w:rsidTr="00DF29A3">
              <w:trPr>
                <w:cantSplit/>
              </w:trPr>
              <w:tc>
                <w:tcPr>
                  <w:tcW w:w="440" w:type="pct"/>
                  <w:tcBorders>
                    <w:top w:val="single" w:sz="4" w:space="0" w:color="FF0000"/>
                    <w:left w:val="single" w:sz="4" w:space="0" w:color="404040"/>
                    <w:bottom w:val="single" w:sz="4" w:space="0" w:color="FF0000"/>
                    <w:right w:val="single" w:sz="4" w:space="0" w:color="404040"/>
                  </w:tcBorders>
                  <w:vAlign w:val="center"/>
                </w:tcPr>
                <w:p w14:paraId="53BFA3D4" w14:textId="77777777" w:rsidR="00DF29A3" w:rsidRPr="00953D1E" w:rsidRDefault="00DF29A3" w:rsidP="0092721A">
                  <w:pPr>
                    <w:spacing w:before="60" w:line="240" w:lineRule="exact"/>
                    <w:jc w:val="left"/>
                    <w:rPr>
                      <w:color w:val="FF0000"/>
                      <w:szCs w:val="20"/>
                      <w:lang w:eastAsia="it-IT"/>
                    </w:rPr>
                  </w:pPr>
                  <w:r w:rsidRPr="00953D1E">
                    <w:rPr>
                      <w:color w:val="0000FF"/>
                      <w:szCs w:val="20"/>
                      <w:lang w:eastAsia="it-IT"/>
                    </w:rPr>
                    <w:t>04.02</w:t>
                  </w:r>
                </w:p>
              </w:tc>
              <w:tc>
                <w:tcPr>
                  <w:tcW w:w="661" w:type="pct"/>
                  <w:tcBorders>
                    <w:top w:val="single" w:sz="4" w:space="0" w:color="FF0000"/>
                    <w:left w:val="single" w:sz="4" w:space="0" w:color="404040"/>
                    <w:bottom w:val="single" w:sz="4" w:space="0" w:color="FF0000"/>
                    <w:right w:val="single" w:sz="4" w:space="0" w:color="404040"/>
                  </w:tcBorders>
                  <w:vAlign w:val="center"/>
                </w:tcPr>
                <w:p w14:paraId="79FCE403" w14:textId="77777777" w:rsidR="00DF29A3" w:rsidRPr="00953D1E" w:rsidRDefault="00DF29A3" w:rsidP="00C23DB9">
                  <w:pPr>
                    <w:spacing w:before="60" w:line="240" w:lineRule="exact"/>
                    <w:jc w:val="center"/>
                    <w:rPr>
                      <w:color w:val="0000FF"/>
                      <w:szCs w:val="20"/>
                      <w:lang w:eastAsia="it-IT"/>
                    </w:rPr>
                  </w:pPr>
                  <w:r w:rsidRPr="00953D1E">
                    <w:rPr>
                      <w:color w:val="0000FF"/>
                      <w:szCs w:val="20"/>
                      <w:lang w:eastAsia="it-IT"/>
                    </w:rPr>
                    <w:t>15/12/2020</w:t>
                  </w:r>
                </w:p>
              </w:tc>
              <w:tc>
                <w:tcPr>
                  <w:tcW w:w="3899" w:type="pct"/>
                  <w:tcBorders>
                    <w:top w:val="single" w:sz="4" w:space="0" w:color="FF0000"/>
                    <w:left w:val="single" w:sz="4" w:space="0" w:color="404040"/>
                    <w:bottom w:val="single" w:sz="4" w:space="0" w:color="FF0000"/>
                    <w:right w:val="single" w:sz="4" w:space="0" w:color="404040"/>
                  </w:tcBorders>
                  <w:vAlign w:val="center"/>
                </w:tcPr>
                <w:p w14:paraId="75C44BC9" w14:textId="77777777" w:rsidR="00DF29A3" w:rsidRPr="00953D1E" w:rsidRDefault="00DF29A3" w:rsidP="009D1F21">
                  <w:pPr>
                    <w:spacing w:before="60" w:line="240" w:lineRule="exact"/>
                    <w:jc w:val="left"/>
                    <w:rPr>
                      <w:color w:val="0000FF"/>
                      <w:szCs w:val="20"/>
                      <w:lang w:eastAsia="it-IT"/>
                    </w:rPr>
                  </w:pPr>
                  <w:r w:rsidRPr="00953D1E">
                    <w:rPr>
                      <w:color w:val="0000FF"/>
                      <w:szCs w:val="20"/>
                      <w:lang w:eastAsia="it-IT"/>
                    </w:rPr>
                    <w:t xml:space="preserve">Prima emissione del template in doppia lingua (it/en) </w:t>
                  </w:r>
                </w:p>
              </w:tc>
            </w:tr>
            <w:tr w:rsidR="00DF29A3" w:rsidRPr="00F722F8" w14:paraId="0A4BDF7A" w14:textId="77777777" w:rsidTr="00DF29A3">
              <w:trPr>
                <w:cantSplit/>
              </w:trPr>
              <w:tc>
                <w:tcPr>
                  <w:tcW w:w="440" w:type="pct"/>
                  <w:tcBorders>
                    <w:top w:val="single" w:sz="4" w:space="0" w:color="FF0000"/>
                    <w:left w:val="single" w:sz="4" w:space="0" w:color="404040"/>
                    <w:bottom w:val="single" w:sz="4" w:space="0" w:color="FF0000"/>
                    <w:right w:val="single" w:sz="4" w:space="0" w:color="404040"/>
                  </w:tcBorders>
                  <w:vAlign w:val="center"/>
                </w:tcPr>
                <w:p w14:paraId="360B9726" w14:textId="77777777" w:rsidR="00DF29A3" w:rsidRPr="00953D1E" w:rsidRDefault="00DF29A3" w:rsidP="00DF29A3">
                  <w:pPr>
                    <w:spacing w:before="60" w:line="240" w:lineRule="exact"/>
                    <w:jc w:val="left"/>
                    <w:rPr>
                      <w:color w:val="0000FF"/>
                      <w:szCs w:val="20"/>
                      <w:lang w:eastAsia="it-IT"/>
                    </w:rPr>
                  </w:pPr>
                  <w:r w:rsidRPr="00953D1E">
                    <w:rPr>
                      <w:color w:val="0000FF"/>
                      <w:szCs w:val="20"/>
                      <w:lang w:eastAsia="it-IT"/>
                    </w:rPr>
                    <w:t>04.03</w:t>
                  </w:r>
                </w:p>
              </w:tc>
              <w:tc>
                <w:tcPr>
                  <w:tcW w:w="661" w:type="pct"/>
                  <w:tcBorders>
                    <w:top w:val="single" w:sz="4" w:space="0" w:color="FF0000"/>
                    <w:left w:val="single" w:sz="4" w:space="0" w:color="404040"/>
                    <w:bottom w:val="single" w:sz="4" w:space="0" w:color="FF0000"/>
                    <w:right w:val="single" w:sz="4" w:space="0" w:color="404040"/>
                  </w:tcBorders>
                  <w:vAlign w:val="center"/>
                </w:tcPr>
                <w:p w14:paraId="75B24DFD" w14:textId="77777777" w:rsidR="00DF29A3" w:rsidRPr="00953D1E" w:rsidRDefault="00DF29A3" w:rsidP="00DF29A3">
                  <w:pPr>
                    <w:spacing w:before="60" w:line="240" w:lineRule="exact"/>
                    <w:jc w:val="center"/>
                    <w:rPr>
                      <w:color w:val="0000FF"/>
                      <w:szCs w:val="20"/>
                      <w:lang w:eastAsia="it-IT"/>
                    </w:rPr>
                  </w:pPr>
                  <w:r w:rsidRPr="00953D1E">
                    <w:rPr>
                      <w:color w:val="0000FF"/>
                      <w:szCs w:val="20"/>
                      <w:lang w:eastAsia="it-IT"/>
                    </w:rPr>
                    <w:t>11/03/2022</w:t>
                  </w:r>
                </w:p>
              </w:tc>
              <w:tc>
                <w:tcPr>
                  <w:tcW w:w="3899" w:type="pct"/>
                  <w:tcBorders>
                    <w:top w:val="single" w:sz="4" w:space="0" w:color="FF0000"/>
                    <w:left w:val="single" w:sz="4" w:space="0" w:color="404040"/>
                    <w:bottom w:val="single" w:sz="4" w:space="0" w:color="FF0000"/>
                    <w:right w:val="single" w:sz="4" w:space="0" w:color="404040"/>
                  </w:tcBorders>
                  <w:vAlign w:val="center"/>
                </w:tcPr>
                <w:p w14:paraId="5466E429" w14:textId="77777777" w:rsidR="00DF29A3" w:rsidRPr="00953D1E" w:rsidRDefault="00DF29A3" w:rsidP="00DF29A3">
                  <w:pPr>
                    <w:spacing w:before="60" w:line="240" w:lineRule="exact"/>
                    <w:jc w:val="left"/>
                    <w:rPr>
                      <w:color w:val="0000FF"/>
                      <w:szCs w:val="20"/>
                      <w:lang w:eastAsia="it-IT"/>
                    </w:rPr>
                  </w:pPr>
                  <w:r w:rsidRPr="00953D1E">
                    <w:rPr>
                      <w:color w:val="0000FF"/>
                      <w:szCs w:val="20"/>
                      <w:lang w:eastAsia="it-IT"/>
                    </w:rPr>
                    <w:t>Cambio logo per adeguamento alla nuova identità visiva</w:t>
                  </w:r>
                </w:p>
              </w:tc>
            </w:tr>
            <w:tr w:rsidR="005A1B96" w:rsidRPr="00F722F8" w14:paraId="465402E9" w14:textId="77777777" w:rsidTr="00DF29A3">
              <w:trPr>
                <w:cantSplit/>
              </w:trPr>
              <w:tc>
                <w:tcPr>
                  <w:tcW w:w="440" w:type="pct"/>
                  <w:tcBorders>
                    <w:top w:val="single" w:sz="4" w:space="0" w:color="FF0000"/>
                    <w:left w:val="single" w:sz="4" w:space="0" w:color="404040"/>
                    <w:bottom w:val="single" w:sz="4" w:space="0" w:color="FF0000"/>
                    <w:right w:val="single" w:sz="4" w:space="0" w:color="404040"/>
                  </w:tcBorders>
                  <w:vAlign w:val="center"/>
                </w:tcPr>
                <w:p w14:paraId="1BC8F1FC" w14:textId="77777777" w:rsidR="005A1B96" w:rsidRPr="00953D1E" w:rsidRDefault="005A1B96" w:rsidP="00DF29A3">
                  <w:pPr>
                    <w:spacing w:before="60" w:line="240" w:lineRule="exact"/>
                    <w:jc w:val="left"/>
                    <w:rPr>
                      <w:color w:val="0000FF"/>
                      <w:szCs w:val="20"/>
                      <w:lang w:eastAsia="it-IT"/>
                    </w:rPr>
                  </w:pPr>
                  <w:r w:rsidRPr="00953D1E">
                    <w:rPr>
                      <w:color w:val="0000FF"/>
                      <w:szCs w:val="20"/>
                      <w:lang w:eastAsia="it-IT"/>
                    </w:rPr>
                    <w:t>04.04</w:t>
                  </w:r>
                </w:p>
              </w:tc>
              <w:tc>
                <w:tcPr>
                  <w:tcW w:w="661" w:type="pct"/>
                  <w:tcBorders>
                    <w:top w:val="single" w:sz="4" w:space="0" w:color="FF0000"/>
                    <w:left w:val="single" w:sz="4" w:space="0" w:color="404040"/>
                    <w:bottom w:val="single" w:sz="4" w:space="0" w:color="FF0000"/>
                    <w:right w:val="single" w:sz="4" w:space="0" w:color="404040"/>
                  </w:tcBorders>
                  <w:vAlign w:val="center"/>
                </w:tcPr>
                <w:p w14:paraId="06F81FE6" w14:textId="77777777" w:rsidR="005A1B96" w:rsidRPr="00953D1E" w:rsidRDefault="005A1B96" w:rsidP="00DF29A3">
                  <w:pPr>
                    <w:spacing w:before="60" w:line="240" w:lineRule="exact"/>
                    <w:jc w:val="center"/>
                    <w:rPr>
                      <w:color w:val="0000FF"/>
                      <w:szCs w:val="20"/>
                      <w:lang w:eastAsia="it-IT"/>
                    </w:rPr>
                  </w:pPr>
                  <w:r w:rsidRPr="00953D1E">
                    <w:rPr>
                      <w:color w:val="0000FF"/>
                      <w:szCs w:val="20"/>
                      <w:lang w:eastAsia="it-IT"/>
                    </w:rPr>
                    <w:t>06/06/2022</w:t>
                  </w:r>
                </w:p>
              </w:tc>
              <w:tc>
                <w:tcPr>
                  <w:tcW w:w="3899" w:type="pct"/>
                  <w:tcBorders>
                    <w:top w:val="single" w:sz="4" w:space="0" w:color="FF0000"/>
                    <w:left w:val="single" w:sz="4" w:space="0" w:color="404040"/>
                    <w:bottom w:val="single" w:sz="4" w:space="0" w:color="FF0000"/>
                    <w:right w:val="single" w:sz="4" w:space="0" w:color="404040"/>
                  </w:tcBorders>
                  <w:vAlign w:val="center"/>
                </w:tcPr>
                <w:p w14:paraId="77EC7BBD" w14:textId="77777777" w:rsidR="005A1B96" w:rsidRPr="00953D1E" w:rsidRDefault="005A1B96" w:rsidP="00DF29A3">
                  <w:pPr>
                    <w:spacing w:before="60" w:line="240" w:lineRule="exact"/>
                    <w:jc w:val="left"/>
                    <w:rPr>
                      <w:color w:val="0000FF"/>
                      <w:szCs w:val="20"/>
                      <w:lang w:eastAsia="it-IT"/>
                    </w:rPr>
                  </w:pPr>
                  <w:r w:rsidRPr="00953D1E">
                    <w:rPr>
                      <w:color w:val="0000FF"/>
                      <w:szCs w:val="20"/>
                      <w:lang w:eastAsia="it-IT"/>
                    </w:rPr>
                    <w:t>Aggiornamento per documenti con loghi partner</w:t>
                  </w:r>
                </w:p>
              </w:tc>
            </w:tr>
            <w:tr w:rsidR="00953D1E" w:rsidRPr="00F722F8" w14:paraId="07EE7AAA" w14:textId="77777777" w:rsidTr="00DF29A3">
              <w:trPr>
                <w:cantSplit/>
              </w:trPr>
              <w:tc>
                <w:tcPr>
                  <w:tcW w:w="440" w:type="pct"/>
                  <w:tcBorders>
                    <w:top w:val="single" w:sz="4" w:space="0" w:color="FF0000"/>
                    <w:left w:val="single" w:sz="4" w:space="0" w:color="404040"/>
                    <w:bottom w:val="single" w:sz="4" w:space="0" w:color="FF0000"/>
                    <w:right w:val="single" w:sz="4" w:space="0" w:color="404040"/>
                  </w:tcBorders>
                  <w:vAlign w:val="center"/>
                </w:tcPr>
                <w:p w14:paraId="20008B39" w14:textId="77777777" w:rsidR="00953D1E" w:rsidRDefault="00953D1E" w:rsidP="00953D1E">
                  <w:pPr>
                    <w:spacing w:before="60" w:line="240" w:lineRule="exact"/>
                    <w:jc w:val="left"/>
                    <w:rPr>
                      <w:color w:val="0000FF"/>
                      <w:szCs w:val="20"/>
                      <w:lang w:eastAsia="it-IT"/>
                    </w:rPr>
                  </w:pPr>
                  <w:r>
                    <w:rPr>
                      <w:color w:val="0000FF"/>
                      <w:szCs w:val="20"/>
                      <w:lang w:eastAsia="it-IT"/>
                    </w:rPr>
                    <w:t>04.05</w:t>
                  </w:r>
                </w:p>
              </w:tc>
              <w:tc>
                <w:tcPr>
                  <w:tcW w:w="661" w:type="pct"/>
                  <w:tcBorders>
                    <w:top w:val="single" w:sz="4" w:space="0" w:color="FF0000"/>
                    <w:left w:val="single" w:sz="4" w:space="0" w:color="404040"/>
                    <w:bottom w:val="single" w:sz="4" w:space="0" w:color="FF0000"/>
                    <w:right w:val="single" w:sz="4" w:space="0" w:color="404040"/>
                  </w:tcBorders>
                  <w:vAlign w:val="center"/>
                </w:tcPr>
                <w:p w14:paraId="4FE9D6BC" w14:textId="77777777" w:rsidR="00953D1E" w:rsidRDefault="00953D1E" w:rsidP="00953D1E">
                  <w:pPr>
                    <w:spacing w:before="60" w:line="240" w:lineRule="exact"/>
                    <w:jc w:val="center"/>
                    <w:rPr>
                      <w:color w:val="0000FF"/>
                      <w:szCs w:val="20"/>
                      <w:lang w:eastAsia="it-IT"/>
                    </w:rPr>
                  </w:pPr>
                  <w:r>
                    <w:rPr>
                      <w:color w:val="0000FF"/>
                      <w:szCs w:val="20"/>
                      <w:lang w:eastAsia="it-IT"/>
                    </w:rPr>
                    <w:t>28/02/2023</w:t>
                  </w:r>
                </w:p>
              </w:tc>
              <w:tc>
                <w:tcPr>
                  <w:tcW w:w="3899" w:type="pct"/>
                  <w:tcBorders>
                    <w:top w:val="single" w:sz="4" w:space="0" w:color="FF0000"/>
                    <w:left w:val="single" w:sz="4" w:space="0" w:color="404040"/>
                    <w:bottom w:val="single" w:sz="4" w:space="0" w:color="FF0000"/>
                    <w:right w:val="single" w:sz="4" w:space="0" w:color="404040"/>
                  </w:tcBorders>
                  <w:vAlign w:val="center"/>
                </w:tcPr>
                <w:p w14:paraId="58DFB9A5" w14:textId="77777777" w:rsidR="00953D1E" w:rsidRDefault="00953D1E" w:rsidP="00953D1E">
                  <w:pPr>
                    <w:spacing w:before="60" w:line="240" w:lineRule="exact"/>
                    <w:jc w:val="left"/>
                    <w:rPr>
                      <w:color w:val="0000FF"/>
                      <w:szCs w:val="20"/>
                      <w:lang w:eastAsia="it-IT"/>
                    </w:rPr>
                  </w:pPr>
                  <w:r w:rsidRPr="00764812">
                    <w:rPr>
                      <w:color w:val="0000FF"/>
                      <w:szCs w:val="20"/>
                      <w:lang w:eastAsia="it-IT"/>
                    </w:rPr>
                    <w:t xml:space="preserve">La sezione </w:t>
                  </w:r>
                  <w:r>
                    <w:rPr>
                      <w:color w:val="0000FF"/>
                      <w:szCs w:val="20"/>
                      <w:lang w:eastAsia="it-IT"/>
                    </w:rPr>
                    <w:t xml:space="preserve">"Firme" viene resa facoltativa </w:t>
                  </w:r>
                  <w:r>
                    <w:rPr>
                      <w:color w:val="0000FF"/>
                      <w:szCs w:val="20"/>
                    </w:rPr>
                    <w:t>n</w:t>
                  </w:r>
                  <w:r w:rsidRPr="0081591F">
                    <w:rPr>
                      <w:color w:val="0000FF"/>
                      <w:szCs w:val="20"/>
                    </w:rPr>
                    <w:t xml:space="preserve">el caso in cui il tool, a fronte dell’approvazione elettronica effettuata nel sistema, generi il frontespizio che riporta gli approvatori, i ruoli e le date di approvazione </w:t>
                  </w:r>
                  <w:r>
                    <w:rPr>
                      <w:color w:val="0000FF"/>
                      <w:szCs w:val="20"/>
                      <w:lang w:eastAsia="it-IT"/>
                    </w:rPr>
                    <w:t>(Frontespizio/Cover Page)</w:t>
                  </w:r>
                </w:p>
                <w:p w14:paraId="19E1D67F" w14:textId="77777777" w:rsidR="00953D1E" w:rsidRDefault="00953D1E" w:rsidP="00953D1E">
                  <w:pPr>
                    <w:spacing w:before="60" w:line="240" w:lineRule="exact"/>
                    <w:jc w:val="left"/>
                    <w:rPr>
                      <w:color w:val="0000FF"/>
                      <w:szCs w:val="20"/>
                      <w:u w:val="single"/>
                      <w:lang w:eastAsia="it-IT"/>
                    </w:rPr>
                  </w:pPr>
                  <w:r>
                    <w:rPr>
                      <w:color w:val="0000FF"/>
                      <w:szCs w:val="20"/>
                      <w:lang w:eastAsia="it-IT"/>
                    </w:rPr>
                    <w:t>Ripristinata indicazione del "riferimento al tool di generazione del documento".</w:t>
                  </w:r>
                </w:p>
              </w:tc>
            </w:tr>
          </w:tbl>
          <w:p w14:paraId="62E48BE5" w14:textId="77777777" w:rsidR="00C17CEC" w:rsidRPr="006358BC" w:rsidRDefault="00C17CEC" w:rsidP="00B14D52">
            <w:pPr>
              <w:pStyle w:val="NoSpacing"/>
              <w:spacing w:before="240" w:after="240"/>
              <w:jc w:val="center"/>
              <w:rPr>
                <w:rStyle w:val="IntenseEmphasis"/>
                <w:bCs w:val="0"/>
                <w:i w:val="0"/>
                <w:iCs w:val="0"/>
                <w:color w:val="0000FF"/>
              </w:rPr>
            </w:pPr>
            <w:r w:rsidRPr="006358BC">
              <w:rPr>
                <w:rStyle w:val="IntenseEmphasis"/>
                <w:bCs w:val="0"/>
                <w:i w:val="0"/>
                <w:iCs w:val="0"/>
                <w:color w:val="0000FF"/>
              </w:rPr>
              <w:t>ISTRUZIONI PER LA COMPILAZIONE DEL PRESENTE MODELLO</w:t>
            </w:r>
          </w:p>
          <w:p w14:paraId="74D7BC9C" w14:textId="77777777" w:rsidR="00C17CEC" w:rsidRPr="006358BC" w:rsidRDefault="00C17CEC" w:rsidP="00B14D52">
            <w:pPr>
              <w:pStyle w:val="NoSpacing"/>
              <w:spacing w:before="120" w:after="120"/>
              <w:jc w:val="left"/>
              <w:rPr>
                <w:rStyle w:val="IntenseEmphasis"/>
                <w:bCs w:val="0"/>
                <w:i w:val="0"/>
                <w:iCs w:val="0"/>
                <w:color w:val="0000FF"/>
                <w:u w:val="single"/>
              </w:rPr>
            </w:pPr>
            <w:r w:rsidRPr="006358BC">
              <w:rPr>
                <w:rStyle w:val="IntenseEmphasis"/>
                <w:bCs w:val="0"/>
                <w:i w:val="0"/>
                <w:iCs w:val="0"/>
                <w:color w:val="0000FF"/>
                <w:u w:val="single"/>
              </w:rPr>
              <w:t>Proprietà del documento</w:t>
            </w:r>
          </w:p>
          <w:p w14:paraId="136BA682" w14:textId="77777777" w:rsidR="00C17CEC" w:rsidRPr="006358BC" w:rsidRDefault="00C17CEC" w:rsidP="00B14D52">
            <w:pPr>
              <w:pStyle w:val="NoSpacing"/>
              <w:spacing w:before="240" w:after="120"/>
              <w:jc w:val="left"/>
              <w:rPr>
                <w:rStyle w:val="IntenseEmphasis"/>
                <w:b w:val="0"/>
                <w:bCs w:val="0"/>
                <w:i w:val="0"/>
                <w:iCs w:val="0"/>
                <w:color w:val="0000FF"/>
              </w:rPr>
            </w:pPr>
            <w:r w:rsidRPr="006358BC">
              <w:rPr>
                <w:rStyle w:val="IntenseEmphasis"/>
                <w:b w:val="0"/>
                <w:bCs w:val="0"/>
                <w:i w:val="0"/>
                <w:iCs w:val="0"/>
                <w:color w:val="0000FF"/>
              </w:rPr>
              <w:t>Il documento utilizza le Proprieta’ (Properties) di Word per i campi di seguito definiti:</w:t>
            </w:r>
          </w:p>
          <w:p w14:paraId="23DF8A31" w14:textId="77777777" w:rsidR="00C17CEC" w:rsidRPr="00954CA8" w:rsidRDefault="00C17CEC" w:rsidP="00B14D52">
            <w:pPr>
              <w:pStyle w:val="NoSpacing"/>
              <w:spacing w:before="240" w:after="120"/>
              <w:jc w:val="left"/>
              <w:rPr>
                <w:rStyle w:val="IntenseEmphasis"/>
                <w:b w:val="0"/>
                <w:bCs w:val="0"/>
                <w:i w:val="0"/>
                <w:iCs w:val="0"/>
                <w:color w:val="0000FF"/>
                <w:lang w:val="en-US"/>
              </w:rPr>
            </w:pPr>
            <w:r w:rsidRPr="00954CA8">
              <w:rPr>
                <w:rStyle w:val="IntenseEmphasis"/>
                <w:rFonts w:ascii="Courier New" w:hAnsi="Courier New" w:cs="Courier New"/>
                <w:i w:val="0"/>
                <w:color w:val="0000FF"/>
                <w:lang w:val="en-US"/>
              </w:rPr>
              <w:t>Riepilogo(Summary):</w:t>
            </w:r>
            <w:r w:rsidRPr="00954CA8">
              <w:rPr>
                <w:rStyle w:val="IntenseEmphasis"/>
                <w:b w:val="0"/>
                <w:bCs w:val="0"/>
                <w:i w:val="0"/>
                <w:iCs w:val="0"/>
                <w:color w:val="0000FF"/>
                <w:lang w:val="en-US"/>
              </w:rPr>
              <w:t xml:space="preserve"> </w:t>
            </w:r>
            <w:r w:rsidRPr="00954CA8">
              <w:rPr>
                <w:rStyle w:val="IntenseEmphasis"/>
                <w:b w:val="0"/>
                <w:bCs w:val="0"/>
                <w:i w:val="0"/>
                <w:iCs w:val="0"/>
                <w:color w:val="auto"/>
                <w:lang w:val="en-US"/>
              </w:rPr>
              <w:t>Title, Author, Company</w:t>
            </w:r>
          </w:p>
          <w:p w14:paraId="51C53FC8" w14:textId="77777777" w:rsidR="00C17CEC" w:rsidRPr="00954CA8" w:rsidRDefault="00C17CEC" w:rsidP="00B14D52">
            <w:pPr>
              <w:pStyle w:val="NoSpacing"/>
              <w:spacing w:before="240" w:after="120"/>
              <w:jc w:val="left"/>
              <w:rPr>
                <w:rStyle w:val="IntenseEmphasis"/>
                <w:rFonts w:ascii="Courier New" w:hAnsi="Courier New" w:cs="Courier New"/>
                <w:i w:val="0"/>
                <w:color w:val="0000FF"/>
                <w:lang w:val="en-US"/>
              </w:rPr>
            </w:pPr>
            <w:r w:rsidRPr="00954CA8">
              <w:rPr>
                <w:rStyle w:val="IntenseEmphasis"/>
                <w:rFonts w:ascii="Courier New" w:hAnsi="Courier New" w:cs="Courier New"/>
                <w:i w:val="0"/>
                <w:color w:val="0000FF"/>
                <w:lang w:val="en-US"/>
              </w:rPr>
              <w:t>Personalizza (Custom):</w:t>
            </w:r>
          </w:p>
          <w:p w14:paraId="172CCE86" w14:textId="77777777" w:rsidR="00C17CEC" w:rsidRPr="006358BC" w:rsidRDefault="00C46BEC" w:rsidP="00B14D52">
            <w:pPr>
              <w:pStyle w:val="NoSpacing"/>
              <w:spacing w:before="240" w:after="120"/>
              <w:jc w:val="left"/>
              <w:rPr>
                <w:noProof/>
                <w:lang w:eastAsia="en-GB"/>
              </w:rPr>
            </w:pPr>
            <w:r>
              <w:rPr>
                <w:noProof/>
                <w:lang w:eastAsia="it-IT"/>
              </w:rPr>
              <w:drawing>
                <wp:inline distT="0" distB="0" distL="0" distR="0" wp14:anchorId="3E59BFBD" wp14:editId="141D7953">
                  <wp:extent cx="1428750" cy="25527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428750" cy="2552700"/>
                          </a:xfrm>
                          <a:prstGeom prst="rect">
                            <a:avLst/>
                          </a:prstGeom>
                        </pic:spPr>
                      </pic:pic>
                    </a:graphicData>
                  </a:graphic>
                </wp:inline>
              </w:drawing>
            </w:r>
            <w:r w:rsidR="00C17CEC" w:rsidRPr="006358BC">
              <w:rPr>
                <w:noProof/>
                <w:lang w:eastAsia="en-GB"/>
              </w:rPr>
              <w:t xml:space="preserve"> </w:t>
            </w:r>
            <w:r w:rsidR="00C17CEC" w:rsidRPr="006358BC">
              <w:rPr>
                <w:noProof/>
                <w:lang w:val="en-GB" w:eastAsia="en-GB"/>
              </w:rPr>
              <w:fldChar w:fldCharType="begin"/>
            </w:r>
            <w:r w:rsidR="00C17CEC" w:rsidRPr="006358BC">
              <w:rPr>
                <w:noProof/>
                <w:lang w:eastAsia="en-GB"/>
              </w:rPr>
              <w:instrText xml:space="preserve"> DOCPROPERTY  Category  \* MERGEFORMAT </w:instrText>
            </w:r>
            <w:r w:rsidR="00C17CEC" w:rsidRPr="006358BC">
              <w:rPr>
                <w:noProof/>
                <w:lang w:val="en-GB" w:eastAsia="en-GB"/>
              </w:rPr>
              <w:fldChar w:fldCharType="end"/>
            </w:r>
          </w:p>
          <w:p w14:paraId="2CFBAF9D" w14:textId="77777777" w:rsidR="00C17CEC" w:rsidRPr="006358BC" w:rsidRDefault="00C17CEC" w:rsidP="00B14D52">
            <w:pPr>
              <w:pStyle w:val="NoSpacing"/>
              <w:spacing w:after="120"/>
              <w:jc w:val="left"/>
              <w:rPr>
                <w:rStyle w:val="IntenseEmphasis"/>
                <w:b w:val="0"/>
                <w:i w:val="0"/>
                <w:color w:val="0000FF"/>
              </w:rPr>
            </w:pPr>
            <w:r w:rsidRPr="006358BC">
              <w:rPr>
                <w:rStyle w:val="IntenseEmphasis"/>
                <w:b w:val="0"/>
                <w:i w:val="0"/>
                <w:color w:val="0000FF"/>
              </w:rPr>
              <w:t>Occorre quindi configurare i campi per le proprie necessità.</w:t>
            </w:r>
          </w:p>
          <w:p w14:paraId="4E8CF812" w14:textId="77777777" w:rsidR="00C17CEC" w:rsidRDefault="00C17CEC" w:rsidP="00B14D52">
            <w:pPr>
              <w:pStyle w:val="NoSpacing"/>
              <w:spacing w:after="120"/>
              <w:jc w:val="left"/>
              <w:rPr>
                <w:rStyle w:val="IntenseEmphasis"/>
                <w:b w:val="0"/>
                <w:i w:val="0"/>
                <w:color w:val="0000FF"/>
              </w:rPr>
            </w:pPr>
            <w:r w:rsidRPr="006358BC">
              <w:rPr>
                <w:rStyle w:val="IntenseEmphasis"/>
                <w:b w:val="0"/>
                <w:i w:val="0"/>
                <w:color w:val="0000FF"/>
              </w:rPr>
              <w:t>In questo paragrafo, a titolo di esempio, viene indicata la modalità di modifica delle proprietà di MS Word versione Office 2010:</w:t>
            </w:r>
          </w:p>
          <w:p w14:paraId="1115A2CF" w14:textId="77777777" w:rsidR="00953D1E" w:rsidRDefault="00953D1E" w:rsidP="00B14D52">
            <w:pPr>
              <w:pStyle w:val="NoSpacing"/>
              <w:spacing w:after="120"/>
              <w:jc w:val="left"/>
              <w:rPr>
                <w:rStyle w:val="IntenseEmphasis"/>
                <w:b w:val="0"/>
                <w:i w:val="0"/>
                <w:color w:val="0000FF"/>
              </w:rPr>
            </w:pPr>
          </w:p>
          <w:p w14:paraId="061391A1" w14:textId="77777777" w:rsidR="00953D1E" w:rsidRDefault="00953D1E" w:rsidP="00B14D52">
            <w:pPr>
              <w:pStyle w:val="NoSpacing"/>
              <w:spacing w:after="120"/>
              <w:jc w:val="left"/>
              <w:rPr>
                <w:rStyle w:val="IntenseEmphasis"/>
                <w:b w:val="0"/>
                <w:i w:val="0"/>
                <w:color w:val="0000FF"/>
              </w:rPr>
            </w:pPr>
          </w:p>
          <w:p w14:paraId="37C68A55" w14:textId="77777777" w:rsidR="00953D1E" w:rsidRDefault="00953D1E" w:rsidP="00B14D52">
            <w:pPr>
              <w:pStyle w:val="NoSpacing"/>
              <w:spacing w:after="120"/>
              <w:jc w:val="left"/>
              <w:rPr>
                <w:rStyle w:val="IntenseEmphasis"/>
                <w:b w:val="0"/>
                <w:i w:val="0"/>
                <w:color w:val="0000FF"/>
              </w:rPr>
            </w:pPr>
          </w:p>
          <w:p w14:paraId="56B5A53C" w14:textId="77777777" w:rsidR="00953D1E" w:rsidRPr="006358BC" w:rsidRDefault="00953D1E" w:rsidP="00B14D52">
            <w:pPr>
              <w:pStyle w:val="NoSpacing"/>
              <w:spacing w:after="120"/>
              <w:jc w:val="left"/>
              <w:rPr>
                <w:rStyle w:val="IntenseEmphasis"/>
                <w:b w:val="0"/>
                <w:i w:val="0"/>
                <w:color w:val="0000FF"/>
              </w:rPr>
            </w:pPr>
          </w:p>
          <w:p w14:paraId="1190DE25" w14:textId="77777777" w:rsidR="00C17CEC" w:rsidRPr="006358BC" w:rsidRDefault="00C17CEC" w:rsidP="00B14D52">
            <w:pPr>
              <w:pStyle w:val="NoSpacing"/>
              <w:spacing w:after="120"/>
              <w:jc w:val="left"/>
              <w:rPr>
                <w:rStyle w:val="IntenseEmphasis"/>
                <w:b w:val="0"/>
                <w:i w:val="0"/>
                <w:color w:val="0000FF"/>
              </w:rPr>
            </w:pPr>
            <w:r w:rsidRPr="006358BC">
              <w:rPr>
                <w:rStyle w:val="IntenseEmphasis"/>
                <w:b w:val="0"/>
                <w:i w:val="0"/>
                <w:color w:val="0000FF"/>
              </w:rPr>
              <w:t>Selezionare la voce di menù “</w:t>
            </w:r>
            <w:r w:rsidRPr="006358BC">
              <w:rPr>
                <w:rStyle w:val="IntenseEmphasis"/>
                <w:rFonts w:ascii="Courier New" w:hAnsi="Courier New" w:cs="Courier New"/>
                <w:i w:val="0"/>
                <w:color w:val="0000FF"/>
              </w:rPr>
              <w:t>File</w:t>
            </w:r>
            <w:r w:rsidRPr="006358BC">
              <w:rPr>
                <w:rStyle w:val="IntenseEmphasis"/>
                <w:b w:val="0"/>
                <w:i w:val="0"/>
                <w:color w:val="0000FF"/>
              </w:rPr>
              <w:t xml:space="preserve">”, quindi </w:t>
            </w:r>
            <w:r w:rsidRPr="006358BC">
              <w:rPr>
                <w:rStyle w:val="IntenseEmphasis"/>
                <w:rFonts w:ascii="Courier New" w:hAnsi="Courier New" w:cs="Courier New"/>
                <w:i w:val="0"/>
                <w:color w:val="0000FF"/>
              </w:rPr>
              <w:t>Proprieta’ -&gt; Proprieta’ Avanzate</w:t>
            </w:r>
            <w:r w:rsidRPr="006358BC">
              <w:rPr>
                <w:rStyle w:val="IntenseEmphasis"/>
                <w:b w:val="0"/>
                <w:i w:val="0"/>
                <w:color w:val="0000FF"/>
              </w:rPr>
              <w:t xml:space="preserve"> (vedi figura successiva).</w:t>
            </w:r>
          </w:p>
          <w:p w14:paraId="7DA6E1C4" w14:textId="77777777" w:rsidR="00C17CEC" w:rsidRPr="006358BC" w:rsidRDefault="00C17CEC" w:rsidP="00B14D52">
            <w:pPr>
              <w:pStyle w:val="NoSpacing"/>
              <w:spacing w:after="120"/>
              <w:jc w:val="left"/>
              <w:rPr>
                <w:rStyle w:val="IntenseEmphasis"/>
                <w:b w:val="0"/>
                <w:i w:val="0"/>
                <w:color w:val="0000FF"/>
              </w:rPr>
            </w:pPr>
            <w:r w:rsidRPr="006358BC">
              <w:rPr>
                <w:bCs/>
                <w:iCs/>
                <w:noProof/>
                <w:color w:val="0000FF"/>
                <w:lang w:eastAsia="it-IT"/>
              </w:rPr>
              <mc:AlternateContent>
                <mc:Choice Requires="wps">
                  <w:drawing>
                    <wp:anchor distT="0" distB="0" distL="114300" distR="114300" simplePos="0" relativeHeight="251694592" behindDoc="0" locked="0" layoutInCell="1" allowOverlap="1" wp14:anchorId="49C41974" wp14:editId="031148BE">
                      <wp:simplePos x="0" y="0"/>
                      <wp:positionH relativeFrom="margin">
                        <wp:posOffset>4024354</wp:posOffset>
                      </wp:positionH>
                      <wp:positionV relativeFrom="margin">
                        <wp:posOffset>1542415</wp:posOffset>
                      </wp:positionV>
                      <wp:extent cx="1050966" cy="290945"/>
                      <wp:effectExtent l="0" t="0" r="15875" b="13970"/>
                      <wp:wrapNone/>
                      <wp:docPr id="2" name="Ovale 2"/>
                      <wp:cNvGraphicFramePr/>
                      <a:graphic xmlns:a="http://schemas.openxmlformats.org/drawingml/2006/main">
                        <a:graphicData uri="http://schemas.microsoft.com/office/word/2010/wordprocessingShape">
                          <wps:wsp>
                            <wps:cNvSpPr/>
                            <wps:spPr>
                              <a:xfrm>
                                <a:off x="0" y="0"/>
                                <a:ext cx="1050966" cy="29094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874549B" id="Ovale 2" o:spid="_x0000_s1026" style="position:absolute;margin-left:316.9pt;margin-top:121.45pt;width:82.75pt;height:22.9pt;z-index:251694592;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" filled="f" strokecolor="red" strokeweight="2pt">
                      <w10:wrap anchorx="margin" anchory="margin"/>
                    </v:oval>
                  </w:pict>
                </mc:Fallback>
              </mc:AlternateContent>
            </w:r>
            <w:r w:rsidRPr="006358BC">
              <w:rPr>
                <w:bCs/>
                <w:iCs/>
                <w:noProof/>
                <w:color w:val="0000FF"/>
                <w:lang w:eastAsia="it-IT"/>
              </w:rPr>
              <w:drawing>
                <wp:inline distT="0" distB="0" distL="0" distR="0" wp14:anchorId="49204D15" wp14:editId="7739F0F9">
                  <wp:extent cx="5592280" cy="2133600"/>
                  <wp:effectExtent l="0" t="0" r="8890" b="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ppo.png"/>
                          <pic:cNvPicPr/>
                        </pic:nvPicPr>
                        <pic:blipFill rotWithShape="1">
                          <a:blip r:embed="rId23" cstate="print">
                            <a:extLst>
                              <a:ext uri="{28A0092B-C50C-407E-A947-70E740481C1C}">
                                <a14:useLocalDpi xmlns:a14="http://schemas.microsoft.com/office/drawing/2010/main" val="0"/>
                              </a:ext>
                            </a:extLst>
                          </a:blip>
                          <a:srcRect t="2159" r="36984" b="59372"/>
                          <a:stretch/>
                        </pic:blipFill>
                        <pic:spPr bwMode="auto">
                          <a:xfrm>
                            <a:off x="0" y="0"/>
                            <a:ext cx="5609375" cy="2140122"/>
                          </a:xfrm>
                          <a:prstGeom prst="rect">
                            <a:avLst/>
                          </a:prstGeom>
                          <a:ln>
                            <a:noFill/>
                          </a:ln>
                          <a:extLst>
                            <a:ext uri="{53640926-AAD7-44D8-BBD7-CCE9431645EC}">
                              <a14:shadowObscured xmlns:a14="http://schemas.microsoft.com/office/drawing/2010/main"/>
                            </a:ext>
                          </a:extLst>
                        </pic:spPr>
                      </pic:pic>
                    </a:graphicData>
                  </a:graphic>
                </wp:inline>
              </w:drawing>
            </w:r>
          </w:p>
          <w:p w14:paraId="0630227A" w14:textId="77777777" w:rsidR="00C17CEC" w:rsidRPr="006358BC" w:rsidRDefault="00C17CEC" w:rsidP="00B14D52">
            <w:pPr>
              <w:pStyle w:val="NoSpacing"/>
              <w:spacing w:after="120"/>
              <w:jc w:val="left"/>
              <w:rPr>
                <w:rStyle w:val="IntenseEmphasis"/>
                <w:b w:val="0"/>
                <w:i w:val="0"/>
                <w:color w:val="0000FF"/>
              </w:rPr>
            </w:pPr>
            <w:r w:rsidRPr="006358BC">
              <w:rPr>
                <w:rStyle w:val="IntenseEmphasis"/>
                <w:b w:val="0"/>
                <w:i w:val="0"/>
                <w:color w:val="0000FF"/>
              </w:rPr>
              <w:t>Modificare quindi nei tab &lt;</w:t>
            </w:r>
            <w:r w:rsidRPr="006358BC">
              <w:rPr>
                <w:rStyle w:val="IntenseEmphasis"/>
                <w:rFonts w:ascii="Courier New" w:hAnsi="Courier New" w:cs="Courier New"/>
                <w:i w:val="0"/>
                <w:color w:val="0000FF"/>
              </w:rPr>
              <w:t>Riepilogo</w:t>
            </w:r>
            <w:r w:rsidRPr="006358BC">
              <w:rPr>
                <w:rStyle w:val="IntenseEmphasis"/>
                <w:b w:val="0"/>
                <w:i w:val="0"/>
                <w:color w:val="0000FF"/>
              </w:rPr>
              <w:t>&gt; e &lt;</w:t>
            </w:r>
            <w:r w:rsidRPr="006358BC">
              <w:rPr>
                <w:rStyle w:val="IntenseEmphasis"/>
                <w:rFonts w:ascii="Courier New" w:hAnsi="Courier New" w:cs="Courier New"/>
                <w:i w:val="0"/>
                <w:color w:val="0000FF"/>
              </w:rPr>
              <w:t>Personalizza</w:t>
            </w:r>
            <w:r w:rsidRPr="006358BC">
              <w:rPr>
                <w:rStyle w:val="IntenseEmphasis"/>
                <w:b w:val="0"/>
                <w:i w:val="0"/>
                <w:color w:val="0000FF"/>
              </w:rPr>
              <w:t>&gt; le variabili sopra elencate.</w:t>
            </w:r>
          </w:p>
          <w:p w14:paraId="7FA768F9" w14:textId="77777777" w:rsidR="00C17CEC" w:rsidRPr="006358BC" w:rsidRDefault="00464B52" w:rsidP="00B14D52">
            <w:pPr>
              <w:pStyle w:val="NoSpacing"/>
              <w:spacing w:after="120"/>
              <w:jc w:val="left"/>
              <w:rPr>
                <w:rStyle w:val="IntenseEmphasis"/>
                <w:b w:val="0"/>
                <w:i w:val="0"/>
                <w:color w:val="0000FF"/>
              </w:rPr>
            </w:pPr>
            <w:r w:rsidRPr="006358BC">
              <w:rPr>
                <w:b/>
                <w:noProof/>
                <w:color w:val="0000FF"/>
                <w:lang w:eastAsia="it-IT"/>
              </w:rPr>
              <mc:AlternateContent>
                <mc:Choice Requires="wps">
                  <w:drawing>
                    <wp:anchor distT="0" distB="0" distL="114300" distR="114300" simplePos="0" relativeHeight="251692544" behindDoc="0" locked="0" layoutInCell="1" allowOverlap="1" wp14:anchorId="04DE8935" wp14:editId="68425665">
                      <wp:simplePos x="0" y="0"/>
                      <wp:positionH relativeFrom="column">
                        <wp:posOffset>235585</wp:posOffset>
                      </wp:positionH>
                      <wp:positionV relativeFrom="paragraph">
                        <wp:posOffset>-22225</wp:posOffset>
                      </wp:positionV>
                      <wp:extent cx="528320" cy="306705"/>
                      <wp:effectExtent l="19050" t="19050" r="24130" b="17145"/>
                      <wp:wrapNone/>
                      <wp:docPr id="4"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320" cy="3067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76FDCE" id="Oval 15" o:spid="_x0000_s1026" style="position:absolute;margin-left:18.55pt;margin-top:-1.75pt;width:41.6pt;height:24.1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" filled="f" strokecolor="red" strokeweight="2.25pt"/>
                  </w:pict>
                </mc:Fallback>
              </mc:AlternateContent>
            </w:r>
            <w:r w:rsidRPr="006358BC">
              <w:rPr>
                <w:b/>
                <w:noProof/>
                <w:color w:val="0000FF"/>
                <w:lang w:eastAsia="it-IT"/>
              </w:rPr>
              <mc:AlternateContent>
                <mc:Choice Requires="wps">
                  <w:drawing>
                    <wp:anchor distT="0" distB="0" distL="114300" distR="114300" simplePos="0" relativeHeight="251691520" behindDoc="0" locked="0" layoutInCell="1" allowOverlap="1" wp14:anchorId="53F95DF8" wp14:editId="2096E7E9">
                      <wp:simplePos x="0" y="0"/>
                      <wp:positionH relativeFrom="column">
                        <wp:posOffset>1278890</wp:posOffset>
                      </wp:positionH>
                      <wp:positionV relativeFrom="paragraph">
                        <wp:posOffset>-21590</wp:posOffset>
                      </wp:positionV>
                      <wp:extent cx="560070" cy="301625"/>
                      <wp:effectExtent l="19050" t="19050" r="11430" b="22225"/>
                      <wp:wrapNone/>
                      <wp:docPr id="3"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0070" cy="3016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1442BA" id="Oval 14" o:spid="_x0000_s1026" style="position:absolute;margin-left:100.7pt;margin-top:-1.7pt;width:44.1pt;height:23.7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" filled="f" strokecolor="red" strokeweight="2.25pt"/>
                  </w:pict>
                </mc:Fallback>
              </mc:AlternateContent>
            </w:r>
            <w:r w:rsidR="00C17CEC" w:rsidRPr="006358BC">
              <w:rPr>
                <w:noProof/>
                <w:lang w:eastAsia="it-IT"/>
              </w:rPr>
              <w:drawing>
                <wp:inline distT="0" distB="0" distL="0" distR="0" wp14:anchorId="584B8FF0" wp14:editId="65DDD02A">
                  <wp:extent cx="2197100" cy="2563283"/>
                  <wp:effectExtent l="0" t="0" r="0" b="889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205134" cy="2572656"/>
                          </a:xfrm>
                          <a:prstGeom prst="rect">
                            <a:avLst/>
                          </a:prstGeom>
                        </pic:spPr>
                      </pic:pic>
                    </a:graphicData>
                  </a:graphic>
                </wp:inline>
              </w:drawing>
            </w:r>
          </w:p>
          <w:p w14:paraId="547323AC" w14:textId="77777777" w:rsidR="00C17CEC" w:rsidRPr="006358BC" w:rsidRDefault="00C17CEC" w:rsidP="00B14D52">
            <w:pPr>
              <w:pStyle w:val="NoSpacing"/>
              <w:spacing w:after="120"/>
              <w:jc w:val="left"/>
              <w:rPr>
                <w:rStyle w:val="IntenseEmphasis"/>
                <w:b w:val="0"/>
                <w:i w:val="0"/>
                <w:color w:val="0000FF"/>
              </w:rPr>
            </w:pPr>
            <w:r w:rsidRPr="006358BC">
              <w:rPr>
                <w:rStyle w:val="IntenseEmphasis"/>
                <w:b w:val="0"/>
                <w:i w:val="0"/>
                <w:color w:val="0000FF"/>
              </w:rPr>
              <w:t xml:space="preserve">Una volta ultimato l’editing dei campi, rientrare nella visualizzazione del documento (es: selezionare la voce di menù </w:t>
            </w:r>
            <w:r w:rsidRPr="006358BC">
              <w:rPr>
                <w:rStyle w:val="IntenseEmphasis"/>
                <w:rFonts w:ascii="Courier New" w:hAnsi="Courier New" w:cs="Courier New"/>
                <w:i w:val="0"/>
                <w:color w:val="0000FF"/>
              </w:rPr>
              <w:t>Home</w:t>
            </w:r>
            <w:r w:rsidRPr="006358BC">
              <w:rPr>
                <w:rStyle w:val="IntenseEmphasis"/>
                <w:b w:val="0"/>
                <w:i w:val="0"/>
                <w:color w:val="0000FF"/>
              </w:rPr>
              <w:t xml:space="preserve">) e dare il comando </w:t>
            </w:r>
            <w:r w:rsidRPr="006358BC">
              <w:rPr>
                <w:rStyle w:val="IntenseEmphasis"/>
                <w:rFonts w:ascii="Courier New" w:hAnsi="Courier New" w:cs="Courier New"/>
                <w:i w:val="0"/>
                <w:color w:val="0000FF"/>
              </w:rPr>
              <w:t>Crtl + A</w:t>
            </w:r>
            <w:r w:rsidRPr="006358BC">
              <w:rPr>
                <w:rStyle w:val="IntenseEmphasis"/>
                <w:b w:val="0"/>
                <w:i w:val="0"/>
                <w:color w:val="0000FF"/>
              </w:rPr>
              <w:t xml:space="preserve"> per selezionare tutto il contenuto, seguito da </w:t>
            </w:r>
            <w:r w:rsidRPr="006358BC">
              <w:rPr>
                <w:rStyle w:val="IntenseEmphasis"/>
                <w:rFonts w:ascii="Courier New" w:hAnsi="Courier New" w:cs="Courier New"/>
                <w:i w:val="0"/>
                <w:color w:val="0000FF"/>
              </w:rPr>
              <w:t>F9</w:t>
            </w:r>
            <w:r w:rsidRPr="006358BC">
              <w:rPr>
                <w:rStyle w:val="IntenseEmphasis"/>
                <w:b w:val="0"/>
                <w:i w:val="0"/>
                <w:color w:val="0000FF"/>
              </w:rPr>
              <w:t xml:space="preserve"> per aggiornare i campi variabili. Entrare in edit dell’Header del documento ed effettuare nuovamente la sequenza </w:t>
            </w:r>
            <w:r w:rsidRPr="006358BC">
              <w:rPr>
                <w:rStyle w:val="IntenseEmphasis"/>
                <w:rFonts w:ascii="Courier New" w:hAnsi="Courier New" w:cs="Courier New"/>
                <w:i w:val="0"/>
                <w:color w:val="0000FF"/>
              </w:rPr>
              <w:t>Crtl+A – F9</w:t>
            </w:r>
            <w:r w:rsidRPr="006358BC">
              <w:rPr>
                <w:rStyle w:val="IntenseEmphasis"/>
                <w:b w:val="0"/>
                <w:i w:val="0"/>
                <w:color w:val="0000FF"/>
              </w:rPr>
              <w:t>.</w:t>
            </w:r>
          </w:p>
          <w:p w14:paraId="602C6A34"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Campi riportati tra parentesi &lt;&gt;  e  &lt;&lt;&gt;&gt;</w:t>
            </w:r>
          </w:p>
          <w:p w14:paraId="22F33C3C"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Il testo compreso tra le parentesi &lt;&gt; deve essere sostituito con le informazioni applicabili, eliminando le parentesi. Quando tali informazioni non sono previste o non sono richieste, eliminare l’intero campo.</w:t>
            </w:r>
          </w:p>
          <w:p w14:paraId="685AA07D"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&lt;&lt; &gt;&gt; Campi mandatori</w:t>
            </w:r>
          </w:p>
          <w:p w14:paraId="77CBBB51"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&lt; &gt;      Campi opzionali</w:t>
            </w:r>
          </w:p>
          <w:p w14:paraId="5DDDFF72"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Il formato delle informazioni inserito in ciascuno dei campi, mandatori e opzionali, può essere differente tra i vari Progetti (es. formato revisione, formato data italiano/inglese).</w:t>
            </w:r>
          </w:p>
          <w:p w14:paraId="289D9D58"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lastRenderedPageBreak/>
              <w:t>Logo Partner</w:t>
            </w:r>
          </w:p>
          <w:p w14:paraId="41AA0625" w14:textId="77777777" w:rsidR="00C17CEC" w:rsidRPr="006358BC" w:rsidRDefault="00C17CEC" w:rsidP="00B14D52">
            <w:pPr>
              <w:pStyle w:val="NoSpacing"/>
              <w:spacing w:after="60"/>
              <w:jc w:val="left"/>
              <w:rPr>
                <w:rStyle w:val="IntenseEmphasis"/>
                <w:b w:val="0"/>
                <w:bCs w:val="0"/>
                <w:i w:val="0"/>
                <w:iCs w:val="0"/>
                <w:color w:val="0000FF"/>
              </w:rPr>
            </w:pPr>
            <w:r w:rsidRPr="006358BC">
              <w:rPr>
                <w:rStyle w:val="IntenseEmphasis"/>
                <w:b w:val="0"/>
                <w:bCs w:val="0"/>
                <w:i w:val="0"/>
                <w:iCs w:val="0"/>
                <w:color w:val="0000FF"/>
              </w:rPr>
              <w:t>In caso di documento emesso congiuntamente con Partner (es. RTI, Consorzi, ecc.) inserire nell’intestazione di tutte le pagine il/i loghi dei Partner. Analoga metodologia deve essere utilizzata per caratterizzare la documentazione interessata a Trade Compliance in accordo alla normativa aziendale vigente (es. ITAR).</w:t>
            </w:r>
          </w:p>
          <w:p w14:paraId="32BA96BA" w14:textId="77777777" w:rsidR="00C17CEC" w:rsidRPr="006358BC" w:rsidRDefault="00C17CEC" w:rsidP="00B14D52">
            <w:pPr>
              <w:pStyle w:val="NoSpacing"/>
              <w:spacing w:after="60"/>
              <w:jc w:val="left"/>
              <w:rPr>
                <w:rStyle w:val="IntenseEmphasis"/>
                <w:b w:val="0"/>
                <w:bCs w:val="0"/>
                <w:i w:val="0"/>
                <w:iCs w:val="0"/>
                <w:color w:val="0000FF"/>
              </w:rPr>
            </w:pPr>
            <w:r w:rsidRPr="006358BC">
              <w:rPr>
                <w:rStyle w:val="IntenseEmphasis"/>
                <w:b w:val="0"/>
                <w:bCs w:val="0"/>
                <w:i w:val="0"/>
                <w:iCs w:val="0"/>
                <w:color w:val="0000FF"/>
              </w:rPr>
              <w:t>All’interno del Configuration Management Plan (o equivalente), verranno indicati i loghi da utilizzare e dove saranno inseriti all’interno dei documenti.</w:t>
            </w:r>
          </w:p>
          <w:p w14:paraId="3B353CE1" w14:textId="77777777" w:rsidR="00C17CEC" w:rsidRPr="006358BC" w:rsidRDefault="00C17CEC" w:rsidP="00B14D52">
            <w:pPr>
              <w:pStyle w:val="NoSpacing"/>
              <w:spacing w:after="60"/>
              <w:jc w:val="left"/>
              <w:rPr>
                <w:rStyle w:val="IntenseEmphasis"/>
                <w:b w:val="0"/>
                <w:bCs w:val="0"/>
                <w:i w:val="0"/>
                <w:iCs w:val="0"/>
                <w:color w:val="0000FF"/>
              </w:rPr>
            </w:pPr>
            <w:r w:rsidRPr="006358BC">
              <w:rPr>
                <w:rStyle w:val="IntenseEmphasis"/>
                <w:b w:val="0"/>
                <w:bCs w:val="0"/>
                <w:i w:val="0"/>
                <w:iCs w:val="0"/>
                <w:color w:val="0000FF"/>
              </w:rPr>
              <w:t>Di seguito, a titolo di esempio, sono previsti due logo partner (vedi box rosso di esempio con le relative dimensioni).</w:t>
            </w:r>
          </w:p>
          <w:p w14:paraId="046D5F61" w14:textId="77777777" w:rsidR="00C17CEC" w:rsidRPr="006358BC" w:rsidRDefault="00C17CEC" w:rsidP="00B14D52">
            <w:pPr>
              <w:pStyle w:val="NoSpacing"/>
              <w:spacing w:after="60"/>
              <w:jc w:val="left"/>
              <w:rPr>
                <w:rStyle w:val="IntenseEmphasis"/>
                <w:b w:val="0"/>
                <w:bCs w:val="0"/>
                <w:i w:val="0"/>
                <w:iCs w:val="0"/>
                <w:color w:val="0000FF"/>
              </w:rPr>
            </w:pPr>
            <w:r w:rsidRPr="006358BC">
              <w:rPr>
                <w:rStyle w:val="IntenseEmphasis"/>
                <w:b w:val="0"/>
                <w:bCs w:val="0"/>
                <w:i w:val="0"/>
                <w:iCs w:val="0"/>
                <w:color w:val="0000FF"/>
              </w:rPr>
              <w:t>In prima pagina:</w:t>
            </w:r>
          </w:p>
          <w:tbl>
            <w:tblPr>
              <w:tblW w:w="9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289"/>
              <w:gridCol w:w="3283"/>
              <w:gridCol w:w="3367"/>
            </w:tblGrid>
            <w:tr w:rsidR="005A1B96" w:rsidRPr="0026630E" w14:paraId="11ABBF9D" w14:textId="77777777" w:rsidTr="00953D1E">
              <w:trPr>
                <w:trHeight w:val="1086"/>
              </w:trPr>
              <w:tc>
                <w:tcPr>
                  <w:tcW w:w="3289" w:type="dxa"/>
                  <w:shd w:val="clear" w:color="auto" w:fill="auto"/>
                </w:tcPr>
                <w:p w14:paraId="72F0C555" w14:textId="77777777" w:rsidR="005A1B96" w:rsidRDefault="005A1B96" w:rsidP="005A1B96">
                  <w:pPr>
                    <w:pStyle w:val="Header"/>
                    <w:tabs>
                      <w:tab w:val="right" w:pos="9781"/>
                    </w:tabs>
                    <w:spacing w:after="120"/>
                    <w:jc w:val="left"/>
                    <w:rPr>
                      <w:rFonts w:cs="Arial"/>
                      <w:b/>
                      <w:bCs/>
                      <w:color w:val="445159"/>
                      <w:sz w:val="24"/>
                      <w:szCs w:val="24"/>
                    </w:rPr>
                  </w:pPr>
                  <w:r>
                    <w:rPr>
                      <w:noProof/>
                      <w:szCs w:val="22"/>
                      <w:lang w:eastAsia="it-IT"/>
                    </w:rPr>
                    <w:drawing>
                      <wp:anchor distT="0" distB="0" distL="114300" distR="114300" simplePos="0" relativeHeight="251663360" behindDoc="0" locked="0" layoutInCell="1" allowOverlap="1" wp14:anchorId="0987BD45" wp14:editId="3774A3A8">
                        <wp:simplePos x="0" y="0"/>
                        <wp:positionH relativeFrom="margin">
                          <wp:posOffset>-45720</wp:posOffset>
                        </wp:positionH>
                        <wp:positionV relativeFrom="margin">
                          <wp:posOffset>15240</wp:posOffset>
                        </wp:positionV>
                        <wp:extent cx="2037715" cy="359410"/>
                        <wp:effectExtent l="0" t="0" r="635" b="2540"/>
                        <wp:wrapNone/>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p>
                <w:p w14:paraId="19CF3775" w14:textId="77777777" w:rsidR="005A1B96" w:rsidRDefault="005A1B96" w:rsidP="005A1B96">
                  <w:pPr>
                    <w:pStyle w:val="Header"/>
                    <w:tabs>
                      <w:tab w:val="right" w:pos="9781"/>
                    </w:tabs>
                    <w:spacing w:after="120"/>
                    <w:jc w:val="left"/>
                    <w:rPr>
                      <w:rFonts w:cs="Arial"/>
                      <w:b/>
                      <w:bCs/>
                      <w:color w:val="445159"/>
                      <w:sz w:val="24"/>
                      <w:szCs w:val="24"/>
                    </w:rPr>
                  </w:pPr>
                </w:p>
                <w:p w14:paraId="3D8F346F" w14:textId="77777777" w:rsidR="005A1B96" w:rsidRDefault="005A1B96" w:rsidP="005A1B96">
                  <w:pPr>
                    <w:pStyle w:val="Header"/>
                    <w:tabs>
                      <w:tab w:val="right" w:pos="9781"/>
                    </w:tabs>
                    <w:spacing w:before="240"/>
                    <w:jc w:val="right"/>
                    <w:rPr>
                      <w:noProof/>
                      <w:szCs w:val="22"/>
                      <w:lang w:eastAsia="it-IT"/>
                    </w:rPr>
                  </w:pPr>
                  <w:r w:rsidRPr="00854AA2">
                    <w:rPr>
                      <w:rFonts w:cs="Arial"/>
                      <w:b/>
                      <w:bCs/>
                      <w:color w:val="445159"/>
                      <w:sz w:val="24"/>
                      <w:szCs w:val="24"/>
                    </w:rPr>
                    <w:t>Leonardo Elettronica</w:t>
                  </w:r>
                </w:p>
              </w:tc>
              <w:tc>
                <w:tcPr>
                  <w:tcW w:w="3283" w:type="dxa"/>
                  <w:shd w:val="clear" w:color="auto" w:fill="auto"/>
                </w:tcPr>
                <w:p w14:paraId="39DB5141" w14:textId="77777777" w:rsidR="005A1B96" w:rsidRDefault="005A1B96" w:rsidP="005A1B96">
                  <w:pPr>
                    <w:pStyle w:val="Header"/>
                    <w:tabs>
                      <w:tab w:val="right" w:pos="9781"/>
                    </w:tabs>
                    <w:spacing w:after="20"/>
                    <w:jc w:val="left"/>
                    <w:rPr>
                      <w:noProof/>
                      <w:szCs w:val="22"/>
                      <w:lang w:eastAsia="it-IT"/>
                    </w:rPr>
                  </w:pPr>
                  <w:r w:rsidRPr="006358BC">
                    <w:rPr>
                      <w:noProof/>
                      <w:sz w:val="20"/>
                      <w:lang w:eastAsia="it-IT"/>
                    </w:rPr>
                    <mc:AlternateContent>
                      <mc:Choice Requires="wps">
                        <w:drawing>
                          <wp:anchor distT="0" distB="0" distL="114300" distR="114300" simplePos="0" relativeHeight="251660288" behindDoc="0" locked="0" layoutInCell="1" allowOverlap="1" wp14:anchorId="10B74897" wp14:editId="62687330">
                            <wp:simplePos x="0" y="0"/>
                            <wp:positionH relativeFrom="column">
                              <wp:posOffset>137795</wp:posOffset>
                            </wp:positionH>
                            <wp:positionV relativeFrom="paragraph">
                              <wp:posOffset>57785</wp:posOffset>
                            </wp:positionV>
                            <wp:extent cx="1706400" cy="633600"/>
                            <wp:effectExtent l="19050" t="19050" r="46355" b="52705"/>
                            <wp:wrapNone/>
                            <wp:docPr id="19" name="Rettangolo arrotondato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06400" cy="633600"/>
                                    </a:xfrm>
                                    <a:prstGeom prst="roundRect">
                                      <a:avLst>
                                        <a:gd name="adj" fmla="val 16667"/>
                                      </a:avLst>
                                    </a:prstGeom>
                                    <a:solidFill>
                                      <a:srgbClr val="E41B13"/>
                                    </a:solidFill>
                                    <a:ln w="38100">
                                      <a:solidFill>
                                        <a:srgbClr val="F2F2F2"/>
                                      </a:solidFill>
                                      <a:round/>
                                      <a:headEnd/>
                                      <a:tailEnd/>
                                    </a:ln>
                                    <a:effectLst>
                                      <a:outerShdw dist="28398" dir="3806097" algn="ctr" rotWithShape="0">
                                        <a:srgbClr val="622423">
                                          <a:alpha val="50000"/>
                                        </a:srgbClr>
                                      </a:outerShdw>
                                    </a:effectLst>
                                  </wps:spPr>
                                  <wps:txbx>
                                    <w:txbxContent>
                                      <w:p w14:paraId="37C9A359"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0B74897" id="Rettangolo arrotondato 20" o:spid="_x0000_s1029" style="position:absolute;margin-left:10.85pt;margin-top:4.55pt;width:134.35pt;height:4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" fillcolor="#e41b13" strokecolor="#f2f2f2" strokeweight="3pt">
                            <v:shadow on="t" color="#622423" opacity=".5" offset="1pt"/>
                            <o:lock v:ext="edit" aspectratio="t"/>
                            <v:textbox>
                              <w:txbxContent>
                                <w:p w14:paraId="37C9A359"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v:textbox>
                          </v:roundrect>
                        </w:pict>
                      </mc:Fallback>
                    </mc:AlternateContent>
                  </w:r>
                </w:p>
              </w:tc>
              <w:tc>
                <w:tcPr>
                  <w:tcW w:w="3367" w:type="dxa"/>
                  <w:shd w:val="clear" w:color="auto" w:fill="auto"/>
                  <w:vAlign w:val="bottom"/>
                </w:tcPr>
                <w:p w14:paraId="2DC8F6AB" w14:textId="77777777" w:rsidR="005A1B96" w:rsidRPr="00854AA2" w:rsidRDefault="005A1B96" w:rsidP="005A1B96">
                  <w:pPr>
                    <w:pStyle w:val="Header"/>
                    <w:tabs>
                      <w:tab w:val="center" w:pos="4961"/>
                    </w:tabs>
                    <w:spacing w:line="240" w:lineRule="exact"/>
                    <w:jc w:val="right"/>
                    <w:rPr>
                      <w:sz w:val="24"/>
                      <w:szCs w:val="24"/>
                    </w:rPr>
                  </w:pPr>
                  <w:r w:rsidRPr="006358BC">
                    <w:rPr>
                      <w:noProof/>
                      <w:sz w:val="20"/>
                      <w:lang w:eastAsia="it-IT"/>
                    </w:rPr>
                    <mc:AlternateContent>
                      <mc:Choice Requires="wps">
                        <w:drawing>
                          <wp:anchor distT="0" distB="0" distL="114300" distR="114300" simplePos="0" relativeHeight="251662336" behindDoc="0" locked="0" layoutInCell="1" allowOverlap="1" wp14:anchorId="5C17EA54" wp14:editId="1C8575F4">
                            <wp:simplePos x="0" y="0"/>
                            <wp:positionH relativeFrom="column">
                              <wp:posOffset>182880</wp:posOffset>
                            </wp:positionH>
                            <wp:positionV relativeFrom="paragraph">
                              <wp:posOffset>-251460</wp:posOffset>
                            </wp:positionV>
                            <wp:extent cx="1706245" cy="633095"/>
                            <wp:effectExtent l="19050" t="19050" r="46355" b="52705"/>
                            <wp:wrapNone/>
                            <wp:docPr id="22" name="Rettangolo arrotondato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06245" cy="633095"/>
                                    </a:xfrm>
                                    <a:prstGeom prst="roundRect">
                                      <a:avLst>
                                        <a:gd name="adj" fmla="val 16667"/>
                                      </a:avLst>
                                    </a:prstGeom>
                                    <a:solidFill>
                                      <a:srgbClr val="E41B13"/>
                                    </a:solidFill>
                                    <a:ln w="38100">
                                      <a:solidFill>
                                        <a:srgbClr val="F2F2F2"/>
                                      </a:solidFill>
                                      <a:round/>
                                      <a:headEnd/>
                                      <a:tailEnd/>
                                    </a:ln>
                                    <a:effectLst>
                                      <a:outerShdw dist="28398" dir="3806097" algn="ctr" rotWithShape="0">
                                        <a:srgbClr val="622423">
                                          <a:alpha val="50000"/>
                                        </a:srgbClr>
                                      </a:outerShdw>
                                    </a:effectLst>
                                  </wps:spPr>
                                  <wps:txbx>
                                    <w:txbxContent>
                                      <w:p w14:paraId="1BF1F098"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17EA54" id="_x0000_s1030" style="position:absolute;left:0;text-align:left;margin-left:14.4pt;margin-top:-19.8pt;width:134.35pt;height:4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" fillcolor="#e41b13" strokecolor="#f2f2f2" strokeweight="3pt">
                            <v:shadow on="t" color="#622423" opacity=".5" offset="1pt"/>
                            <o:lock v:ext="edit" aspectratio="t"/>
                            <v:textbox>
                              <w:txbxContent>
                                <w:p w14:paraId="1BF1F098"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v:textbox>
                          </v:roundrect>
                        </w:pict>
                      </mc:Fallback>
                    </mc:AlternateContent>
                  </w:r>
                </w:p>
              </w:tc>
            </w:tr>
          </w:tbl>
          <w:p w14:paraId="04E29413" w14:textId="77777777" w:rsidR="00C17CEC" w:rsidRPr="006358BC" w:rsidRDefault="00C17CEC" w:rsidP="00B14D52">
            <w:pPr>
              <w:pStyle w:val="NoSpacing"/>
              <w:spacing w:after="60"/>
              <w:jc w:val="left"/>
              <w:rPr>
                <w:rStyle w:val="IntenseEmphasis"/>
                <w:b w:val="0"/>
                <w:bCs w:val="0"/>
                <w:i w:val="0"/>
                <w:iCs w:val="0"/>
                <w:color w:val="0000FF"/>
              </w:rPr>
            </w:pPr>
          </w:p>
          <w:p w14:paraId="03574C90" w14:textId="77777777" w:rsidR="00C17CEC" w:rsidRPr="006358BC" w:rsidRDefault="00C17CEC" w:rsidP="00B14D52">
            <w:pPr>
              <w:pStyle w:val="NoSpacing"/>
              <w:spacing w:after="60"/>
              <w:jc w:val="left"/>
              <w:rPr>
                <w:rStyle w:val="IntenseEmphasis"/>
                <w:b w:val="0"/>
                <w:bCs w:val="0"/>
                <w:i w:val="0"/>
                <w:iCs w:val="0"/>
                <w:color w:val="0000FF"/>
              </w:rPr>
            </w:pPr>
            <w:r w:rsidRPr="006358BC">
              <w:rPr>
                <w:rStyle w:val="IntenseEmphasis"/>
                <w:b w:val="0"/>
                <w:bCs w:val="0"/>
                <w:i w:val="0"/>
                <w:iCs w:val="0"/>
                <w:color w:val="0000FF"/>
              </w:rPr>
              <w:t>Nelle pagine seguenti:</w:t>
            </w:r>
            <w:r w:rsidRPr="006358BC">
              <w:rPr>
                <w:rFonts w:ascii="Candara" w:hAnsi="Candara" w:cs="Arial"/>
                <w:b/>
                <w:noProof/>
                <w:w w:val="71"/>
                <w:lang w:eastAsia="it-I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3289"/>
              <w:gridCol w:w="3283"/>
              <w:gridCol w:w="3367"/>
            </w:tblGrid>
            <w:tr w:rsidR="005A1B96" w:rsidRPr="00854AA2" w14:paraId="79EB69EA" w14:textId="77777777" w:rsidTr="00953D1E">
              <w:trPr>
                <w:trHeight w:val="1086"/>
              </w:trPr>
              <w:tc>
                <w:tcPr>
                  <w:tcW w:w="3289" w:type="dxa"/>
                  <w:shd w:val="clear" w:color="auto" w:fill="auto"/>
                </w:tcPr>
                <w:p w14:paraId="4720D181" w14:textId="77777777" w:rsidR="005A1B96" w:rsidRDefault="005A1B96" w:rsidP="005A1B96">
                  <w:pPr>
                    <w:pStyle w:val="Header"/>
                    <w:tabs>
                      <w:tab w:val="right" w:pos="9781"/>
                    </w:tabs>
                    <w:spacing w:after="120"/>
                    <w:jc w:val="left"/>
                    <w:rPr>
                      <w:rFonts w:cs="Arial"/>
                      <w:b/>
                      <w:bCs/>
                      <w:color w:val="445159"/>
                      <w:sz w:val="24"/>
                      <w:szCs w:val="24"/>
                    </w:rPr>
                  </w:pPr>
                  <w:r>
                    <w:rPr>
                      <w:noProof/>
                      <w:szCs w:val="22"/>
                      <w:lang w:eastAsia="it-IT"/>
                    </w:rPr>
                    <w:drawing>
                      <wp:anchor distT="0" distB="0" distL="114300" distR="114300" simplePos="0" relativeHeight="251666432" behindDoc="0" locked="0" layoutInCell="1" allowOverlap="1" wp14:anchorId="470AD886" wp14:editId="06216014">
                        <wp:simplePos x="0" y="0"/>
                        <wp:positionH relativeFrom="margin">
                          <wp:posOffset>-55245</wp:posOffset>
                        </wp:positionH>
                        <wp:positionV relativeFrom="margin">
                          <wp:posOffset>15240</wp:posOffset>
                        </wp:positionV>
                        <wp:extent cx="2037715" cy="359410"/>
                        <wp:effectExtent l="0" t="0" r="635" b="2540"/>
                        <wp:wrapNone/>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p>
                <w:p w14:paraId="51122D9C" w14:textId="77777777" w:rsidR="005A1B96" w:rsidRDefault="005A1B96" w:rsidP="005A1B96">
                  <w:pPr>
                    <w:pStyle w:val="Header"/>
                    <w:tabs>
                      <w:tab w:val="right" w:pos="9781"/>
                    </w:tabs>
                    <w:spacing w:after="120"/>
                    <w:jc w:val="left"/>
                    <w:rPr>
                      <w:rFonts w:cs="Arial"/>
                      <w:b/>
                      <w:bCs/>
                      <w:color w:val="445159"/>
                      <w:sz w:val="24"/>
                      <w:szCs w:val="24"/>
                    </w:rPr>
                  </w:pPr>
                </w:p>
                <w:p w14:paraId="416C9B27" w14:textId="77777777" w:rsidR="005A1B96" w:rsidRDefault="005A1B96" w:rsidP="005A1B96">
                  <w:pPr>
                    <w:pStyle w:val="Header"/>
                    <w:tabs>
                      <w:tab w:val="right" w:pos="9781"/>
                    </w:tabs>
                    <w:spacing w:before="240"/>
                    <w:jc w:val="right"/>
                    <w:rPr>
                      <w:noProof/>
                      <w:szCs w:val="22"/>
                      <w:lang w:eastAsia="it-IT"/>
                    </w:rPr>
                  </w:pPr>
                  <w:r w:rsidRPr="00854AA2">
                    <w:rPr>
                      <w:rFonts w:cs="Arial"/>
                      <w:b/>
                      <w:bCs/>
                      <w:color w:val="445159"/>
                      <w:sz w:val="24"/>
                      <w:szCs w:val="24"/>
                    </w:rPr>
                    <w:t>Leonardo Elettronica</w:t>
                  </w:r>
                </w:p>
              </w:tc>
              <w:tc>
                <w:tcPr>
                  <w:tcW w:w="3283" w:type="dxa"/>
                  <w:shd w:val="clear" w:color="auto" w:fill="auto"/>
                </w:tcPr>
                <w:p w14:paraId="7E890D11" w14:textId="77777777" w:rsidR="005A1B96" w:rsidRDefault="005A1B96" w:rsidP="005A1B96">
                  <w:pPr>
                    <w:pStyle w:val="Header"/>
                    <w:tabs>
                      <w:tab w:val="right" w:pos="9781"/>
                    </w:tabs>
                    <w:spacing w:after="20"/>
                    <w:jc w:val="left"/>
                    <w:rPr>
                      <w:noProof/>
                      <w:szCs w:val="22"/>
                      <w:lang w:eastAsia="it-IT"/>
                    </w:rPr>
                  </w:pPr>
                  <w:r w:rsidRPr="006358BC">
                    <w:rPr>
                      <w:noProof/>
                      <w:sz w:val="20"/>
                      <w:lang w:eastAsia="it-IT"/>
                    </w:rPr>
                    <mc:AlternateContent>
                      <mc:Choice Requires="wps">
                        <w:drawing>
                          <wp:anchor distT="0" distB="0" distL="114300" distR="114300" simplePos="0" relativeHeight="251664384" behindDoc="0" locked="0" layoutInCell="1" allowOverlap="1" wp14:anchorId="496F991C" wp14:editId="5951A9B4">
                            <wp:simplePos x="0" y="0"/>
                            <wp:positionH relativeFrom="column">
                              <wp:posOffset>137795</wp:posOffset>
                            </wp:positionH>
                            <wp:positionV relativeFrom="paragraph">
                              <wp:posOffset>57785</wp:posOffset>
                            </wp:positionV>
                            <wp:extent cx="1706400" cy="633600"/>
                            <wp:effectExtent l="19050" t="19050" r="46355" b="52705"/>
                            <wp:wrapNone/>
                            <wp:docPr id="36" name="Rettangolo arrotondato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06400" cy="633600"/>
                                    </a:xfrm>
                                    <a:prstGeom prst="roundRect">
                                      <a:avLst>
                                        <a:gd name="adj" fmla="val 16667"/>
                                      </a:avLst>
                                    </a:prstGeom>
                                    <a:solidFill>
                                      <a:srgbClr val="E41B13"/>
                                    </a:solidFill>
                                    <a:ln w="38100">
                                      <a:solidFill>
                                        <a:srgbClr val="F2F2F2"/>
                                      </a:solidFill>
                                      <a:round/>
                                      <a:headEnd/>
                                      <a:tailEnd/>
                                    </a:ln>
                                    <a:effectLst>
                                      <a:outerShdw dist="28398" dir="3806097" algn="ctr" rotWithShape="0">
                                        <a:srgbClr val="622423">
                                          <a:alpha val="50000"/>
                                        </a:srgbClr>
                                      </a:outerShdw>
                                    </a:effectLst>
                                  </wps:spPr>
                                  <wps:txbx>
                                    <w:txbxContent>
                                      <w:p w14:paraId="5B65F3A9"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96F991C" id="_x0000_s1031" style="position:absolute;margin-left:10.85pt;margin-top:4.55pt;width:134.35pt;height:4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" fillcolor="#e41b13" strokecolor="#f2f2f2" strokeweight="3pt">
                            <v:shadow on="t" color="#622423" opacity=".5" offset="1pt"/>
                            <o:lock v:ext="edit" aspectratio="t"/>
                            <v:textbox>
                              <w:txbxContent>
                                <w:p w14:paraId="5B65F3A9"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v:textbox>
                          </v:roundrect>
                        </w:pict>
                      </mc:Fallback>
                    </mc:AlternateContent>
                  </w:r>
                </w:p>
              </w:tc>
              <w:tc>
                <w:tcPr>
                  <w:tcW w:w="3283" w:type="dxa"/>
                  <w:shd w:val="clear" w:color="auto" w:fill="auto"/>
                  <w:vAlign w:val="bottom"/>
                </w:tcPr>
                <w:p w14:paraId="6AC74693" w14:textId="77777777" w:rsidR="005A1B96" w:rsidRPr="00854AA2" w:rsidRDefault="005A1B96" w:rsidP="005A1B96">
                  <w:pPr>
                    <w:pStyle w:val="Header"/>
                    <w:tabs>
                      <w:tab w:val="center" w:pos="4961"/>
                    </w:tabs>
                    <w:spacing w:line="240" w:lineRule="exact"/>
                    <w:jc w:val="right"/>
                    <w:rPr>
                      <w:sz w:val="24"/>
                      <w:szCs w:val="24"/>
                    </w:rPr>
                  </w:pPr>
                  <w:r w:rsidRPr="006358BC">
                    <w:rPr>
                      <w:noProof/>
                      <w:sz w:val="20"/>
                      <w:lang w:eastAsia="it-IT"/>
                    </w:rPr>
                    <mc:AlternateContent>
                      <mc:Choice Requires="wps">
                        <w:drawing>
                          <wp:anchor distT="0" distB="0" distL="114300" distR="114300" simplePos="0" relativeHeight="251665408" behindDoc="0" locked="0" layoutInCell="1" allowOverlap="1" wp14:anchorId="2CE832C3" wp14:editId="62F02A8B">
                            <wp:simplePos x="0" y="0"/>
                            <wp:positionH relativeFrom="column">
                              <wp:posOffset>182880</wp:posOffset>
                            </wp:positionH>
                            <wp:positionV relativeFrom="paragraph">
                              <wp:posOffset>-251460</wp:posOffset>
                            </wp:positionV>
                            <wp:extent cx="1706245" cy="633095"/>
                            <wp:effectExtent l="19050" t="19050" r="46355" b="52705"/>
                            <wp:wrapNone/>
                            <wp:docPr id="37" name="Rettangolo arrotondato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06245" cy="633095"/>
                                    </a:xfrm>
                                    <a:prstGeom prst="roundRect">
                                      <a:avLst>
                                        <a:gd name="adj" fmla="val 16667"/>
                                      </a:avLst>
                                    </a:prstGeom>
                                    <a:solidFill>
                                      <a:srgbClr val="E41B13"/>
                                    </a:solidFill>
                                    <a:ln w="38100">
                                      <a:solidFill>
                                        <a:srgbClr val="F2F2F2"/>
                                      </a:solidFill>
                                      <a:round/>
                                      <a:headEnd/>
                                      <a:tailEnd/>
                                    </a:ln>
                                    <a:effectLst>
                                      <a:outerShdw dist="28398" dir="3806097" algn="ctr" rotWithShape="0">
                                        <a:srgbClr val="622423">
                                          <a:alpha val="50000"/>
                                        </a:srgbClr>
                                      </a:outerShdw>
                                    </a:effectLst>
                                  </wps:spPr>
                                  <wps:txbx>
                                    <w:txbxContent>
                                      <w:p w14:paraId="79BB54F2"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832C3" id="_x0000_s1032" style="position:absolute;left:0;text-align:left;margin-left:14.4pt;margin-top:-19.8pt;width:134.35pt;height:4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" fillcolor="#e41b13" strokecolor="#f2f2f2" strokeweight="3pt">
                            <v:shadow on="t" color="#622423" opacity=".5" offset="1pt"/>
                            <o:lock v:ext="edit" aspectratio="t"/>
                            <v:textbox>
                              <w:txbxContent>
                                <w:p w14:paraId="79BB54F2" w14:textId="77777777" w:rsidR="00953D1E" w:rsidRPr="00562C6E" w:rsidRDefault="00953D1E" w:rsidP="005A1B96">
                                  <w:pPr>
                                    <w:spacing w:after="0"/>
                                    <w:jc w:val="center"/>
                                    <w:rPr>
                                      <w:b/>
                                      <w:color w:val="FFFFFF"/>
                                      <w:sz w:val="18"/>
                                      <w:lang w:val="en-US"/>
                                    </w:rPr>
                                  </w:pPr>
                                  <w:r w:rsidRPr="00562C6E">
                                    <w:rPr>
                                      <w:b/>
                                      <w:color w:val="FFFFFF"/>
                                      <w:sz w:val="18"/>
                                      <w:lang w:val="en-US"/>
                                    </w:rPr>
                                    <w:t>Partner Logo Placeholder</w:t>
                                  </w:r>
                                </w:p>
                              </w:txbxContent>
                            </v:textbox>
                          </v:roundrect>
                        </w:pict>
                      </mc:Fallback>
                    </mc:AlternateContent>
                  </w:r>
                </w:p>
              </w:tc>
            </w:tr>
            <w:tr w:rsidR="005A1B96" w14:paraId="4A3109C2" w14:textId="77777777" w:rsidTr="00953D1E">
              <w:trPr>
                <w:trHeight w:val="20"/>
              </w:trPr>
              <w:tc>
                <w:tcPr>
                  <w:tcW w:w="6487" w:type="dxa"/>
                  <w:gridSpan w:val="2"/>
                  <w:shd w:val="clear" w:color="auto" w:fill="auto"/>
                </w:tcPr>
                <w:p w14:paraId="574B213B" w14:textId="77777777" w:rsidR="005A1B96" w:rsidRPr="004C57A4" w:rsidRDefault="005A1B96" w:rsidP="005A1B96">
                  <w:pPr>
                    <w:pStyle w:val="Header"/>
                    <w:tabs>
                      <w:tab w:val="right" w:pos="9781"/>
                    </w:tabs>
                    <w:spacing w:after="20"/>
                    <w:jc w:val="left"/>
                    <w:rPr>
                      <w:rFonts w:cs="Arial"/>
                      <w:sz w:val="21"/>
                      <w:szCs w:val="21"/>
                    </w:rPr>
                  </w:pPr>
                </w:p>
              </w:tc>
              <w:tc>
                <w:tcPr>
                  <w:tcW w:w="3367" w:type="dxa"/>
                  <w:shd w:val="clear" w:color="auto" w:fill="auto"/>
                  <w:vAlign w:val="center"/>
                </w:tcPr>
                <w:p w14:paraId="7846AB92" w14:textId="77777777" w:rsidR="005A1B96" w:rsidRDefault="0059447D" w:rsidP="005A1B96">
                  <w:pPr>
                    <w:pStyle w:val="Header"/>
                    <w:tabs>
                      <w:tab w:val="center" w:pos="4961"/>
                    </w:tabs>
                    <w:spacing w:before="60"/>
                    <w:jc w:val="right"/>
                  </w:pPr>
                  <w:fldSimple w:instr=" DOCPROPERTY  &quot;*Doc date&quot;  \* MERGEFORMAT ">
                    <w:r w:rsidR="00AE1A88">
                      <w:t>&lt;&lt;GG/MM/AAAA&gt;&gt;</w:t>
                    </w:r>
                  </w:fldSimple>
                </w:p>
              </w:tc>
            </w:tr>
            <w:tr w:rsidR="005A1B96" w:rsidRPr="0026630E" w14:paraId="2BD54A58" w14:textId="77777777" w:rsidTr="00953D1E">
              <w:trPr>
                <w:trHeight w:val="20"/>
              </w:trPr>
              <w:tc>
                <w:tcPr>
                  <w:tcW w:w="6487" w:type="dxa"/>
                  <w:gridSpan w:val="2"/>
                  <w:shd w:val="clear" w:color="auto" w:fill="auto"/>
                </w:tcPr>
                <w:p w14:paraId="56502BEB" w14:textId="77777777" w:rsidR="005A1B96" w:rsidRDefault="005A1B96" w:rsidP="005A1B96">
                  <w:pPr>
                    <w:pStyle w:val="Header"/>
                    <w:tabs>
                      <w:tab w:val="right" w:pos="9781"/>
                    </w:tabs>
                    <w:spacing w:after="20"/>
                    <w:jc w:val="center"/>
                    <w:rPr>
                      <w:rFonts w:cs="Arial"/>
                      <w:noProof/>
                      <w:lang w:eastAsia="it-IT"/>
                    </w:rPr>
                  </w:pPr>
                </w:p>
              </w:tc>
              <w:tc>
                <w:tcPr>
                  <w:tcW w:w="3367" w:type="dxa"/>
                  <w:shd w:val="clear" w:color="auto" w:fill="auto"/>
                  <w:vAlign w:val="center"/>
                </w:tcPr>
                <w:p w14:paraId="5CB1CB68" w14:textId="77777777" w:rsidR="005A1B96" w:rsidRPr="0026630E" w:rsidRDefault="00AE1A88" w:rsidP="005A1B96">
                  <w:pPr>
                    <w:pStyle w:val="Header"/>
                    <w:tabs>
                      <w:tab w:val="center" w:pos="4961"/>
                    </w:tabs>
                    <w:spacing w:before="60"/>
                    <w:jc w:val="right"/>
                  </w:pPr>
                  <w:r>
                    <w:fldChar w:fldCharType="begin"/>
                  </w:r>
                  <w:r>
                    <w:instrText xml:space="preserve"> DOCPROPERTY  "*Doc number"  \* MERGEFORMAT </w:instrText>
                  </w:r>
                  <w:r>
                    <w:fldChar w:fldCharType="separate"/>
                  </w:r>
                  <w:r>
                    <w:t>&lt;&lt;Document Number&gt;&gt;</w:t>
                  </w:r>
                  <w:r>
                    <w:fldChar w:fldCharType="end"/>
                  </w:r>
                  <w:r w:rsidR="005A1B96">
                    <w:t xml:space="preserve"> Rev.</w:t>
                  </w:r>
                  <w:r w:rsidR="005A1B96" w:rsidRPr="0026630E">
                    <w:t xml:space="preserve"> </w:t>
                  </w:r>
                  <w:r>
                    <w:fldChar w:fldCharType="begin"/>
                  </w:r>
                  <w:r>
                    <w:instrText xml:space="preserve"> DOCPROPERTY  "*Doc revision"  \* MERGEFORMAT </w:instrText>
                  </w:r>
                  <w:r>
                    <w:fldChar w:fldCharType="separate"/>
                  </w:r>
                  <w:r>
                    <w:t>&lt;&lt;Rev&gt;&gt;</w:t>
                  </w:r>
                  <w:r>
                    <w:fldChar w:fldCharType="end"/>
                  </w:r>
                </w:p>
              </w:tc>
            </w:tr>
            <w:tr w:rsidR="005A1B96" w14:paraId="69079642" w14:textId="77777777" w:rsidTr="00953D1E">
              <w:trPr>
                <w:trHeight w:val="20"/>
              </w:trPr>
              <w:tc>
                <w:tcPr>
                  <w:tcW w:w="9854" w:type="dxa"/>
                  <w:gridSpan w:val="3"/>
                  <w:shd w:val="clear" w:color="auto" w:fill="auto"/>
                </w:tcPr>
                <w:p w14:paraId="3091EB96" w14:textId="77777777" w:rsidR="005A1B96" w:rsidRDefault="0059447D" w:rsidP="005A1B96">
                  <w:pPr>
                    <w:pStyle w:val="Header"/>
                    <w:tabs>
                      <w:tab w:val="center" w:pos="4961"/>
                    </w:tabs>
                    <w:spacing w:before="60"/>
                    <w:jc w:val="right"/>
                  </w:pPr>
                  <w:fldSimple w:instr=" DOCPROPERTY  Title  \* MERGEFORMAT ">
                    <w:r w:rsidR="00AE1A88">
                      <w:t>Template per Documentazione Tecnica / Technical Documentation template</w:t>
                    </w:r>
                  </w:fldSimple>
                </w:p>
              </w:tc>
            </w:tr>
          </w:tbl>
          <w:p w14:paraId="631C47BA" w14:textId="77777777" w:rsidR="00C17CEC" w:rsidRPr="006358BC" w:rsidRDefault="00C17CEC" w:rsidP="00B14D52">
            <w:pPr>
              <w:pStyle w:val="NoSpacing"/>
              <w:spacing w:after="60"/>
              <w:jc w:val="left"/>
              <w:rPr>
                <w:rStyle w:val="IntenseEmphasis"/>
                <w:b w:val="0"/>
                <w:bCs w:val="0"/>
                <w:i w:val="0"/>
                <w:iCs w:val="0"/>
                <w:color w:val="0000FF"/>
              </w:rPr>
            </w:pPr>
          </w:p>
          <w:p w14:paraId="4EF89E09" w14:textId="77777777" w:rsidR="00C17CEC" w:rsidRPr="006358BC" w:rsidRDefault="00C17CEC" w:rsidP="00B14D52">
            <w:pPr>
              <w:pStyle w:val="NoSpacing"/>
              <w:spacing w:before="240" w:after="120"/>
              <w:jc w:val="left"/>
              <w:rPr>
                <w:rStyle w:val="IntenseEmphasis"/>
                <w:b w:val="0"/>
                <w:bCs w:val="0"/>
                <w:i w:val="0"/>
                <w:iCs w:val="0"/>
                <w:color w:val="0000FF"/>
              </w:rPr>
            </w:pPr>
            <w:r w:rsidRPr="006358BC">
              <w:rPr>
                <w:rStyle w:val="IntenseEmphasis"/>
                <w:b w:val="0"/>
                <w:bCs w:val="0"/>
                <w:i w:val="0"/>
                <w:iCs w:val="0"/>
                <w:color w:val="0000FF"/>
                <w:u w:val="single"/>
              </w:rPr>
              <w:t>N.B:</w:t>
            </w:r>
            <w:r w:rsidRPr="006358BC">
              <w:rPr>
                <w:rStyle w:val="IntenseEmphasis"/>
                <w:b w:val="0"/>
                <w:bCs w:val="0"/>
                <w:i w:val="0"/>
                <w:iCs w:val="0"/>
                <w:color w:val="0000FF"/>
              </w:rPr>
              <w:t xml:space="preserve"> Nel caso in cui il Partner sia un’altra divisione di Leonardo S.p.a., all’interno del Configuration Management Plan (o equivalente), verrà indicato se usare entrambi i loghi divisionali oppure il logo Leonardo S.p.a.</w:t>
            </w:r>
          </w:p>
          <w:p w14:paraId="32D39597"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C</w:t>
            </w:r>
            <w:r w:rsidRPr="006358BC">
              <w:rPr>
                <w:rStyle w:val="IntenseEmphasis"/>
                <w:i w:val="0"/>
                <w:color w:val="0000FF"/>
              </w:rPr>
              <w:t xml:space="preserve">lassifica di segretezza </w:t>
            </w:r>
            <w:r w:rsidRPr="006358BC">
              <w:rPr>
                <w:rStyle w:val="IntenseEmphasis"/>
                <w:bCs w:val="0"/>
                <w:i w:val="0"/>
                <w:iCs w:val="0"/>
                <w:color w:val="0000FF"/>
              </w:rPr>
              <w:t xml:space="preserve">(campo </w:t>
            </w:r>
            <w:r w:rsidRPr="006358BC">
              <w:rPr>
                <w:rStyle w:val="IntenseEmphasis"/>
                <w:rFonts w:ascii="Courier New" w:hAnsi="Courier New" w:cs="Courier New"/>
                <w:bCs w:val="0"/>
                <w:i w:val="0"/>
                <w:iCs w:val="0"/>
                <w:color w:val="0000FF"/>
              </w:rPr>
              <w:t>Personalizza -&gt; *Classification</w:t>
            </w:r>
            <w:r w:rsidRPr="006358BC">
              <w:rPr>
                <w:rStyle w:val="IntenseEmphasis"/>
                <w:bCs w:val="0"/>
                <w:i w:val="0"/>
                <w:iCs w:val="0"/>
                <w:color w:val="0000FF"/>
              </w:rPr>
              <w:t xml:space="preserve">) e Qualifica di Sicurezza (campo </w:t>
            </w:r>
            <w:r w:rsidRPr="006358BC">
              <w:rPr>
                <w:rStyle w:val="IntenseEmphasis"/>
                <w:rFonts w:ascii="Courier New" w:hAnsi="Courier New" w:cs="Courier New"/>
                <w:bCs w:val="0"/>
                <w:i w:val="0"/>
                <w:iCs w:val="0"/>
                <w:color w:val="0000FF"/>
              </w:rPr>
              <w:t>Personalizza -&gt; *Qualifica</w:t>
            </w:r>
            <w:r w:rsidRPr="006358BC">
              <w:rPr>
                <w:rStyle w:val="IntenseEmphasis"/>
                <w:bCs w:val="0"/>
                <w:i w:val="0"/>
                <w:iCs w:val="0"/>
                <w:color w:val="0000FF"/>
              </w:rPr>
              <w:t xml:space="preserve">): </w:t>
            </w:r>
          </w:p>
          <w:p w14:paraId="7A1E7EEB" w14:textId="77777777" w:rsidR="00C17CEC" w:rsidRPr="006358BC" w:rsidRDefault="00C17CEC" w:rsidP="00B14D52">
            <w:pPr>
              <w:rPr>
                <w:rStyle w:val="IntenseEmphasis"/>
                <w:b w:val="0"/>
                <w:i w:val="0"/>
                <w:color w:val="0000FF"/>
              </w:rPr>
            </w:pPr>
            <w:r w:rsidRPr="006358BC">
              <w:rPr>
                <w:rStyle w:val="IntenseEmphasis"/>
                <w:b w:val="0"/>
                <w:i w:val="0"/>
                <w:color w:val="0000FF"/>
              </w:rPr>
              <w:t>Le qualifiche di sicurezza indicano l’appartenenza del documento ad una determinata Organizzazione internazionale, Istituzione comunitaria, programma intergovernativo e relativo ambito di circolazione; sono dette qualifiche internazionali di sicurezza e possono essere, ad esempio: NATO, UE, EURA, ESA, EUROPOL.</w:t>
            </w:r>
          </w:p>
          <w:p w14:paraId="7EF7FEFE"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Nel caso di progetti in cui sia applicabile la classifica di segretezza (e quindi anche la qualifica di sicurezza) la compilazione della tabella e dell’Header/Footer è mandatoria. Se non applicabile la classifica di sicurezza ma c’è un vincolo di tutela delle informazioni vanno riportati i riferimenti indicati al punto successivo.</w:t>
            </w:r>
          </w:p>
          <w:p w14:paraId="0AFE5FC5"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 documenti possono essere classificati secondo uno dei seguenti livelli:</w:t>
            </w:r>
          </w:p>
          <w:p w14:paraId="5BACC808"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NON CLASSIFICATO/UNCLASSIFIED</w:t>
            </w:r>
          </w:p>
          <w:p w14:paraId="0E82AEFB"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All’interno di un Programma/Progetto la cui qualifica di Segretezza sia almeno Riservato, la divulgazione del documento/informazione non arreca alcun danno alla sicurezza dello Stato.</w:t>
            </w:r>
          </w:p>
          <w:p w14:paraId="467F7F04"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NON CLASSIFICATO CONTROLLATO/UNCLASSIFIED CONTROLLED</w:t>
            </w:r>
          </w:p>
          <w:p w14:paraId="2438A042"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All’interno di un Programma/Progetto la cui qualifica di Segretezza sia almeno Riservato, la divulgazione del documento/informazione non arreca alcun danno alla sicurezza dello Stato, ma in ragione della loro sensibilità, richiedono misure di protezione minime, ovvero il documento/informazione è distribuito solo a chi ha necessità di conoscere.</w:t>
            </w:r>
          </w:p>
          <w:p w14:paraId="2B68DBB8"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RISERVATO/RESTRICTED</w:t>
            </w:r>
          </w:p>
          <w:p w14:paraId="70C1F037"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lastRenderedPageBreak/>
              <w:t>All’interno di un Programma/Progetto la cui qualifica di Segretezza sia almeno Riservato, la divulgazione non autorizzata del documento/informazione sarebbe idonea ad arrecare un danno lieve alla sicurezza dello Stato.</w:t>
            </w:r>
          </w:p>
          <w:p w14:paraId="5B296E08"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RISERVATISSIMO/CONFIDENTIAL</w:t>
            </w:r>
          </w:p>
          <w:p w14:paraId="5F6F1314"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All’interno di un Programma/Progetto la cui qualifica di Segretezza sia almeno Riservatissimo, la divulgazione non autorizzata del documento/informazione sarebbe idonea ad arrecare un danno grave alla sicurezza dello Stato.</w:t>
            </w:r>
          </w:p>
          <w:p w14:paraId="433BCEDE"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SEGRETO/SECRET</w:t>
            </w:r>
          </w:p>
          <w:p w14:paraId="687BE400"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All’interno di un Programma/Progetto la cui qualifica di Segretezza sia almeno Segreto, la divulgazione non autorizzata del documento/informazione sarebbe idonea ad arrecare un danno molto grave alla sicurezza dello Stato.</w:t>
            </w:r>
          </w:p>
          <w:p w14:paraId="73E6CD88"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 xml:space="preserve">Se la classifica di segretezza/qualifica di sicurezza è applicabile, suddetta dicitura (riportata centralmente in alto ed in basso di ogni singola pagina) dev’essere indicata sia in lingua italiana che in lingua inglese, </w:t>
            </w:r>
            <w:r w:rsidRPr="006358BC">
              <w:rPr>
                <w:rStyle w:val="IntenseEmphasis"/>
                <w:b w:val="0"/>
                <w:i w:val="0"/>
                <w:color w:val="0000FF"/>
              </w:rPr>
              <w:t>utilizzando le lettere maiuscole e un carattere maggiore e più marcato di quello impiegato per la stesura del testo,</w:t>
            </w:r>
            <w:r w:rsidRPr="006358BC">
              <w:rPr>
                <w:rStyle w:val="IntenseEmphasis"/>
                <w:b w:val="0"/>
                <w:bCs w:val="0"/>
                <w:i w:val="0"/>
                <w:iCs w:val="0"/>
                <w:color w:val="0000FF"/>
              </w:rPr>
              <w:t xml:space="preserve"> anche nei documenti classificati come NON CLASSIFICATO / UNCLASSIFIED.</w:t>
            </w:r>
          </w:p>
          <w:p w14:paraId="7867CC12" w14:textId="77777777" w:rsidR="00C17CEC" w:rsidRPr="006358BC" w:rsidRDefault="00C17CEC" w:rsidP="00B14D52">
            <w:pPr>
              <w:rPr>
                <w:color w:val="0000FF"/>
                <w:szCs w:val="20"/>
              </w:rPr>
            </w:pPr>
            <w:r w:rsidRPr="006358BC">
              <w:rPr>
                <w:color w:val="0000FF"/>
                <w:szCs w:val="20"/>
              </w:rPr>
              <w:t>Se la c</w:t>
            </w:r>
            <w:r w:rsidRPr="006358BC">
              <w:rPr>
                <w:rStyle w:val="IntenseEmphasis"/>
                <w:b w:val="0"/>
                <w:bCs w:val="0"/>
                <w:i w:val="0"/>
                <w:iCs w:val="0"/>
                <w:color w:val="0000FF"/>
                <w:szCs w:val="20"/>
              </w:rPr>
              <w:t xml:space="preserve">lassifica di segretezza/qualifica di sicurezza </w:t>
            </w:r>
            <w:r w:rsidRPr="006358BC">
              <w:rPr>
                <w:color w:val="0000FF"/>
                <w:szCs w:val="20"/>
              </w:rPr>
              <w:t xml:space="preserve">non è applicabile, rimuovere la tabella “Classificazione” ed il relativo testo in rosso nell’header e footer, in questo caso e’ obbligatoria la clausola riguardante </w:t>
            </w:r>
            <w:r w:rsidRPr="006358BC">
              <w:rPr>
                <w:rStyle w:val="IntenseEmphasis"/>
                <w:b w:val="0"/>
                <w:bCs w:val="0"/>
                <w:i w:val="0"/>
                <w:iCs w:val="0"/>
                <w:color w:val="0000FF"/>
                <w:szCs w:val="20"/>
              </w:rPr>
              <w:t>la tutela delle informazioni</w:t>
            </w:r>
            <w:r w:rsidRPr="006358BC">
              <w:rPr>
                <w:color w:val="0000FF"/>
                <w:szCs w:val="20"/>
              </w:rPr>
              <w:t>.</w:t>
            </w:r>
          </w:p>
          <w:p w14:paraId="410CBD82" w14:textId="77777777" w:rsidR="00C17CEC" w:rsidRDefault="00364506" w:rsidP="00364506">
            <w:pPr>
              <w:pStyle w:val="NoSpacing"/>
              <w:spacing w:after="120"/>
              <w:jc w:val="left"/>
              <w:rPr>
                <w:color w:val="0000FF"/>
                <w:sz w:val="18"/>
                <w:szCs w:val="18"/>
              </w:rPr>
            </w:pPr>
            <w:r w:rsidRPr="006358BC">
              <w:rPr>
                <w:rStyle w:val="IntenseEmphasis"/>
                <w:b w:val="0"/>
                <w:bCs w:val="0"/>
                <w:i w:val="0"/>
                <w:iCs w:val="0"/>
                <w:color w:val="0000FF"/>
              </w:rPr>
              <w:t>Diciture particolari richieste ad esempio da parte del cliente verranno valutate all’interno del Progetto e riportate all’interno del Configuration Management Plan (o equivalente).</w:t>
            </w:r>
          </w:p>
          <w:p w14:paraId="20CEFE84" w14:textId="77777777" w:rsidR="00C17CEC" w:rsidRDefault="00C17CEC" w:rsidP="00B14D52">
            <w:pPr>
              <w:rPr>
                <w:rStyle w:val="IntenseEmphasis"/>
                <w:i w:val="0"/>
                <w:color w:val="0000FF"/>
              </w:rPr>
            </w:pPr>
            <w:r w:rsidRPr="006358BC">
              <w:rPr>
                <w:rStyle w:val="IntenseEmphasis"/>
                <w:i w:val="0"/>
                <w:color w:val="0000FF"/>
              </w:rPr>
              <w:t>NB</w:t>
            </w:r>
            <w:r>
              <w:rPr>
                <w:rStyle w:val="IntenseEmphasis"/>
                <w:i w:val="0"/>
                <w:color w:val="0000FF"/>
              </w:rPr>
              <w:t xml:space="preserve"> </w:t>
            </w:r>
          </w:p>
          <w:p w14:paraId="4006E312" w14:textId="77777777" w:rsidR="00C17CEC" w:rsidRPr="006358BC" w:rsidRDefault="00C17CEC" w:rsidP="00B14D52">
            <w:pPr>
              <w:rPr>
                <w:rStyle w:val="IntenseEmphasis"/>
                <w:i w:val="0"/>
                <w:color w:val="0000FF"/>
              </w:rPr>
            </w:pPr>
            <w:r w:rsidRPr="006358BC">
              <w:rPr>
                <w:rStyle w:val="IntenseEmphasis"/>
                <w:rFonts w:cs="Arial"/>
                <w:b w:val="0"/>
                <w:i w:val="0"/>
                <w:color w:val="0000FF"/>
              </w:rPr>
              <w:t xml:space="preserve">All’interno di un documento classificato </w:t>
            </w:r>
            <w:r w:rsidRPr="006358BC">
              <w:rPr>
                <w:rStyle w:val="IntenseEmphasis"/>
                <w:rFonts w:cs="Arial"/>
                <w:b w:val="0"/>
                <w:i w:val="0"/>
                <w:color w:val="0000FF"/>
                <w:u w:val="single"/>
              </w:rPr>
              <w:t>almeno</w:t>
            </w:r>
            <w:r w:rsidRPr="006358BC">
              <w:rPr>
                <w:rStyle w:val="IntenseEmphasis"/>
                <w:rFonts w:cs="Arial"/>
                <w:b w:val="0"/>
                <w:i w:val="0"/>
                <w:color w:val="0000FF"/>
              </w:rPr>
              <w:t xml:space="preserve"> come </w:t>
            </w:r>
            <w:r w:rsidRPr="006358BC">
              <w:rPr>
                <w:rStyle w:val="IntenseEmphasis"/>
                <w:b w:val="0"/>
                <w:bCs w:val="0"/>
                <w:i w:val="0"/>
                <w:iCs w:val="0"/>
                <w:color w:val="0000FF"/>
              </w:rPr>
              <w:t>RISERVATO/RESTRICTED</w:t>
            </w:r>
            <w:r w:rsidRPr="006358BC">
              <w:rPr>
                <w:rStyle w:val="IntenseEmphasis"/>
                <w:i w:val="0"/>
                <w:color w:val="0000FF"/>
              </w:rPr>
              <w:t>:</w:t>
            </w:r>
          </w:p>
          <w:p w14:paraId="63421090" w14:textId="77777777" w:rsidR="00C17CEC" w:rsidRPr="006358BC" w:rsidRDefault="00C17CEC" w:rsidP="008A5C06">
            <w:pPr>
              <w:pStyle w:val="ListParagraph"/>
              <w:numPr>
                <w:ilvl w:val="0"/>
                <w:numId w:val="8"/>
              </w:numPr>
              <w:rPr>
                <w:rStyle w:val="IntenseEmphasis"/>
                <w:rFonts w:ascii="Arial" w:hAnsi="Arial" w:cs="Arial"/>
                <w:b w:val="0"/>
                <w:i w:val="0"/>
                <w:color w:val="0000FF"/>
              </w:rPr>
            </w:pPr>
            <w:r w:rsidRPr="006358BC">
              <w:rPr>
                <w:rStyle w:val="IntenseEmphasis"/>
                <w:rFonts w:ascii="Arial" w:hAnsi="Arial" w:cs="Arial"/>
                <w:b w:val="0"/>
                <w:i w:val="0"/>
                <w:color w:val="0000FF"/>
              </w:rPr>
              <w:t>Sulle pagine in bianco deve essere riportato “pagina non scritta” e non devono essere ne’ numerate ne’ classificate.</w:t>
            </w:r>
          </w:p>
          <w:p w14:paraId="78825B25" w14:textId="77777777" w:rsidR="00C17CEC" w:rsidRPr="006358BC" w:rsidRDefault="00C17CEC" w:rsidP="008A5C06">
            <w:pPr>
              <w:pStyle w:val="ListParagraph"/>
              <w:numPr>
                <w:ilvl w:val="0"/>
                <w:numId w:val="8"/>
              </w:numPr>
              <w:rPr>
                <w:rStyle w:val="IntenseEmphasis"/>
                <w:rFonts w:ascii="Arial" w:hAnsi="Arial" w:cs="Arial"/>
                <w:b w:val="0"/>
                <w:i w:val="0"/>
                <w:color w:val="0000FF"/>
              </w:rPr>
            </w:pPr>
            <w:r w:rsidRPr="006358BC">
              <w:rPr>
                <w:rStyle w:val="IntenseEmphasis"/>
                <w:rFonts w:ascii="Arial" w:hAnsi="Arial" w:cs="Arial"/>
                <w:b w:val="0"/>
                <w:i w:val="0"/>
                <w:color w:val="0000FF"/>
              </w:rPr>
              <w:t>Se la qualifica di sicurezza è NAZIONALE, può essere omessa. Rimane obbligatorio la classifica di segretezza.</w:t>
            </w:r>
          </w:p>
          <w:p w14:paraId="3BEF9DCB" w14:textId="77777777" w:rsidR="00364506" w:rsidRDefault="00C17CEC" w:rsidP="008A5C06">
            <w:pPr>
              <w:pStyle w:val="ListParagraph"/>
              <w:numPr>
                <w:ilvl w:val="0"/>
                <w:numId w:val="8"/>
              </w:numPr>
              <w:rPr>
                <w:rStyle w:val="IntenseEmphasis"/>
                <w:rFonts w:ascii="Arial" w:hAnsi="Arial" w:cs="Arial"/>
                <w:b w:val="0"/>
                <w:i w:val="0"/>
                <w:color w:val="0000FF"/>
              </w:rPr>
            </w:pPr>
            <w:r w:rsidRPr="006358BC">
              <w:rPr>
                <w:rStyle w:val="IntenseEmphasis"/>
                <w:rFonts w:ascii="Arial" w:hAnsi="Arial" w:cs="Arial"/>
                <w:b w:val="0"/>
                <w:i w:val="0"/>
                <w:color w:val="0000FF"/>
              </w:rPr>
              <w:t xml:space="preserve">E’ possibile che i singoli paragrafi, pagine, sezioni, allegati, annessi, appendici riportino classificazioni di segretezza differenti. </w:t>
            </w:r>
            <w:r w:rsidR="00364506" w:rsidRPr="006358BC">
              <w:rPr>
                <w:rStyle w:val="IntenseEmphasis"/>
                <w:rFonts w:ascii="Arial" w:hAnsi="Arial" w:cs="Arial"/>
                <w:b w:val="0"/>
                <w:i w:val="0"/>
                <w:color w:val="0000FF"/>
              </w:rPr>
              <w:t>Al documento deve essere attribuito il livello di classificazione più elevato tra quelli in esso presenti</w:t>
            </w:r>
            <w:r w:rsidR="00364506">
              <w:rPr>
                <w:rStyle w:val="IntenseEmphasis"/>
                <w:rFonts w:ascii="Arial" w:hAnsi="Arial" w:cs="Arial"/>
                <w:b w:val="0"/>
                <w:i w:val="0"/>
                <w:color w:val="0000FF"/>
              </w:rPr>
              <w:t>, che deve essere riportato sull’Header e Footer del frontespizio</w:t>
            </w:r>
            <w:r w:rsidR="00364506" w:rsidRPr="006358BC">
              <w:rPr>
                <w:rStyle w:val="IntenseEmphasis"/>
                <w:rFonts w:ascii="Arial" w:hAnsi="Arial" w:cs="Arial"/>
                <w:b w:val="0"/>
                <w:i w:val="0"/>
                <w:color w:val="0000FF"/>
              </w:rPr>
              <w:t>.</w:t>
            </w:r>
          </w:p>
          <w:p w14:paraId="72853841" w14:textId="77777777" w:rsidR="00C17CEC" w:rsidRPr="0022777E" w:rsidRDefault="00C17CEC" w:rsidP="008A5C06">
            <w:pPr>
              <w:pStyle w:val="ListParagraph"/>
              <w:numPr>
                <w:ilvl w:val="0"/>
                <w:numId w:val="8"/>
              </w:numPr>
              <w:rPr>
                <w:rStyle w:val="IntenseEmphasis"/>
                <w:rFonts w:ascii="Arial" w:hAnsi="Arial" w:cs="Arial"/>
                <w:b w:val="0"/>
                <w:i w:val="0"/>
                <w:color w:val="0000FF"/>
              </w:rPr>
            </w:pPr>
            <w:r>
              <w:rPr>
                <w:rStyle w:val="IntenseEmphasis"/>
                <w:rFonts w:ascii="Arial" w:hAnsi="Arial" w:cs="Arial"/>
                <w:b w:val="0"/>
                <w:i w:val="0"/>
                <w:color w:val="0000FF"/>
              </w:rPr>
              <w:t>A</w:t>
            </w:r>
            <w:r w:rsidRPr="0022777E">
              <w:rPr>
                <w:rStyle w:val="IntenseEmphasis"/>
                <w:rFonts w:ascii="Arial" w:hAnsi="Arial" w:cs="Arial"/>
                <w:b w:val="0"/>
                <w:i w:val="0"/>
                <w:color w:val="0000FF"/>
              </w:rPr>
              <w:t xml:space="preserve">lcune parti </w:t>
            </w:r>
            <w:r>
              <w:rPr>
                <w:rStyle w:val="IntenseEmphasis"/>
                <w:rFonts w:ascii="Arial" w:hAnsi="Arial" w:cs="Arial"/>
                <w:b w:val="0"/>
                <w:i w:val="0"/>
                <w:color w:val="0000FF"/>
              </w:rPr>
              <w:t xml:space="preserve">del documento </w:t>
            </w:r>
            <w:r w:rsidRPr="0022777E">
              <w:rPr>
                <w:rStyle w:val="IntenseEmphasis"/>
                <w:rFonts w:ascii="Arial" w:hAnsi="Arial" w:cs="Arial"/>
                <w:b w:val="0"/>
                <w:i w:val="0"/>
                <w:color w:val="0000FF"/>
              </w:rPr>
              <w:t>possono essere c</w:t>
            </w:r>
            <w:r>
              <w:rPr>
                <w:rStyle w:val="IntenseEmphasis"/>
                <w:rFonts w:ascii="Arial" w:hAnsi="Arial" w:cs="Arial"/>
                <w:b w:val="0"/>
                <w:i w:val="0"/>
                <w:color w:val="0000FF"/>
              </w:rPr>
              <w:t xml:space="preserve">onsiderate di classifica minore, </w:t>
            </w:r>
            <w:r w:rsidRPr="0022777E">
              <w:rPr>
                <w:rStyle w:val="IntenseEmphasis"/>
                <w:rFonts w:ascii="Arial" w:hAnsi="Arial" w:cs="Arial"/>
                <w:b w:val="0"/>
                <w:i w:val="0"/>
                <w:color w:val="0000FF"/>
              </w:rPr>
              <w:t>tipicamente</w:t>
            </w:r>
            <w:r>
              <w:rPr>
                <w:rStyle w:val="IntenseEmphasis"/>
                <w:rFonts w:ascii="Arial" w:hAnsi="Arial" w:cs="Arial"/>
                <w:b w:val="0"/>
                <w:i w:val="0"/>
                <w:color w:val="0000FF"/>
              </w:rPr>
              <w:t xml:space="preserve"> le pagine delle firme oppure il corpo del documento senza gli allegati, aggiungendo diciture specifiche</w:t>
            </w:r>
            <w:r w:rsidRPr="0022777E">
              <w:rPr>
                <w:rStyle w:val="IntenseEmphasis"/>
                <w:rFonts w:ascii="Arial" w:hAnsi="Arial" w:cs="Arial"/>
                <w:b w:val="0"/>
                <w:i w:val="0"/>
                <w:color w:val="0000FF"/>
              </w:rPr>
              <w:t>.</w:t>
            </w:r>
          </w:p>
          <w:p w14:paraId="7BCC08B3" w14:textId="77777777" w:rsidR="00C17CEC" w:rsidRPr="0022777E" w:rsidRDefault="00C17CEC" w:rsidP="00B14D52">
            <w:pPr>
              <w:pStyle w:val="ListParagraph"/>
              <w:rPr>
                <w:rStyle w:val="IntenseEmphasis"/>
                <w:rFonts w:ascii="Arial" w:hAnsi="Arial" w:cs="Arial"/>
                <w:b w:val="0"/>
                <w:i w:val="0"/>
                <w:color w:val="0000FF"/>
              </w:rPr>
            </w:pPr>
            <w:r>
              <w:rPr>
                <w:rStyle w:val="IntenseEmphasis"/>
                <w:rFonts w:ascii="Arial" w:hAnsi="Arial" w:cs="Arial"/>
                <w:b w:val="0"/>
                <w:i w:val="0"/>
                <w:color w:val="0000FF"/>
              </w:rPr>
              <w:t>Esempi di diciture da inserire</w:t>
            </w:r>
            <w:r w:rsidRPr="0022777E">
              <w:rPr>
                <w:rStyle w:val="IntenseEmphasis"/>
                <w:rFonts w:ascii="Arial" w:hAnsi="Arial" w:cs="Arial"/>
                <w:b w:val="0"/>
                <w:i w:val="0"/>
                <w:color w:val="0000FF"/>
              </w:rPr>
              <w:t>:</w:t>
            </w:r>
          </w:p>
          <w:p w14:paraId="5D76BB3A" w14:textId="77777777" w:rsidR="00C17CEC" w:rsidRPr="006358BC" w:rsidRDefault="00C17CEC" w:rsidP="00B14D52">
            <w:pPr>
              <w:spacing w:before="240"/>
              <w:jc w:val="center"/>
              <w:rPr>
                <w:rStyle w:val="IntenseEmphasis"/>
                <w:b w:val="0"/>
                <w:i w:val="0"/>
                <w:color w:val="0000FF"/>
              </w:rPr>
            </w:pPr>
            <w:r w:rsidRPr="006358BC">
              <w:rPr>
                <w:rStyle w:val="IntenseEmphasis"/>
                <w:b w:val="0"/>
                <w:i w:val="0"/>
                <w:color w:val="0000FF"/>
              </w:rPr>
              <w:t>La presente pagina è da considerarsi Non Classificata quando disgiunta dal resto del documento.</w:t>
            </w:r>
          </w:p>
          <w:p w14:paraId="2EF9982F" w14:textId="77777777" w:rsidR="00C17CEC" w:rsidRPr="006358BC" w:rsidRDefault="00C17CEC" w:rsidP="00B14D52">
            <w:pPr>
              <w:jc w:val="center"/>
              <w:rPr>
                <w:rStyle w:val="IntenseEmphasis"/>
                <w:b w:val="0"/>
                <w:i w:val="0"/>
                <w:color w:val="0000FF"/>
                <w:lang w:val="en-US"/>
              </w:rPr>
            </w:pPr>
            <w:r w:rsidRPr="006358BC">
              <w:rPr>
                <w:rStyle w:val="IntenseEmphasis"/>
                <w:b w:val="0"/>
                <w:i w:val="0"/>
                <w:color w:val="0000FF"/>
                <w:lang w:val="en-US"/>
              </w:rPr>
              <w:t>This page when separated from its classified enclosures can be considered as unclassified.</w:t>
            </w:r>
          </w:p>
          <w:p w14:paraId="384FFD12" w14:textId="77777777" w:rsidR="00C17CEC" w:rsidRPr="006358BC" w:rsidRDefault="00C17CEC" w:rsidP="00B14D52">
            <w:pPr>
              <w:spacing w:before="240"/>
              <w:jc w:val="center"/>
              <w:rPr>
                <w:rStyle w:val="IntenseEmphasis"/>
                <w:b w:val="0"/>
                <w:i w:val="0"/>
                <w:color w:val="0000FF"/>
              </w:rPr>
            </w:pPr>
            <w:r w:rsidRPr="006358BC">
              <w:rPr>
                <w:rStyle w:val="IntenseEmphasis"/>
                <w:b w:val="0"/>
                <w:i w:val="0"/>
                <w:color w:val="0000FF"/>
              </w:rPr>
              <w:t>Il presente documento è da considerarsi Non Classificato quando disgiunto dall’ allegato A.</w:t>
            </w:r>
          </w:p>
          <w:p w14:paraId="6FAC65A4" w14:textId="77777777" w:rsidR="00C17CEC" w:rsidRPr="006358BC" w:rsidRDefault="00C17CEC" w:rsidP="00B14D52">
            <w:pPr>
              <w:jc w:val="center"/>
              <w:rPr>
                <w:rStyle w:val="IntenseEmphasis"/>
                <w:b w:val="0"/>
                <w:i w:val="0"/>
                <w:color w:val="0000FF"/>
                <w:lang w:val="en-US"/>
              </w:rPr>
            </w:pPr>
            <w:r w:rsidRPr="006358BC">
              <w:rPr>
                <w:rStyle w:val="IntenseEmphasis"/>
                <w:b w:val="0"/>
                <w:i w:val="0"/>
                <w:color w:val="0000FF"/>
                <w:lang w:val="en-US"/>
              </w:rPr>
              <w:t>This document when separated from attachment A can be considered as unclassified.</w:t>
            </w:r>
          </w:p>
          <w:p w14:paraId="43C43712"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Clausola riguardante la tutela delle informazioni (campo </w:t>
            </w:r>
            <w:r w:rsidRPr="006358BC">
              <w:rPr>
                <w:rStyle w:val="IntenseEmphasis"/>
                <w:rFonts w:ascii="Courier New" w:hAnsi="Courier New" w:cs="Courier New"/>
                <w:bCs w:val="0"/>
                <w:i w:val="0"/>
                <w:iCs w:val="0"/>
                <w:color w:val="0000FF"/>
              </w:rPr>
              <w:t>Personalizza -&gt; *Infoclass</w:t>
            </w:r>
            <w:r w:rsidRPr="006358BC">
              <w:rPr>
                <w:rStyle w:val="IntenseEmphasis"/>
                <w:bCs w:val="0"/>
                <w:i w:val="0"/>
                <w:iCs w:val="0"/>
                <w:color w:val="0000FF"/>
              </w:rPr>
              <w:t>)</w:t>
            </w:r>
          </w:p>
          <w:p w14:paraId="598175FE"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 xml:space="preserve">I documenti con livello di sicurezza NON CLASSIFICATO/ UNCLASSIFIED e NON CLASSIFICATO CONTROLLATO / UNCLASSIFIED CONTROLLED e quelli non destinati a Cliente finale Militare ma aventi un vincolo di tutela delle informazioni, </w:t>
            </w:r>
            <w:r w:rsidRPr="006358BC">
              <w:rPr>
                <w:rStyle w:val="IntenseEmphasis"/>
                <w:b w:val="0"/>
                <w:bCs w:val="0"/>
                <w:iCs w:val="0"/>
                <w:color w:val="0000FF"/>
                <w:szCs w:val="20"/>
                <w:u w:val="single"/>
              </w:rPr>
              <w:t>devono</w:t>
            </w:r>
            <w:r w:rsidRPr="006358BC">
              <w:rPr>
                <w:rStyle w:val="IntenseEmphasis"/>
                <w:b w:val="0"/>
                <w:bCs w:val="0"/>
                <w:i w:val="0"/>
                <w:iCs w:val="0"/>
                <w:color w:val="0000FF"/>
                <w:szCs w:val="20"/>
              </w:rPr>
              <w:t xml:space="preserve"> </w:t>
            </w:r>
            <w:r w:rsidRPr="006358BC">
              <w:rPr>
                <w:rStyle w:val="IntenseEmphasis"/>
                <w:b w:val="0"/>
                <w:bCs w:val="0"/>
                <w:i w:val="0"/>
                <w:iCs w:val="0"/>
                <w:color w:val="0000FF"/>
              </w:rPr>
              <w:t>essere classificati secondo quanto indicato dalla Direttiva applicabile relativa alla classificazione delle informazioni, e cioè:</w:t>
            </w:r>
          </w:p>
          <w:p w14:paraId="569883EA" w14:textId="77777777" w:rsidR="00C17CEC" w:rsidRPr="006358BC" w:rsidRDefault="00C17CEC" w:rsidP="008A5C06">
            <w:pPr>
              <w:pStyle w:val="NoSpacing"/>
              <w:numPr>
                <w:ilvl w:val="0"/>
                <w:numId w:val="7"/>
              </w:numPr>
              <w:spacing w:after="120"/>
              <w:ind w:left="284" w:hanging="284"/>
              <w:jc w:val="left"/>
              <w:rPr>
                <w:rStyle w:val="IntenseEmphasis"/>
                <w:b w:val="0"/>
                <w:bCs w:val="0"/>
                <w:i w:val="0"/>
                <w:iCs w:val="0"/>
                <w:color w:val="0000FF"/>
              </w:rPr>
            </w:pPr>
            <w:r w:rsidRPr="006358BC">
              <w:rPr>
                <w:rStyle w:val="IntenseEmphasis"/>
                <w:b w:val="0"/>
                <w:bCs w:val="0"/>
                <w:i w:val="0"/>
                <w:iCs w:val="0"/>
                <w:color w:val="0000FF"/>
              </w:rPr>
              <w:t>CONFIDENZIALE / COMPANY CONFIDENTIAL: Informazione la cui divulgazione potrebbe comportare danni molto gravi alla Società. L’accesso a tale informazione deve essere limitato ai soggetti identificati per nome direttamente dal responsabile dell’unità organizzativa della Società owner dell’informazione ovvero da un suo delegato.</w:t>
            </w:r>
          </w:p>
          <w:p w14:paraId="34097E67" w14:textId="77777777" w:rsidR="00C17CEC" w:rsidRPr="006358BC" w:rsidRDefault="00C17CEC" w:rsidP="008A5C06">
            <w:pPr>
              <w:pStyle w:val="NoSpacing"/>
              <w:numPr>
                <w:ilvl w:val="0"/>
                <w:numId w:val="7"/>
              </w:numPr>
              <w:spacing w:after="120"/>
              <w:ind w:left="284" w:hanging="284"/>
              <w:jc w:val="left"/>
              <w:rPr>
                <w:rStyle w:val="IntenseEmphasis"/>
                <w:b w:val="0"/>
                <w:bCs w:val="0"/>
                <w:i w:val="0"/>
                <w:iCs w:val="0"/>
                <w:color w:val="0000FF"/>
              </w:rPr>
            </w:pPr>
            <w:r w:rsidRPr="006358BC">
              <w:rPr>
                <w:rStyle w:val="IntenseEmphasis"/>
                <w:b w:val="0"/>
                <w:bCs w:val="0"/>
                <w:i w:val="0"/>
                <w:iCs w:val="0"/>
                <w:color w:val="0000FF"/>
              </w:rPr>
              <w:lastRenderedPageBreak/>
              <w:t>USO RISERVATO AZIENDALE / COMPANY RESTRICTED: Informazione la cui divulgazione potrebbe comportare danni gravi alla Società. L’accesso a tale informazione deve essere consentito ad un gruppo limitato di soggetti (ad esempio, i componenti di un’unità organizzativa o di un gruppo di lavoro/progetto) identificati dal responsabile dell’unità organizzativa della Società owner dell’informazione ovvero da un suo delegato. Nel caso di divulgazione di informazioni classificate Company Confidential o Company Restricted a soggetti terzi (persone fisiche/giuridiche non appartenenti a Leonardo S.p.</w:t>
            </w:r>
            <w:r>
              <w:rPr>
                <w:rStyle w:val="IntenseEmphasis"/>
                <w:b w:val="0"/>
                <w:bCs w:val="0"/>
                <w:i w:val="0"/>
                <w:iCs w:val="0"/>
                <w:color w:val="0000FF"/>
              </w:rPr>
              <w:t>a</w:t>
            </w:r>
            <w:r w:rsidRPr="006358BC">
              <w:rPr>
                <w:rStyle w:val="IntenseEmphasis"/>
                <w:b w:val="0"/>
                <w:bCs w:val="0"/>
                <w:i w:val="0"/>
                <w:iCs w:val="0"/>
                <w:color w:val="0000FF"/>
              </w:rPr>
              <w:t>. o alle sue Controllate), la Società deve stipulare un apposito accordo a tutela della stessa (Non Disclosure Agreement – NDA).</w:t>
            </w:r>
          </w:p>
          <w:p w14:paraId="6B42F973" w14:textId="77777777" w:rsidR="00C17CEC" w:rsidRPr="006358BC" w:rsidRDefault="00C17CEC" w:rsidP="008A5C06">
            <w:pPr>
              <w:pStyle w:val="NoSpacing"/>
              <w:numPr>
                <w:ilvl w:val="0"/>
                <w:numId w:val="7"/>
              </w:numPr>
              <w:spacing w:after="120"/>
              <w:ind w:left="284" w:hanging="284"/>
              <w:jc w:val="left"/>
              <w:rPr>
                <w:rStyle w:val="IntenseEmphasis"/>
                <w:b w:val="0"/>
                <w:bCs w:val="0"/>
                <w:i w:val="0"/>
                <w:iCs w:val="0"/>
                <w:color w:val="0000FF"/>
              </w:rPr>
            </w:pPr>
            <w:r w:rsidRPr="006358BC">
              <w:rPr>
                <w:rStyle w:val="IntenseEmphasis"/>
                <w:b w:val="0"/>
                <w:bCs w:val="0"/>
                <w:i w:val="0"/>
                <w:iCs w:val="0"/>
                <w:color w:val="0000FF"/>
              </w:rPr>
              <w:t>INTERNA / COMPANY INTERNAL: Informazione che non rientra nei due livelli precedenti, la cui divulgazione potrebbe comportare un danno lieve per la Società. L’utilizzo deve essere limitato ai dipendenti e ad altro personale esterno preventivamente autorizzato che collabori con la Società nell’ambito della medesima (ad esempio consulenti, lavoratori somministrati, ecc) identificato dal responsabile dell’unità organizzativa della Società owner dell’informazione ovvero da un suo delegato.</w:t>
            </w:r>
          </w:p>
          <w:p w14:paraId="0368AE49"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 xml:space="preserve">La clausola “Pubblica / Company General Use” </w:t>
            </w:r>
            <w:r w:rsidRPr="006358BC">
              <w:rPr>
                <w:rStyle w:val="IntenseEmphasis"/>
                <w:b w:val="0"/>
                <w:bCs w:val="0"/>
                <w:iCs w:val="0"/>
                <w:color w:val="0000FF"/>
                <w:u w:val="single"/>
              </w:rPr>
              <w:t>non e’ applicabile</w:t>
            </w:r>
            <w:r w:rsidRPr="006358BC">
              <w:rPr>
                <w:rStyle w:val="IntenseEmphasis"/>
                <w:b w:val="0"/>
                <w:bCs w:val="0"/>
                <w:i w:val="0"/>
                <w:iCs w:val="0"/>
                <w:color w:val="0000FF"/>
              </w:rPr>
              <w:t xml:space="preserve"> per i documenti tecnici.</w:t>
            </w:r>
          </w:p>
          <w:p w14:paraId="61F2E396" w14:textId="77777777" w:rsidR="00C17CEC" w:rsidRPr="006358BC" w:rsidRDefault="00C17CEC" w:rsidP="00B14D52">
            <w:pPr>
              <w:pStyle w:val="NoSpacing"/>
              <w:spacing w:after="60"/>
              <w:jc w:val="left"/>
              <w:rPr>
                <w:rStyle w:val="IntenseEmphasis"/>
                <w:b w:val="0"/>
                <w:bCs w:val="0"/>
                <w:i w:val="0"/>
                <w:iCs w:val="0"/>
                <w:color w:val="0000FF"/>
                <w:sz w:val="18"/>
                <w:szCs w:val="18"/>
              </w:rPr>
            </w:pPr>
            <w:r w:rsidRPr="006358BC">
              <w:rPr>
                <w:rStyle w:val="IntenseEmphasis"/>
                <w:b w:val="0"/>
                <w:bCs w:val="0"/>
                <w:i w:val="0"/>
                <w:iCs w:val="0"/>
                <w:color w:val="0000FF"/>
                <w:sz w:val="18"/>
                <w:szCs w:val="18"/>
              </w:rPr>
              <w:t>Classifica di segretezza/qualifica di sicurezza e tutela delle informazioni – casi possibili:</w:t>
            </w:r>
          </w:p>
          <w:p w14:paraId="3E11CCC1" w14:textId="77777777" w:rsidR="00C17CEC" w:rsidRPr="006358BC" w:rsidRDefault="00C17CEC" w:rsidP="008A5C06">
            <w:pPr>
              <w:pStyle w:val="NoSpacing"/>
              <w:numPr>
                <w:ilvl w:val="0"/>
                <w:numId w:val="6"/>
              </w:numPr>
              <w:spacing w:after="60"/>
              <w:ind w:left="567"/>
              <w:jc w:val="left"/>
              <w:rPr>
                <w:rStyle w:val="IntenseEmphasis"/>
                <w:b w:val="0"/>
                <w:bCs w:val="0"/>
                <w:i w:val="0"/>
                <w:iCs w:val="0"/>
                <w:color w:val="0000FF"/>
                <w:sz w:val="18"/>
                <w:szCs w:val="18"/>
              </w:rPr>
            </w:pPr>
            <w:r w:rsidRPr="006358BC">
              <w:rPr>
                <w:rStyle w:val="IntenseEmphasis"/>
                <w:b w:val="0"/>
                <w:bCs w:val="0"/>
                <w:i w:val="0"/>
                <w:iCs w:val="0"/>
                <w:color w:val="0000FF"/>
                <w:sz w:val="18"/>
                <w:szCs w:val="18"/>
              </w:rPr>
              <w:t>SOLO Classifica di segretezza/qualifica di sicurezza.</w:t>
            </w:r>
          </w:p>
          <w:p w14:paraId="4BE8EB18" w14:textId="77777777" w:rsidR="00C17CEC" w:rsidRPr="006358BC" w:rsidRDefault="00C17CEC" w:rsidP="008A5C06">
            <w:pPr>
              <w:pStyle w:val="NoSpacing"/>
              <w:numPr>
                <w:ilvl w:val="0"/>
                <w:numId w:val="6"/>
              </w:numPr>
              <w:spacing w:after="60"/>
              <w:ind w:left="567"/>
              <w:jc w:val="left"/>
              <w:rPr>
                <w:rStyle w:val="IntenseEmphasis"/>
                <w:b w:val="0"/>
                <w:bCs w:val="0"/>
                <w:i w:val="0"/>
                <w:iCs w:val="0"/>
                <w:color w:val="0000FF"/>
                <w:sz w:val="18"/>
                <w:szCs w:val="18"/>
              </w:rPr>
            </w:pPr>
            <w:r w:rsidRPr="006358BC">
              <w:rPr>
                <w:rStyle w:val="IntenseEmphasis"/>
                <w:b w:val="0"/>
                <w:bCs w:val="0"/>
                <w:i w:val="0"/>
                <w:iCs w:val="0"/>
                <w:color w:val="0000FF"/>
                <w:sz w:val="18"/>
                <w:szCs w:val="18"/>
              </w:rPr>
              <w:t>SOLO clausola riguardante la tutela delle informazioni.</w:t>
            </w:r>
          </w:p>
          <w:p w14:paraId="418FCF89" w14:textId="77777777" w:rsidR="00C17CEC" w:rsidRPr="006358BC" w:rsidRDefault="00C17CEC" w:rsidP="008A5C06">
            <w:pPr>
              <w:pStyle w:val="NoSpacing"/>
              <w:numPr>
                <w:ilvl w:val="0"/>
                <w:numId w:val="6"/>
              </w:numPr>
              <w:spacing w:after="120"/>
              <w:ind w:left="567"/>
              <w:jc w:val="left"/>
              <w:rPr>
                <w:rStyle w:val="IntenseEmphasis"/>
                <w:b w:val="0"/>
                <w:bCs w:val="0"/>
                <w:i w:val="0"/>
                <w:iCs w:val="0"/>
                <w:color w:val="0000FF"/>
                <w:sz w:val="18"/>
                <w:szCs w:val="18"/>
              </w:rPr>
            </w:pPr>
            <w:r w:rsidRPr="006358BC">
              <w:rPr>
                <w:rStyle w:val="IntenseEmphasis"/>
                <w:b w:val="0"/>
                <w:bCs w:val="0"/>
                <w:i w:val="0"/>
                <w:iCs w:val="0"/>
                <w:color w:val="0000FF"/>
                <w:sz w:val="18"/>
                <w:szCs w:val="18"/>
              </w:rPr>
              <w:t>SIA Classifica di segretezza/qualifica di sicurezza SIA clausola riguardante la tutela delle informazioni (es. caso di documento NON CLASSIFICATO/ UNCLASSIFIED e NON CLASSIFICATO CONTROLLATO / UNCLASSIFIED CONTROLLED).</w:t>
            </w:r>
          </w:p>
          <w:p w14:paraId="4519901D"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Diciture particolari richieste ad esempio da parte del cliente verranno valutate all’interno del Progetto e riportate all’interno del Configuration Management Plan (o equivalente).</w:t>
            </w:r>
          </w:p>
          <w:p w14:paraId="00BA7E1C"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Informazioni a diffusione esclusiva (campo </w:t>
            </w:r>
            <w:r w:rsidRPr="006358BC">
              <w:rPr>
                <w:rStyle w:val="IntenseEmphasis"/>
                <w:rFonts w:ascii="Courier New" w:hAnsi="Courier New" w:cs="Courier New"/>
                <w:bCs w:val="0"/>
                <w:i w:val="0"/>
                <w:iCs w:val="0"/>
                <w:color w:val="0000FF"/>
              </w:rPr>
              <w:t>Personalizza -&gt; *Info_diffusione_esclusiva</w:t>
            </w:r>
            <w:r w:rsidRPr="006358BC">
              <w:rPr>
                <w:rStyle w:val="IntenseEmphasis"/>
                <w:bCs w:val="0"/>
                <w:i w:val="0"/>
                <w:iCs w:val="0"/>
                <w:color w:val="0000FF"/>
              </w:rPr>
              <w:t>)</w:t>
            </w:r>
          </w:p>
          <w:p w14:paraId="0D8495EC"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Informazioni la cui diffusione è limitata al solo ambito nazionale italiano, unitamente o meno ad uno o più ambiti nazionali stranieri, per motivi di protezione di interessi strategici nazionali e delle relazioni con Paesi stranieri, attraverso la limitazione della conoscibilità di informazioni a persone in possesso della sola cittadinanza italiana, unitamente o meno a persone che posseggono la sola cittadinanza di uno o più Paesi stranieri, mediante l'indicazione:</w:t>
            </w:r>
          </w:p>
          <w:p w14:paraId="3278367C" w14:textId="77777777" w:rsidR="00C17CEC" w:rsidRPr="006358BC" w:rsidRDefault="00C17CEC" w:rsidP="00B14D52">
            <w:pPr>
              <w:pStyle w:val="NoSpacing"/>
              <w:jc w:val="center"/>
              <w:rPr>
                <w:rStyle w:val="IntenseEmphasis"/>
                <w:b w:val="0"/>
                <w:bCs w:val="0"/>
                <w:i w:val="0"/>
                <w:iCs w:val="0"/>
                <w:color w:val="0000FF"/>
              </w:rPr>
            </w:pPr>
            <w:r w:rsidRPr="006358BC">
              <w:rPr>
                <w:rStyle w:val="IntenseEmphasis"/>
                <w:b w:val="0"/>
                <w:bCs w:val="0"/>
                <w:i w:val="0"/>
                <w:iCs w:val="0"/>
                <w:color w:val="0000FF"/>
              </w:rPr>
              <w:t>Esclusivo Italia/Italian Eyes Only</w:t>
            </w:r>
          </w:p>
          <w:p w14:paraId="48CEF76B" w14:textId="77777777" w:rsidR="00C17CEC" w:rsidRPr="006358BC" w:rsidRDefault="00C17CEC" w:rsidP="00B14D52">
            <w:pPr>
              <w:pStyle w:val="NoSpacing"/>
              <w:jc w:val="left"/>
              <w:rPr>
                <w:rStyle w:val="IntenseEmphasis"/>
                <w:b w:val="0"/>
                <w:bCs w:val="0"/>
                <w:i w:val="0"/>
                <w:iCs w:val="0"/>
                <w:color w:val="0000FF"/>
              </w:rPr>
            </w:pPr>
            <w:r w:rsidRPr="006358BC">
              <w:rPr>
                <w:rStyle w:val="IntenseEmphasis"/>
                <w:b w:val="0"/>
                <w:bCs w:val="0"/>
                <w:i w:val="0"/>
                <w:iCs w:val="0"/>
                <w:color w:val="0000FF"/>
              </w:rPr>
              <w:t xml:space="preserve">oppure </w:t>
            </w:r>
          </w:p>
          <w:p w14:paraId="46F6A730" w14:textId="77777777" w:rsidR="00C17CEC" w:rsidRDefault="00C17CEC" w:rsidP="00B14D52">
            <w:pPr>
              <w:pStyle w:val="NoSpacing"/>
              <w:spacing w:after="120"/>
              <w:jc w:val="center"/>
              <w:rPr>
                <w:rStyle w:val="IntenseEmphasis"/>
                <w:b w:val="0"/>
                <w:bCs w:val="0"/>
                <w:i w:val="0"/>
                <w:iCs w:val="0"/>
                <w:color w:val="0000FF"/>
              </w:rPr>
            </w:pPr>
            <w:r w:rsidRPr="006358BC">
              <w:rPr>
                <w:rStyle w:val="IntenseEmphasis"/>
                <w:b w:val="0"/>
                <w:bCs w:val="0"/>
                <w:i w:val="0"/>
                <w:iCs w:val="0"/>
                <w:color w:val="0000FF"/>
              </w:rPr>
              <w:t>Esclusivo Italia e (denominazione del o dei Paesi stranieri)/Italian Eyes Only and (interested or involved country)</w:t>
            </w:r>
          </w:p>
          <w:p w14:paraId="7F78C063"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Diciture particolari richieste ad esempio da parte del cliente verranno valutate all’interno del Progetto e riportate all’interno del Configuration Management Plan (o equivalente).</w:t>
            </w:r>
          </w:p>
          <w:p w14:paraId="5679A201"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Numero Documento e Revisione Documento/Document Number e Document Revision (campo </w:t>
            </w:r>
            <w:r w:rsidR="00364506">
              <w:rPr>
                <w:rStyle w:val="IntenseEmphasis"/>
                <w:rFonts w:ascii="Courier New" w:hAnsi="Courier New" w:cs="Courier New"/>
                <w:bCs w:val="0"/>
                <w:i w:val="0"/>
                <w:iCs w:val="0"/>
                <w:color w:val="0000FF"/>
              </w:rPr>
              <w:t>Personalizza -&gt; *Doc number</w:t>
            </w:r>
            <w:r w:rsidRPr="006358BC">
              <w:rPr>
                <w:rStyle w:val="IntenseEmphasis"/>
                <w:rFonts w:ascii="Courier New" w:hAnsi="Courier New" w:cs="Courier New"/>
                <w:bCs w:val="0"/>
                <w:i w:val="0"/>
                <w:iCs w:val="0"/>
                <w:color w:val="0000FF"/>
              </w:rPr>
              <w:t xml:space="preserve"> &amp; *Doc revision</w:t>
            </w:r>
            <w:r w:rsidRPr="006358BC">
              <w:rPr>
                <w:rStyle w:val="IntenseEmphasis"/>
                <w:bCs w:val="0"/>
                <w:i w:val="0"/>
                <w:iCs w:val="0"/>
                <w:color w:val="0000FF"/>
              </w:rPr>
              <w:t>)</w:t>
            </w:r>
          </w:p>
          <w:p w14:paraId="1348ECF0"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il Codice del Documento e la sua revisione.</w:t>
            </w:r>
          </w:p>
          <w:p w14:paraId="6FB66E3A"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Data/Date (campo </w:t>
            </w:r>
            <w:r w:rsidRPr="006358BC">
              <w:rPr>
                <w:rStyle w:val="IntenseEmphasis"/>
                <w:rFonts w:ascii="Courier New" w:hAnsi="Courier New" w:cs="Courier New"/>
                <w:bCs w:val="0"/>
                <w:i w:val="0"/>
                <w:iCs w:val="0"/>
                <w:color w:val="0000FF"/>
              </w:rPr>
              <w:t>Personalizza -&gt; *Doc date</w:t>
            </w:r>
            <w:r w:rsidRPr="006358BC">
              <w:rPr>
                <w:rStyle w:val="IntenseEmphasis"/>
                <w:bCs w:val="0"/>
                <w:i w:val="0"/>
                <w:iCs w:val="0"/>
                <w:color w:val="0000FF"/>
              </w:rPr>
              <w:t>)</w:t>
            </w:r>
          </w:p>
          <w:p w14:paraId="44AFAC5E"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 xml:space="preserve">Inserire la data di emissione del documento che deve corrispondere con la data presente nel registro delle revisioni di pagina 3. Tale data è quella in cui </w:t>
            </w:r>
            <w:r w:rsidR="00B60B07">
              <w:rPr>
                <w:rStyle w:val="IntenseEmphasis"/>
                <w:b w:val="0"/>
                <w:bCs w:val="0"/>
                <w:i w:val="0"/>
                <w:iCs w:val="0"/>
                <w:color w:val="0000FF"/>
              </w:rPr>
              <w:t xml:space="preserve">il </w:t>
            </w:r>
            <w:r w:rsidR="00B60B07" w:rsidRPr="00953D1E">
              <w:rPr>
                <w:rStyle w:val="IntenseEmphasis"/>
                <w:b w:val="0"/>
                <w:bCs w:val="0"/>
                <w:i w:val="0"/>
                <w:iCs w:val="0"/>
                <w:color w:val="0000FF"/>
              </w:rPr>
              <w:t>Responsabile/Owner</w:t>
            </w:r>
            <w:r w:rsidRPr="00953D1E">
              <w:rPr>
                <w:rStyle w:val="IntenseEmphasis"/>
                <w:b w:val="0"/>
                <w:bCs w:val="0"/>
                <w:i w:val="0"/>
                <w:iCs w:val="0"/>
                <w:color w:val="0000FF"/>
              </w:rPr>
              <w:t xml:space="preserve"> pone la propria firma</w:t>
            </w:r>
            <w:r w:rsidR="00601D34" w:rsidRPr="00953D1E">
              <w:rPr>
                <w:rStyle w:val="IntenseEmphasis"/>
                <w:b w:val="0"/>
                <w:bCs w:val="0"/>
                <w:i w:val="0"/>
                <w:iCs w:val="0"/>
                <w:color w:val="0000FF"/>
              </w:rPr>
              <w:t xml:space="preserve"> (in caso di firma in originale)</w:t>
            </w:r>
            <w:r w:rsidRPr="00953D1E">
              <w:rPr>
                <w:rStyle w:val="IntenseEmphasis"/>
                <w:b w:val="0"/>
                <w:bCs w:val="0"/>
                <w:i w:val="0"/>
                <w:iCs w:val="0"/>
                <w:color w:val="0000FF"/>
              </w:rPr>
              <w:t xml:space="preserve">, oppure la data in cui </w:t>
            </w:r>
            <w:r w:rsidR="00B60B07" w:rsidRPr="00953D1E">
              <w:rPr>
                <w:rStyle w:val="IntenseEmphasis"/>
                <w:b w:val="0"/>
                <w:bCs w:val="0"/>
                <w:i w:val="0"/>
                <w:iCs w:val="0"/>
                <w:color w:val="0000FF"/>
              </w:rPr>
              <w:t>il Responsabile/Owner</w:t>
            </w:r>
            <w:r w:rsidRPr="006358BC">
              <w:rPr>
                <w:rStyle w:val="IntenseEmphasis"/>
                <w:b w:val="0"/>
                <w:bCs w:val="0"/>
                <w:i w:val="0"/>
                <w:iCs w:val="0"/>
                <w:color w:val="0000FF"/>
              </w:rPr>
              <w:t xml:space="preserve"> avvia l’iter delle approvazioni sul sistema PDM/PLM.</w:t>
            </w:r>
          </w:p>
          <w:p w14:paraId="22747162"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Cage code (campo </w:t>
            </w:r>
            <w:r w:rsidRPr="006358BC">
              <w:rPr>
                <w:rStyle w:val="IntenseEmphasis"/>
                <w:rFonts w:ascii="Courier New" w:hAnsi="Courier New" w:cs="Courier New"/>
                <w:bCs w:val="0"/>
                <w:i w:val="0"/>
                <w:iCs w:val="0"/>
                <w:color w:val="0000FF"/>
              </w:rPr>
              <w:t>Personalizza -&gt; *Cage code</w:t>
            </w:r>
            <w:r w:rsidRPr="006358BC">
              <w:rPr>
                <w:rStyle w:val="IntenseEmphasis"/>
                <w:bCs w:val="0"/>
                <w:i w:val="0"/>
                <w:iCs w:val="0"/>
                <w:color w:val="0000FF"/>
              </w:rPr>
              <w:t>)</w:t>
            </w:r>
          </w:p>
          <w:p w14:paraId="682E9145"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il Cage Code per documenti di prodotto. In caso di documenti di progetto,</w:t>
            </w:r>
            <w:r w:rsidRPr="006358BC">
              <w:t xml:space="preserve"> </w:t>
            </w:r>
            <w:r w:rsidRPr="006358BC">
              <w:rPr>
                <w:rStyle w:val="IntenseEmphasis"/>
                <w:b w:val="0"/>
                <w:bCs w:val="0"/>
                <w:i w:val="0"/>
                <w:iCs w:val="0"/>
                <w:color w:val="0000FF"/>
              </w:rPr>
              <w:t>in cui non è previsto contrattualmente, cancellare questo campo.</w:t>
            </w:r>
          </w:p>
          <w:p w14:paraId="5D87E7A5"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lastRenderedPageBreak/>
              <w:t xml:space="preserve">Cliente/Customer (campo </w:t>
            </w:r>
            <w:r w:rsidRPr="006358BC">
              <w:rPr>
                <w:rStyle w:val="IntenseEmphasis"/>
                <w:rFonts w:ascii="Courier New" w:hAnsi="Courier New" w:cs="Courier New"/>
                <w:bCs w:val="0"/>
                <w:i w:val="0"/>
                <w:iCs w:val="0"/>
                <w:color w:val="0000FF"/>
              </w:rPr>
              <w:t>Personalizza -&gt; *Customer</w:t>
            </w:r>
            <w:r w:rsidRPr="006358BC">
              <w:rPr>
                <w:rStyle w:val="IntenseEmphasis"/>
                <w:bCs w:val="0"/>
                <w:i w:val="0"/>
                <w:iCs w:val="0"/>
                <w:color w:val="0000FF"/>
              </w:rPr>
              <w:t>)</w:t>
            </w:r>
          </w:p>
          <w:p w14:paraId="41CE8E24"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il nome del Cliente con il quale è stato firmato il contratto. In caso di documenti di prodotto cancellare questo campo.</w:t>
            </w:r>
          </w:p>
          <w:p w14:paraId="2C2FD5D1"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Nome Progetto (campo </w:t>
            </w:r>
            <w:r w:rsidRPr="006358BC">
              <w:rPr>
                <w:rStyle w:val="IntenseEmphasis"/>
                <w:rFonts w:ascii="Courier New" w:hAnsi="Courier New" w:cs="Courier New"/>
                <w:bCs w:val="0"/>
                <w:i w:val="0"/>
                <w:iCs w:val="0"/>
                <w:color w:val="0000FF"/>
              </w:rPr>
              <w:t>Custom -&gt; *Project name</w:t>
            </w:r>
            <w:r w:rsidRPr="006358BC">
              <w:rPr>
                <w:rStyle w:val="IntenseEmphasis"/>
                <w:bCs w:val="0"/>
                <w:i w:val="0"/>
                <w:iCs w:val="0"/>
                <w:color w:val="0000FF"/>
              </w:rPr>
              <w:t>)</w:t>
            </w:r>
          </w:p>
          <w:p w14:paraId="422A8B7E"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il nome del progetto. Nei casi in cui il progetto non è applicabile (e.g. documenti di prodotto) cancellare questo campo (oppure sostituirlo con il P/N di prodotto quando applicabile).</w:t>
            </w:r>
          </w:p>
          <w:p w14:paraId="75362F12"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Titolo Documento (campo </w:t>
            </w:r>
            <w:r w:rsidRPr="006358BC">
              <w:rPr>
                <w:rStyle w:val="IntenseEmphasis"/>
                <w:rFonts w:ascii="Courier New" w:hAnsi="Courier New" w:cs="Courier New"/>
                <w:bCs w:val="0"/>
                <w:i w:val="0"/>
                <w:iCs w:val="0"/>
                <w:color w:val="0000FF"/>
              </w:rPr>
              <w:t>Riepilogo -&gt; Title</w:t>
            </w:r>
            <w:r w:rsidRPr="006358BC">
              <w:rPr>
                <w:rStyle w:val="IntenseEmphasis"/>
                <w:bCs w:val="0"/>
                <w:i w:val="0"/>
                <w:iCs w:val="0"/>
                <w:color w:val="0000FF"/>
              </w:rPr>
              <w:t>)</w:t>
            </w:r>
          </w:p>
          <w:p w14:paraId="3AB8BEA0"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il titolo del documento (e.g. Progetto di installazione, Specifica Tecnica, ecc).</w:t>
            </w:r>
          </w:p>
          <w:p w14:paraId="5C75C7FB"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Sistema/Sottosistema (campo </w:t>
            </w:r>
            <w:r w:rsidRPr="006358BC">
              <w:rPr>
                <w:rStyle w:val="IntenseEmphasis"/>
                <w:rFonts w:ascii="Courier New" w:hAnsi="Courier New" w:cs="Courier New"/>
                <w:bCs w:val="0"/>
                <w:i w:val="0"/>
                <w:iCs w:val="0"/>
                <w:color w:val="0000FF"/>
              </w:rPr>
              <w:t>Personalizza -&gt; *System</w:t>
            </w:r>
            <w:r w:rsidRPr="006358BC">
              <w:rPr>
                <w:rStyle w:val="IntenseEmphasis"/>
                <w:bCs w:val="0"/>
                <w:i w:val="0"/>
                <w:iCs w:val="0"/>
                <w:color w:val="0000FF"/>
              </w:rPr>
              <w:t>)</w:t>
            </w:r>
          </w:p>
          <w:p w14:paraId="2D85C971"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Specificare qui il sistema/sottosistema/apparato/componente/oggetto ecc, in base ad applicabilità. Prestare attenzione a mantenere questo campo fisicamente scollegato rispetto al campo “titolo del documento” (nel quale è presente un segnalibro).</w:t>
            </w:r>
          </w:p>
          <w:p w14:paraId="008DC50D"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 xml:space="preserve">CDRL N. e Contratto N./Contract N. (campo </w:t>
            </w:r>
            <w:r w:rsidRPr="006358BC">
              <w:rPr>
                <w:rStyle w:val="IntenseEmphasis"/>
                <w:rFonts w:ascii="Courier New" w:hAnsi="Courier New" w:cs="Courier New"/>
                <w:bCs w:val="0"/>
                <w:i w:val="0"/>
                <w:iCs w:val="0"/>
                <w:color w:val="0000FF"/>
              </w:rPr>
              <w:t>Personalizza -&gt; *CDRL ref &amp; *Contract number</w:t>
            </w:r>
            <w:r w:rsidRPr="006358BC">
              <w:rPr>
                <w:rStyle w:val="IntenseEmphasis"/>
                <w:bCs w:val="0"/>
                <w:i w:val="0"/>
                <w:iCs w:val="0"/>
                <w:color w:val="0000FF"/>
              </w:rPr>
              <w:t>)</w:t>
            </w:r>
          </w:p>
          <w:p w14:paraId="59CD44C2"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Indicare rispettivamente il numero della Contract Data Requirement List e del Contratto in caso di programma/progetto. Se non applicabile cancellare questi campi.</w:t>
            </w:r>
          </w:p>
          <w:p w14:paraId="32D3B9CB"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Tabella della classifica di segretezza</w:t>
            </w:r>
          </w:p>
          <w:p w14:paraId="7F8B7496"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Per ciascun livello di segretezza riportato nella colonna “Classificazione” riportare il numero di pagine contenute nel documento nella riga corrispondente della colonna “No. Pagine”. Il totale delle pagine riportate nella colonna “No. Pagine” deve includere Appendici e Allegati.</w:t>
            </w:r>
          </w:p>
          <w:p w14:paraId="2404A883"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 xml:space="preserve">Se il livello di segretezza non è applicabile, sia la tabella che le relative stringhe nell’Header e Footer NON vanno inserite. </w:t>
            </w:r>
          </w:p>
          <w:p w14:paraId="61C1738B"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Copyright</w:t>
            </w:r>
          </w:p>
          <w:p w14:paraId="557A800D" w14:textId="77777777" w:rsidR="00C17CEC" w:rsidRPr="006358BC" w:rsidRDefault="00C17CEC" w:rsidP="00B14D52">
            <w:pPr>
              <w:pStyle w:val="NoSpacing"/>
              <w:spacing w:after="120"/>
              <w:jc w:val="left"/>
              <w:rPr>
                <w:rStyle w:val="IntenseEmphasis"/>
                <w:b w:val="0"/>
                <w:i w:val="0"/>
                <w:color w:val="0000FF"/>
              </w:rPr>
            </w:pPr>
            <w:r w:rsidRPr="006358BC">
              <w:rPr>
                <w:rStyle w:val="IntenseEmphasis"/>
                <w:b w:val="0"/>
                <w:bCs w:val="0"/>
                <w:i w:val="0"/>
                <w:iCs w:val="0"/>
                <w:color w:val="0000FF"/>
              </w:rPr>
              <w:t xml:space="preserve">Ove applicabile e/o richiesto dal contratto, aggiungere nella dichiarazione della proprietà intellettuale riportata nella prima pagina, dopo la frase: </w:t>
            </w:r>
            <w:r w:rsidRPr="006358BC">
              <w:rPr>
                <w:rStyle w:val="IntenseEmphasis"/>
                <w:b w:val="0"/>
                <w:i w:val="0"/>
                <w:color w:val="0000FF"/>
              </w:rPr>
              <w:t>“The information contained in this document is pr</w:t>
            </w:r>
            <w:r>
              <w:rPr>
                <w:rStyle w:val="IntenseEmphasis"/>
                <w:b w:val="0"/>
                <w:i w:val="0"/>
                <w:color w:val="0000FF"/>
              </w:rPr>
              <w:t>oprietary to Leonardo S.p.a</w:t>
            </w:r>
            <w:r w:rsidRPr="006358BC">
              <w:rPr>
                <w:rStyle w:val="IntenseEmphasis"/>
                <w:b w:val="0"/>
                <w:i w:val="0"/>
                <w:color w:val="0000FF"/>
              </w:rPr>
              <w:t xml:space="preserve">.”/ “Le informazioni contenute in questo documento sono proprietà di Leonardo </w:t>
            </w:r>
            <w:r>
              <w:rPr>
                <w:rStyle w:val="IntenseEmphasis"/>
                <w:b w:val="0"/>
                <w:i w:val="0"/>
                <w:color w:val="0000FF"/>
              </w:rPr>
              <w:t>S.p.a</w:t>
            </w:r>
            <w:r w:rsidRPr="006358BC">
              <w:rPr>
                <w:rStyle w:val="IntenseEmphasis"/>
                <w:b w:val="0"/>
                <w:i w:val="0"/>
                <w:color w:val="0000FF"/>
              </w:rPr>
              <w:t xml:space="preserve">.” </w:t>
            </w:r>
          </w:p>
          <w:p w14:paraId="578F436B" w14:textId="77777777" w:rsidR="00C17CEC" w:rsidRPr="006358BC" w:rsidRDefault="00C17CEC" w:rsidP="00B14D52">
            <w:pPr>
              <w:rPr>
                <w:rStyle w:val="IntenseEmphasis"/>
                <w:b w:val="0"/>
                <w:i w:val="0"/>
                <w:color w:val="0000FF"/>
                <w:szCs w:val="20"/>
                <w:lang w:val="en-US"/>
              </w:rPr>
            </w:pPr>
            <w:r w:rsidRPr="006358BC">
              <w:rPr>
                <w:rStyle w:val="IntenseEmphasis"/>
                <w:b w:val="0"/>
                <w:i w:val="0"/>
                <w:color w:val="0000FF"/>
                <w:szCs w:val="20"/>
                <w:lang w:val="en-US"/>
              </w:rPr>
              <w:t>la dicitura:</w:t>
            </w:r>
          </w:p>
          <w:p w14:paraId="2E1A51C3" w14:textId="77777777" w:rsidR="00C17CEC" w:rsidRPr="006358BC" w:rsidRDefault="00C17CEC" w:rsidP="00B14D52">
            <w:pPr>
              <w:pStyle w:val="NoSpacing"/>
              <w:spacing w:after="120"/>
              <w:jc w:val="left"/>
              <w:rPr>
                <w:rFonts w:cs="Arial"/>
                <w:bCs/>
                <w:iCs/>
                <w:color w:val="0000FF"/>
                <w:szCs w:val="20"/>
              </w:rPr>
            </w:pPr>
            <w:r w:rsidRPr="006358BC">
              <w:rPr>
                <w:rFonts w:cs="Arial"/>
                <w:bCs/>
                <w:iCs/>
                <w:color w:val="0000FF"/>
                <w:szCs w:val="20"/>
                <w:lang w:val="en-US"/>
              </w:rPr>
              <w:t xml:space="preserve">", reserve the Customer vested rights."/ </w:t>
            </w:r>
            <w:r w:rsidRPr="006358BC">
              <w:rPr>
                <w:rStyle w:val="IntenseEmphasis"/>
                <w:b w:val="0"/>
                <w:i w:val="0"/>
                <w:color w:val="0000FF"/>
                <w:szCs w:val="20"/>
              </w:rPr>
              <w:t>",</w:t>
            </w:r>
            <w:r w:rsidRPr="006358BC">
              <w:rPr>
                <w:szCs w:val="20"/>
              </w:rPr>
              <w:t xml:space="preserve"> </w:t>
            </w:r>
            <w:r w:rsidRPr="006358BC">
              <w:rPr>
                <w:rStyle w:val="IntenseEmphasis"/>
                <w:b w:val="0"/>
                <w:i w:val="0"/>
                <w:color w:val="0000FF"/>
                <w:szCs w:val="20"/>
              </w:rPr>
              <w:t>con riserva dei diritti del Cliente,"</w:t>
            </w:r>
            <w:r w:rsidRPr="006358BC">
              <w:rPr>
                <w:rFonts w:cs="Arial"/>
                <w:bCs/>
                <w:iCs/>
                <w:color w:val="0000FF"/>
                <w:szCs w:val="20"/>
              </w:rPr>
              <w:t>.</w:t>
            </w:r>
          </w:p>
          <w:p w14:paraId="42BF8347" w14:textId="77777777" w:rsidR="00C17CEC" w:rsidRPr="006358BC" w:rsidRDefault="00C17CEC" w:rsidP="00B14D52">
            <w:pPr>
              <w:rPr>
                <w:rStyle w:val="IntenseEmphasis"/>
                <w:b w:val="0"/>
                <w:i w:val="0"/>
                <w:color w:val="0000FF"/>
                <w:szCs w:val="20"/>
              </w:rPr>
            </w:pPr>
            <w:r w:rsidRPr="006358BC">
              <w:rPr>
                <w:rStyle w:val="IntenseEmphasis"/>
                <w:b w:val="0"/>
                <w:i w:val="0"/>
                <w:color w:val="0000FF"/>
                <w:szCs w:val="20"/>
              </w:rPr>
              <w:t>Se necessario la parola “Customer”/”Cliente” può essere personalizzata con il nome del Cliente stesso (es. Amministrazione Difesa).</w:t>
            </w:r>
          </w:p>
          <w:p w14:paraId="481C01AD"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Trade Compliance</w:t>
            </w:r>
          </w:p>
          <w:p w14:paraId="75791D3D" w14:textId="77777777" w:rsidR="00C17CEC" w:rsidRPr="006358BC" w:rsidRDefault="00C17CEC" w:rsidP="00B14D52">
            <w:pPr>
              <w:rPr>
                <w:rStyle w:val="IntenseEmphasis"/>
                <w:b w:val="0"/>
                <w:i w:val="0"/>
                <w:color w:val="0000FF"/>
                <w:szCs w:val="20"/>
              </w:rPr>
            </w:pPr>
            <w:r w:rsidRPr="006358BC">
              <w:rPr>
                <w:rStyle w:val="IntenseEmphasis"/>
                <w:b w:val="0"/>
                <w:i w:val="0"/>
                <w:color w:val="0000FF"/>
                <w:szCs w:val="20"/>
              </w:rPr>
              <w:t xml:space="preserve">Quando il progetto lo prevede, è possibile inserire nel footer, una notazione specifica prima del copyright, da esplicitare comunque nel CMP (o documento equivalente). </w:t>
            </w:r>
          </w:p>
          <w:p w14:paraId="4263B3BB" w14:textId="77777777" w:rsidR="00C17CEC" w:rsidRPr="006358BC" w:rsidRDefault="00C17CEC" w:rsidP="00B14D52">
            <w:pPr>
              <w:rPr>
                <w:rStyle w:val="IntenseEmphasis"/>
                <w:b w:val="0"/>
                <w:i w:val="0"/>
                <w:color w:val="0000FF"/>
                <w:szCs w:val="20"/>
              </w:rPr>
            </w:pPr>
            <w:r w:rsidRPr="006358BC">
              <w:rPr>
                <w:rStyle w:val="IntenseEmphasis"/>
                <w:b w:val="0"/>
                <w:i w:val="0"/>
                <w:color w:val="0000FF"/>
                <w:szCs w:val="20"/>
              </w:rPr>
              <w:t>Di seguito un esempio ITAR:</w:t>
            </w:r>
          </w:p>
          <w:p w14:paraId="05F2EF78" w14:textId="77777777" w:rsidR="00C17CEC" w:rsidRPr="006358BC" w:rsidRDefault="00C17CEC" w:rsidP="00B14D52">
            <w:pPr>
              <w:rPr>
                <w:rStyle w:val="IntenseEmphasis"/>
                <w:b w:val="0"/>
                <w:i w:val="0"/>
                <w:color w:val="0000FF"/>
                <w:szCs w:val="20"/>
                <w:lang w:val="en-US"/>
              </w:rPr>
            </w:pPr>
            <w:r w:rsidRPr="006358BC">
              <w:rPr>
                <w:rStyle w:val="IntenseEmphasis"/>
                <w:b w:val="0"/>
                <w:i w:val="0"/>
                <w:color w:val="0000FF"/>
                <w:szCs w:val="20"/>
                <w:lang w:val="en-US"/>
              </w:rPr>
              <w:t>EXPORT CONTROLLED DATA: “This document contains technical data of U.S. Origin obtained under TA 6937-10C and TA 10159-10C and is thus subject to Import/Export Laws and Regulations. This information must not be transferred to non-US Person without the proper authorization of the U.S. Government. Violations may result in administrative, civil or criminal penalties”</w:t>
            </w:r>
          </w:p>
          <w:p w14:paraId="53D97C99" w14:textId="77777777" w:rsidR="00953D1E" w:rsidRPr="006358BC" w:rsidRDefault="00953D1E" w:rsidP="00953D1E">
            <w:pPr>
              <w:pStyle w:val="NoSpacing"/>
              <w:spacing w:before="240" w:after="120"/>
              <w:jc w:val="left"/>
              <w:rPr>
                <w:rStyle w:val="IntenseEmphasis"/>
                <w:bCs w:val="0"/>
                <w:i w:val="0"/>
                <w:iCs w:val="0"/>
                <w:color w:val="0000FF"/>
                <w:lang w:val="en-US"/>
              </w:rPr>
            </w:pPr>
            <w:r w:rsidRPr="006358BC">
              <w:rPr>
                <w:rStyle w:val="IntenseEmphasis"/>
                <w:bCs w:val="0"/>
                <w:i w:val="0"/>
                <w:iCs w:val="0"/>
                <w:color w:val="0000FF"/>
                <w:lang w:val="en-US"/>
              </w:rPr>
              <w:t>Firme/Document Authority</w:t>
            </w:r>
          </w:p>
          <w:p w14:paraId="598DE7A7" w14:textId="77777777" w:rsidR="00953D1E" w:rsidRDefault="00953D1E" w:rsidP="00953D1E">
            <w:pPr>
              <w:pStyle w:val="NoSpacing"/>
              <w:spacing w:after="120"/>
              <w:jc w:val="left"/>
              <w:rPr>
                <w:rStyle w:val="IntenseEmphasis"/>
                <w:b w:val="0"/>
                <w:bCs w:val="0"/>
                <w:i w:val="0"/>
                <w:iCs w:val="0"/>
                <w:color w:val="0000FF"/>
              </w:rPr>
            </w:pPr>
            <w:r w:rsidRPr="006358BC">
              <w:rPr>
                <w:rStyle w:val="IntenseEmphasis"/>
                <w:b w:val="0"/>
                <w:bCs w:val="0"/>
                <w:i w:val="0"/>
                <w:iCs w:val="0"/>
                <w:color w:val="0000FF"/>
              </w:rPr>
              <w:lastRenderedPageBreak/>
              <w:t xml:space="preserve">Per ciascun livello di firme, indicare a che titolo viene apposta la firma nel documento (es. </w:t>
            </w:r>
            <w:r>
              <w:rPr>
                <w:rStyle w:val="IntenseEmphasis"/>
                <w:b w:val="0"/>
                <w:bCs w:val="0"/>
                <w:i w:val="0"/>
                <w:iCs w:val="0"/>
                <w:color w:val="0000FF"/>
              </w:rPr>
              <w:t>Responsabile/Owner</w:t>
            </w:r>
            <w:r w:rsidRPr="006358BC">
              <w:rPr>
                <w:color w:val="0000FF"/>
                <w:szCs w:val="20"/>
              </w:rPr>
              <w:t>, Verifica/Verification, Approvazione/Approval, Autorizzazione/Authorization</w:t>
            </w:r>
            <w:r w:rsidRPr="006358BC">
              <w:rPr>
                <w:rStyle w:val="IntenseEmphasis"/>
                <w:b w:val="0"/>
                <w:bCs w:val="0"/>
                <w:i w:val="0"/>
                <w:iCs w:val="0"/>
                <w:color w:val="0000FF"/>
              </w:rPr>
              <w:t>), il Ruolo e Unità di appartenenza dei firmatari. E’ possibile cancellare o aggiungere uno o più livelli di firma in conformità a quanto previsto dal CMP o equivalente.</w:t>
            </w:r>
          </w:p>
          <w:p w14:paraId="33FCC4FD" w14:textId="77777777" w:rsidR="00953D1E" w:rsidRDefault="00953D1E" w:rsidP="00953D1E">
            <w:pPr>
              <w:pStyle w:val="NoSpacing"/>
              <w:spacing w:after="120"/>
              <w:jc w:val="left"/>
              <w:rPr>
                <w:rStyle w:val="IntenseEmphasis"/>
                <w:b w:val="0"/>
                <w:bCs w:val="0"/>
                <w:i w:val="0"/>
                <w:iCs w:val="0"/>
                <w:color w:val="0000FF"/>
              </w:rPr>
            </w:pPr>
            <w:r w:rsidRPr="0081591F">
              <w:rPr>
                <w:rStyle w:val="IntenseEmphasis"/>
                <w:b w:val="0"/>
                <w:bCs w:val="0"/>
                <w:i w:val="0"/>
                <w:iCs w:val="0"/>
                <w:color w:val="0000FF"/>
              </w:rPr>
              <w:t>Nel caso in cui il tool, a fronte dell’approvazione elettronica effettuata nel sistema, generi il frontespizio che riporta gli approvatori, i ruoli e le date di approvazione è opportuno eliminate la seguente tabella sostituendola con la frase</w:t>
            </w:r>
            <w:r>
              <w:rPr>
                <w:rStyle w:val="IntenseEmphasis"/>
                <w:b w:val="0"/>
                <w:bCs w:val="0"/>
                <w:i w:val="0"/>
                <w:iCs w:val="0"/>
                <w:color w:val="0000FF"/>
              </w:rPr>
              <w:t>:</w:t>
            </w:r>
            <w:r w:rsidRPr="0081591F">
              <w:rPr>
                <w:rStyle w:val="IntenseEmphasis"/>
                <w:b w:val="0"/>
                <w:bCs w:val="0"/>
                <w:i w:val="0"/>
                <w:iCs w:val="0"/>
                <w:color w:val="0000FF"/>
              </w:rPr>
              <w:t xml:space="preserve"> </w:t>
            </w:r>
            <w:r w:rsidRPr="0081591F">
              <w:rPr>
                <w:rStyle w:val="IntenseEmphasis"/>
                <w:b w:val="0"/>
                <w:bCs w:val="0"/>
                <w:i w:val="0"/>
                <w:iCs w:val="0"/>
                <w:color w:val="0000FF"/>
              </w:rPr>
              <w:cr/>
              <w:t>Il flusso approvativo del presente documento è effettuato nel tool di configurazione aziendale ed è riportato nel f</w:t>
            </w:r>
            <w:r>
              <w:rPr>
                <w:rStyle w:val="IntenseEmphasis"/>
                <w:b w:val="0"/>
                <w:bCs w:val="0"/>
                <w:i w:val="0"/>
                <w:iCs w:val="0"/>
                <w:color w:val="0000FF"/>
              </w:rPr>
              <w:t>rontespizio (generato dal tool).</w:t>
            </w:r>
          </w:p>
          <w:p w14:paraId="031DF727" w14:textId="77777777" w:rsidR="00953D1E" w:rsidRPr="00AE1A88" w:rsidRDefault="00953D1E" w:rsidP="00953D1E">
            <w:pPr>
              <w:pStyle w:val="NoSpacing"/>
              <w:spacing w:after="120"/>
              <w:jc w:val="left"/>
              <w:rPr>
                <w:rStyle w:val="IntenseEmphasis"/>
                <w:b w:val="0"/>
                <w:bCs w:val="0"/>
                <w:i w:val="0"/>
                <w:iCs w:val="0"/>
                <w:color w:val="0000FF"/>
                <w:lang w:val="en-US"/>
              </w:rPr>
            </w:pPr>
            <w:r w:rsidRPr="00AE1A88">
              <w:rPr>
                <w:rStyle w:val="IntenseEmphasis"/>
                <w:b w:val="0"/>
                <w:bCs w:val="0"/>
                <w:i w:val="0"/>
                <w:iCs w:val="0"/>
                <w:color w:val="0000FF"/>
                <w:lang w:val="en-US"/>
              </w:rPr>
              <w:t>The approval flow of this document is carried out in the company configuration tool and is reported in the cover page (generated by the tool itself).</w:t>
            </w:r>
          </w:p>
          <w:p w14:paraId="2F9F5375"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Firme Aggiuntive/Additional Signatures</w:t>
            </w:r>
          </w:p>
          <w:p w14:paraId="0E518381"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Nel caso in cui siano necessarie firme aggiuntive e/o visti compilare i relativi campi di firma, altrimenti cancellarli.</w:t>
            </w:r>
          </w:p>
          <w:p w14:paraId="682EA7BB"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Punto di Contatto/Point of Contact</w:t>
            </w:r>
          </w:p>
          <w:p w14:paraId="60E58FCB"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Compilare la sezione “Punto di contatto” al fine di indicare una persona di riferimento da contattare in relazione al presente documento.</w:t>
            </w:r>
          </w:p>
          <w:p w14:paraId="61CA36EF"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Nel caso in cui non sia necessario indicare il Punto di Contatto, cancellare la sezione.</w:t>
            </w:r>
          </w:p>
          <w:p w14:paraId="25AA6703"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Lista delle Revisioni/Revision Record</w:t>
            </w:r>
          </w:p>
          <w:p w14:paraId="153E9F0E" w14:textId="77777777" w:rsidR="00C17CEC" w:rsidRPr="006358BC" w:rsidRDefault="00C17CEC" w:rsidP="00B14D52">
            <w:pPr>
              <w:pStyle w:val="NoSpacing"/>
              <w:spacing w:after="120"/>
              <w:jc w:val="left"/>
              <w:rPr>
                <w:rStyle w:val="IntenseEmphasis"/>
                <w:b w:val="0"/>
                <w:bCs w:val="0"/>
                <w:i w:val="0"/>
                <w:iCs w:val="0"/>
                <w:color w:val="0000FF"/>
              </w:rPr>
            </w:pPr>
            <w:r w:rsidRPr="00953D1E">
              <w:rPr>
                <w:rStyle w:val="IntenseEmphasis"/>
                <w:b w:val="0"/>
                <w:bCs w:val="0"/>
                <w:i w:val="0"/>
                <w:iCs w:val="0"/>
                <w:color w:val="0000FF"/>
              </w:rPr>
              <w:t>Tabella nella quale vengono elencate le varie revisioni del documento</w:t>
            </w:r>
            <w:r w:rsidR="00394616" w:rsidRPr="00953D1E">
              <w:rPr>
                <w:rStyle w:val="IntenseEmphasis"/>
                <w:b w:val="0"/>
                <w:bCs w:val="0"/>
                <w:i w:val="0"/>
                <w:iCs w:val="0"/>
                <w:color w:val="0000FF"/>
              </w:rPr>
              <w:t>, inclusa la prima emissione. C</w:t>
            </w:r>
            <w:r w:rsidRPr="00953D1E">
              <w:rPr>
                <w:rStyle w:val="IntenseEmphasis"/>
                <w:b w:val="0"/>
                <w:bCs w:val="0"/>
                <w:i w:val="0"/>
                <w:iCs w:val="0"/>
                <w:color w:val="0000FF"/>
              </w:rPr>
              <w:t>omprende anche le seguenti informazioni: numero della modifica (es. ECO), descrizione sintetica della modifica, autore</w:t>
            </w:r>
            <w:r w:rsidR="00394616" w:rsidRPr="00953D1E">
              <w:rPr>
                <w:rStyle w:val="IntenseEmphasis"/>
                <w:b w:val="0"/>
                <w:bCs w:val="0"/>
                <w:i w:val="0"/>
                <w:iCs w:val="0"/>
                <w:color w:val="0000FF"/>
              </w:rPr>
              <w:t>/autori</w:t>
            </w:r>
            <w:r w:rsidRPr="00953D1E">
              <w:rPr>
                <w:rStyle w:val="IntenseEmphasis"/>
                <w:b w:val="0"/>
                <w:bCs w:val="0"/>
                <w:i w:val="0"/>
                <w:iCs w:val="0"/>
                <w:color w:val="0000FF"/>
              </w:rPr>
              <w:t xml:space="preserve"> della revisione</w:t>
            </w:r>
            <w:r w:rsidR="00394616" w:rsidRPr="00953D1E">
              <w:rPr>
                <w:rStyle w:val="IntenseEmphasis"/>
                <w:b w:val="0"/>
                <w:bCs w:val="0"/>
                <w:i w:val="0"/>
                <w:iCs w:val="0"/>
                <w:color w:val="0000FF"/>
              </w:rPr>
              <w:t xml:space="preserve"> (Riportare i nominativi di tutti coloro che hanno contribuito alla stesura della specifica revisione del documento. Il Responsabile/Owner del documento può coincidere con l’autore o essere uno degli autori)</w:t>
            </w:r>
            <w:r w:rsidRPr="00953D1E">
              <w:rPr>
                <w:rStyle w:val="IntenseEmphasis"/>
                <w:b w:val="0"/>
                <w:bCs w:val="0"/>
                <w:i w:val="0"/>
                <w:iCs w:val="0"/>
                <w:color w:val="0000FF"/>
              </w:rPr>
              <w:t>.</w:t>
            </w:r>
          </w:p>
          <w:p w14:paraId="1E68A212"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Riferimento al tool di generazione del documento</w:t>
            </w:r>
          </w:p>
          <w:p w14:paraId="2F1E590B"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E’ possibile inserire il riferimento allo strumento che ha generato automaticamente la corrente revisione del documento (o una sua parte). Inteso come: nome e versione del tool, riferimenti al DB (path completo) ed alla baseline.</w:t>
            </w:r>
          </w:p>
          <w:p w14:paraId="3A4ABFEE"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Alcuni esempi possono essere:</w:t>
            </w:r>
          </w:p>
          <w:p w14:paraId="60B1EB7F"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Per DOORS/RPE:</w:t>
            </w:r>
          </w:p>
          <w:p w14:paraId="24A43F67" w14:textId="77777777" w:rsidR="00C17CEC" w:rsidRPr="006358BC" w:rsidRDefault="00C17CEC" w:rsidP="00B14D52">
            <w:pPr>
              <w:pStyle w:val="NoSpacing"/>
              <w:spacing w:after="120"/>
              <w:jc w:val="left"/>
              <w:rPr>
                <w:rStyle w:val="IntenseEmphasis"/>
                <w:b w:val="0"/>
                <w:i w:val="0"/>
                <w:color w:val="0000FF"/>
                <w:lang w:val="en-US"/>
              </w:rPr>
            </w:pPr>
            <w:r w:rsidRPr="006358BC">
              <w:rPr>
                <w:rStyle w:val="IntenseEmphasis"/>
                <w:b w:val="0"/>
                <w:i w:val="0"/>
                <w:color w:val="0000FF"/>
                <w:lang w:val="en-US"/>
              </w:rPr>
              <w:t>This document has been published applying the centralized DOORS/RPE facilities provided at \\caasn028\Services\SW_SERVICES\Doors (SVN repository: http://svncas/doors_dxl, SVN tag: &lt;tag_name&gt;) on the baseline &lt;baseline name&gt; of DOORS module &lt;module name&gt;, at position &lt;full path&gt; of the &lt;database identifier&gt; database.</w:t>
            </w:r>
          </w:p>
          <w:p w14:paraId="4C212B35" w14:textId="77777777" w:rsidR="00C17CEC" w:rsidRPr="006358BC" w:rsidRDefault="00C17CEC" w:rsidP="00B14D52">
            <w:pPr>
              <w:pStyle w:val="NoSpacing"/>
              <w:spacing w:after="120"/>
              <w:jc w:val="left"/>
              <w:rPr>
                <w:rStyle w:val="IntenseEmphasis"/>
                <w:b w:val="0"/>
                <w:i w:val="0"/>
                <w:color w:val="0000FF"/>
                <w:lang w:val="en-US"/>
              </w:rPr>
            </w:pPr>
            <w:r w:rsidRPr="006358BC">
              <w:rPr>
                <w:rStyle w:val="IntenseEmphasis"/>
                <w:b w:val="0"/>
                <w:i w:val="0"/>
                <w:color w:val="0000FF"/>
                <w:lang w:val="en-US"/>
              </w:rPr>
              <w:t>Per POLARION:</w:t>
            </w:r>
          </w:p>
          <w:p w14:paraId="2F837376"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i w:val="0"/>
                <w:color w:val="0000FF"/>
                <w:lang w:val="en-US"/>
              </w:rPr>
              <w:t xml:space="preserve">This document was generated by Polarion ALM &lt;Polarion version&gt; from Wiki page &lt;reference to wiki page&gt; (repository rev. </w:t>
            </w:r>
            <w:r w:rsidRPr="006358BC">
              <w:rPr>
                <w:rStyle w:val="IntenseEmphasis"/>
                <w:b w:val="0"/>
                <w:i w:val="0"/>
                <w:color w:val="0000FF"/>
              </w:rPr>
              <w:t>&lt;SVN repository revision&gt;).</w:t>
            </w:r>
          </w:p>
          <w:p w14:paraId="60F13C39" w14:textId="77777777" w:rsidR="006E7A4D" w:rsidRPr="006358BC" w:rsidRDefault="006E7A4D" w:rsidP="006E7A4D">
            <w:pPr>
              <w:pStyle w:val="NoSpacing"/>
              <w:spacing w:before="240" w:after="120"/>
              <w:jc w:val="left"/>
              <w:rPr>
                <w:rStyle w:val="IntenseEmphasis"/>
                <w:bCs w:val="0"/>
                <w:i w:val="0"/>
                <w:iCs w:val="0"/>
                <w:color w:val="0000FF"/>
              </w:rPr>
            </w:pPr>
            <w:r w:rsidRPr="006358BC">
              <w:rPr>
                <w:rStyle w:val="IntenseEmphasis"/>
                <w:bCs w:val="0"/>
                <w:i w:val="0"/>
                <w:iCs w:val="0"/>
                <w:color w:val="0000FF"/>
              </w:rPr>
              <w:t>Indice</w:t>
            </w:r>
            <w:r>
              <w:rPr>
                <w:rStyle w:val="IntenseEmphasis"/>
                <w:bCs w:val="0"/>
                <w:i w:val="0"/>
                <w:iCs w:val="0"/>
                <w:color w:val="0000FF"/>
              </w:rPr>
              <w:t>/Index</w:t>
            </w:r>
          </w:p>
          <w:p w14:paraId="21A0460D"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Gli indici sono generati in maniera automatica. Prima di rilasciare il documento selezionare tutti gli indici e aggiornarli. Nel caso in cui alcuni indici non sono utilizzati cancellare l’intera didascalia.</w:t>
            </w:r>
          </w:p>
          <w:p w14:paraId="1CAC376B"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Tabelle e Figure</w:t>
            </w:r>
          </w:p>
          <w:p w14:paraId="15D6BD6B"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lastRenderedPageBreak/>
              <w:t>Inserire le eventuali tabelle e figure quando necessario. Per le tabelle seguire lo standard indicato. Se non sono presenti tabelle e/o figure cancellare i relativi campi.</w:t>
            </w:r>
          </w:p>
          <w:p w14:paraId="6A2D7887"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Documenti Richiamati/Reference</w:t>
            </w:r>
            <w:r w:rsidR="00C23DB9">
              <w:rPr>
                <w:rStyle w:val="IntenseEmphasis"/>
                <w:bCs w:val="0"/>
                <w:i w:val="0"/>
                <w:iCs w:val="0"/>
                <w:color w:val="0000FF"/>
              </w:rPr>
              <w:t>d</w:t>
            </w:r>
            <w:r w:rsidRPr="006358BC">
              <w:rPr>
                <w:rStyle w:val="IntenseEmphasis"/>
                <w:bCs w:val="0"/>
                <w:i w:val="0"/>
                <w:iCs w:val="0"/>
                <w:color w:val="0000FF"/>
              </w:rPr>
              <w:t xml:space="preserve"> Documents</w:t>
            </w:r>
          </w:p>
          <w:p w14:paraId="6D75B7E5"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Nei sotto paragrafi 2.1 e 2.2 dovranno essere indicati solo i documenti espressamente citati all’interno del documento</w:t>
            </w:r>
          </w:p>
          <w:p w14:paraId="581CB8C3"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Documenti Applicabili/Applicable Documents</w:t>
            </w:r>
          </w:p>
          <w:p w14:paraId="60E8F252"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Il documento citato in questa sezione contiene requisiti applicabili all’interno del documento ospite. In questa sezione è obbligatorio indicare, oltre al codice, anche la revisione del documento referenziato.</w:t>
            </w:r>
          </w:p>
          <w:p w14:paraId="63A519B1"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Documenti di Riferimento/Reference Documents</w:t>
            </w:r>
          </w:p>
          <w:p w14:paraId="4FD77657"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Il documento citato fornisce dati e informazioni utili per migliorare la comprensione del documento ospite.</w:t>
            </w:r>
          </w:p>
          <w:p w14:paraId="17E3B5AF"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Definizioni e Acronimi/Definitions &amp; Acronyms</w:t>
            </w:r>
          </w:p>
          <w:p w14:paraId="15BDB865"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Per i documenti tecnici rispondenti ai formati previsti dalla MIL-STD-498, il paragrafo 3 “Definizioni e Acronimi” può essere spostato al paragrafo 6.</w:t>
            </w:r>
          </w:p>
          <w:p w14:paraId="2A57A88D"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Inserire solo gli acronimi inseriti nel documento.</w:t>
            </w:r>
          </w:p>
          <w:p w14:paraId="7FE9E2FD" w14:textId="77777777" w:rsidR="00C17CEC" w:rsidRPr="006358BC" w:rsidRDefault="00C17CEC" w:rsidP="00B14D52">
            <w:pPr>
              <w:pStyle w:val="NoSpacing"/>
              <w:spacing w:before="240" w:after="120"/>
              <w:jc w:val="left"/>
              <w:rPr>
                <w:rStyle w:val="IntenseEmphasis"/>
                <w:bCs w:val="0"/>
                <w:i w:val="0"/>
                <w:iCs w:val="0"/>
                <w:color w:val="0000FF"/>
              </w:rPr>
            </w:pPr>
            <w:r w:rsidRPr="006358BC">
              <w:rPr>
                <w:rStyle w:val="IntenseEmphasis"/>
                <w:bCs w:val="0"/>
                <w:i w:val="0"/>
                <w:iCs w:val="0"/>
                <w:color w:val="0000FF"/>
              </w:rPr>
              <w:t>Sezione orizzontale (landscape view)</w:t>
            </w:r>
          </w:p>
          <w:p w14:paraId="4AB605D6" w14:textId="77777777" w:rsidR="00C17CEC" w:rsidRPr="006358BC" w:rsidRDefault="00C17CEC" w:rsidP="00B14D52">
            <w:pPr>
              <w:pStyle w:val="NoSpacing"/>
              <w:spacing w:after="120"/>
              <w:jc w:val="left"/>
              <w:rPr>
                <w:rStyle w:val="IntenseEmphasis"/>
                <w:b w:val="0"/>
                <w:bCs w:val="0"/>
                <w:i w:val="0"/>
                <w:iCs w:val="0"/>
                <w:color w:val="0000FF"/>
              </w:rPr>
            </w:pPr>
            <w:r w:rsidRPr="006358BC">
              <w:rPr>
                <w:rStyle w:val="IntenseEmphasis"/>
                <w:b w:val="0"/>
                <w:bCs w:val="0"/>
                <w:i w:val="0"/>
                <w:iCs w:val="0"/>
                <w:color w:val="0000FF"/>
              </w:rPr>
              <w:t>Nel caso in cui la sezione orizzontale non fosse necessaria, eliminarla seguendo le istruzioni presenti nella stessa sezione del presente template.</w:t>
            </w:r>
          </w:p>
          <w:p w14:paraId="440ABB62" w14:textId="77777777" w:rsidR="006E7A4D" w:rsidRPr="006358BC" w:rsidRDefault="006E7A4D" w:rsidP="006E7A4D">
            <w:pPr>
              <w:pStyle w:val="NoSpacing"/>
              <w:spacing w:before="240" w:after="120"/>
              <w:jc w:val="left"/>
              <w:rPr>
                <w:rStyle w:val="IntenseEmphasis"/>
                <w:bCs w:val="0"/>
                <w:i w:val="0"/>
                <w:iCs w:val="0"/>
                <w:color w:val="0000FF"/>
              </w:rPr>
            </w:pPr>
            <w:r w:rsidRPr="006358BC">
              <w:rPr>
                <w:rStyle w:val="IntenseEmphasis"/>
                <w:bCs w:val="0"/>
                <w:i w:val="0"/>
                <w:iCs w:val="0"/>
                <w:color w:val="0000FF"/>
              </w:rPr>
              <w:t>Appendice</w:t>
            </w:r>
            <w:r>
              <w:rPr>
                <w:rStyle w:val="IntenseEmphasis"/>
                <w:bCs w:val="0"/>
                <w:i w:val="0"/>
                <w:iCs w:val="0"/>
                <w:color w:val="0000FF"/>
              </w:rPr>
              <w:t>/</w:t>
            </w:r>
            <w:r w:rsidRPr="006358BC">
              <w:rPr>
                <w:rStyle w:val="IntenseEmphasis"/>
                <w:bCs w:val="0"/>
                <w:i w:val="0"/>
                <w:iCs w:val="0"/>
                <w:color w:val="0000FF"/>
              </w:rPr>
              <w:t>Appendix</w:t>
            </w:r>
          </w:p>
          <w:p w14:paraId="6AC373DE" w14:textId="77777777" w:rsidR="00D72DC7" w:rsidRDefault="00D72DC7" w:rsidP="00D72DC7">
            <w:pPr>
              <w:pStyle w:val="NoSpacing"/>
              <w:spacing w:after="120"/>
              <w:jc w:val="left"/>
              <w:rPr>
                <w:rStyle w:val="IntenseEmphasis"/>
                <w:b w:val="0"/>
                <w:bCs w:val="0"/>
                <w:i w:val="0"/>
                <w:iCs w:val="0"/>
                <w:color w:val="0000FF"/>
              </w:rPr>
            </w:pPr>
            <w:r w:rsidRPr="006358BC">
              <w:rPr>
                <w:rStyle w:val="IntenseEmphasis"/>
                <w:b w:val="0"/>
                <w:bCs w:val="0"/>
                <w:i w:val="0"/>
                <w:iCs w:val="0"/>
                <w:color w:val="0000FF"/>
              </w:rPr>
              <w:t>Parte aggiuntiv</w:t>
            </w:r>
            <w:r>
              <w:rPr>
                <w:rStyle w:val="IntenseEmphasis"/>
                <w:b w:val="0"/>
                <w:bCs w:val="0"/>
                <w:i w:val="0"/>
                <w:iCs w:val="0"/>
                <w:color w:val="0000FF"/>
              </w:rPr>
              <w:t xml:space="preserve">a di un documento </w:t>
            </w:r>
            <w:r w:rsidRPr="006358BC">
              <w:rPr>
                <w:rStyle w:val="IntenseEmphasis"/>
                <w:b w:val="0"/>
                <w:bCs w:val="0"/>
                <w:i w:val="0"/>
                <w:iCs w:val="0"/>
                <w:color w:val="0000FF"/>
              </w:rPr>
              <w:t xml:space="preserve">a cui si ricorre per particolari aspetti (es. figure, tabelle, </w:t>
            </w:r>
            <w:r>
              <w:rPr>
                <w:rStyle w:val="IntenseEmphasis"/>
                <w:b w:val="0"/>
                <w:bCs w:val="0"/>
                <w:i w:val="0"/>
                <w:iCs w:val="0"/>
                <w:color w:val="0000FF"/>
              </w:rPr>
              <w:t>procedure o algoritmi matematici referenziati in più punti del documento</w:t>
            </w:r>
            <w:r w:rsidRPr="006358BC">
              <w:rPr>
                <w:rStyle w:val="IntenseEmphasis"/>
                <w:b w:val="0"/>
                <w:bCs w:val="0"/>
                <w:i w:val="0"/>
                <w:iCs w:val="0"/>
                <w:color w:val="0000FF"/>
              </w:rPr>
              <w:t>). Le appendici fanno parte integrante del documento</w:t>
            </w:r>
            <w:r>
              <w:rPr>
                <w:rStyle w:val="IntenseEmphasis"/>
                <w:b w:val="0"/>
                <w:bCs w:val="0"/>
                <w:i w:val="0"/>
                <w:iCs w:val="0"/>
                <w:color w:val="0000FF"/>
              </w:rPr>
              <w:t xml:space="preserve">, </w:t>
            </w:r>
            <w:r w:rsidRPr="006358BC">
              <w:rPr>
                <w:rStyle w:val="IntenseEmphasis"/>
                <w:b w:val="0"/>
                <w:bCs w:val="0"/>
                <w:i w:val="0"/>
                <w:iCs w:val="0"/>
                <w:color w:val="0000FF"/>
              </w:rPr>
              <w:t>cui si riferiscono e sono contrassegnate da numeri arabi in ordine crescente</w:t>
            </w:r>
            <w:r>
              <w:rPr>
                <w:rStyle w:val="IntenseEmphasis"/>
                <w:b w:val="0"/>
                <w:bCs w:val="0"/>
                <w:i w:val="0"/>
                <w:iCs w:val="0"/>
                <w:color w:val="0000FF"/>
              </w:rPr>
              <w:t>, ereditano identificativo e numero delle pagine dal documento principale</w:t>
            </w:r>
            <w:r w:rsidRPr="006358BC">
              <w:rPr>
                <w:rStyle w:val="IntenseEmphasis"/>
                <w:b w:val="0"/>
                <w:bCs w:val="0"/>
                <w:i w:val="0"/>
                <w:iCs w:val="0"/>
                <w:color w:val="0000FF"/>
              </w:rPr>
              <w:t>.</w:t>
            </w:r>
          </w:p>
          <w:p w14:paraId="6741009C" w14:textId="77777777" w:rsidR="006E7A4D" w:rsidRPr="006358BC" w:rsidRDefault="006E7A4D" w:rsidP="006E7A4D">
            <w:pPr>
              <w:pStyle w:val="NoSpacing"/>
              <w:spacing w:before="240" w:after="120"/>
              <w:jc w:val="left"/>
              <w:rPr>
                <w:rStyle w:val="IntenseEmphasis"/>
                <w:bCs w:val="0"/>
                <w:i w:val="0"/>
                <w:iCs w:val="0"/>
                <w:color w:val="0000FF"/>
              </w:rPr>
            </w:pPr>
            <w:r w:rsidRPr="006358BC">
              <w:rPr>
                <w:rStyle w:val="IntenseEmphasis"/>
                <w:bCs w:val="0"/>
                <w:i w:val="0"/>
                <w:iCs w:val="0"/>
                <w:color w:val="0000FF"/>
              </w:rPr>
              <w:t>Allegato</w:t>
            </w:r>
            <w:r>
              <w:rPr>
                <w:rStyle w:val="IntenseEmphasis"/>
                <w:bCs w:val="0"/>
                <w:i w:val="0"/>
                <w:iCs w:val="0"/>
                <w:color w:val="0000FF"/>
              </w:rPr>
              <w:t>/Attachment</w:t>
            </w:r>
          </w:p>
          <w:p w14:paraId="43C14F44" w14:textId="77777777" w:rsidR="00D72DC7" w:rsidRPr="006358BC" w:rsidRDefault="00D72DC7" w:rsidP="00D72DC7">
            <w:pPr>
              <w:pStyle w:val="NoSpacing"/>
              <w:jc w:val="left"/>
              <w:rPr>
                <w:rStyle w:val="IntenseEmphasis"/>
                <w:b w:val="0"/>
                <w:bCs w:val="0"/>
                <w:i w:val="0"/>
                <w:iCs w:val="0"/>
                <w:color w:val="0000FF"/>
              </w:rPr>
            </w:pPr>
            <w:r w:rsidRPr="006358BC">
              <w:rPr>
                <w:rStyle w:val="IntenseEmphasis"/>
                <w:b w:val="0"/>
                <w:bCs w:val="0"/>
                <w:i w:val="0"/>
                <w:iCs w:val="0"/>
                <w:color w:val="0000FF"/>
              </w:rPr>
              <w:t>Documento, che assume tale denominazione quando viene aggiunto ad un documento base per chiarirne o completarne aspetti part</w:t>
            </w:r>
            <w:r>
              <w:rPr>
                <w:rStyle w:val="IntenseEmphasis"/>
                <w:b w:val="0"/>
                <w:bCs w:val="0"/>
                <w:i w:val="0"/>
                <w:iCs w:val="0"/>
                <w:color w:val="0000FF"/>
              </w:rPr>
              <w:t xml:space="preserve">icolari o per non appesantirlo. Sono contrassegnati </w:t>
            </w:r>
            <w:r w:rsidRPr="006358BC">
              <w:rPr>
                <w:rStyle w:val="IntenseEmphasis"/>
                <w:b w:val="0"/>
                <w:bCs w:val="0"/>
                <w:i w:val="0"/>
                <w:iCs w:val="0"/>
                <w:color w:val="0000FF"/>
              </w:rPr>
              <w:t>con lettere maiuscole in ordine alfabetico crescente.</w:t>
            </w:r>
          </w:p>
          <w:p w14:paraId="6A0AC170" w14:textId="77777777" w:rsidR="00D72DC7" w:rsidRPr="006358BC" w:rsidRDefault="00D72DC7" w:rsidP="00D72DC7">
            <w:pPr>
              <w:pStyle w:val="NoSpacing"/>
              <w:jc w:val="left"/>
              <w:rPr>
                <w:rStyle w:val="IntenseEmphasis"/>
                <w:b w:val="0"/>
                <w:bCs w:val="0"/>
                <w:i w:val="0"/>
                <w:iCs w:val="0"/>
                <w:color w:val="0000FF"/>
              </w:rPr>
            </w:pPr>
            <w:r w:rsidRPr="006358BC">
              <w:rPr>
                <w:rStyle w:val="IntenseEmphasis"/>
                <w:b w:val="0"/>
                <w:bCs w:val="0"/>
                <w:i w:val="0"/>
                <w:iCs w:val="0"/>
                <w:color w:val="0000FF"/>
              </w:rPr>
              <w:t xml:space="preserve">Gli allegati sono costituiti </w:t>
            </w:r>
            <w:r>
              <w:rPr>
                <w:rStyle w:val="IntenseEmphasis"/>
                <w:b w:val="0"/>
                <w:bCs w:val="0"/>
                <w:i w:val="0"/>
                <w:iCs w:val="0"/>
                <w:color w:val="0000FF"/>
              </w:rPr>
              <w:t>da pagine che non possono essere dotate</w:t>
            </w:r>
            <w:r w:rsidRPr="006358BC">
              <w:rPr>
                <w:rStyle w:val="IntenseEmphasis"/>
                <w:b w:val="0"/>
                <w:bCs w:val="0"/>
                <w:i w:val="0"/>
                <w:iCs w:val="0"/>
                <w:color w:val="0000FF"/>
              </w:rPr>
              <w:t xml:space="preserve"> di intestazione e piè di pagina conformi al documento principale</w:t>
            </w:r>
            <w:r>
              <w:rPr>
                <w:rStyle w:val="IntenseEmphasis"/>
                <w:b w:val="0"/>
                <w:bCs w:val="0"/>
                <w:i w:val="0"/>
                <w:iCs w:val="0"/>
                <w:color w:val="0000FF"/>
              </w:rPr>
              <w:t xml:space="preserve"> per motivi di leggibilità (ad esempio spreadsheet con molte righe/colonne o </w:t>
            </w:r>
            <w:r w:rsidRPr="006358BC">
              <w:rPr>
                <w:rStyle w:val="IntenseEmphasis"/>
                <w:b w:val="0"/>
                <w:bCs w:val="0"/>
                <w:i w:val="0"/>
                <w:iCs w:val="0"/>
                <w:color w:val="0000FF"/>
              </w:rPr>
              <w:t>figure</w:t>
            </w:r>
            <w:r>
              <w:rPr>
                <w:rStyle w:val="IntenseEmphasis"/>
                <w:b w:val="0"/>
                <w:bCs w:val="0"/>
                <w:i w:val="0"/>
                <w:iCs w:val="0"/>
                <w:color w:val="0000FF"/>
              </w:rPr>
              <w:t xml:space="preserve"> troppo grandi) o perché’ costituiti da file di origine diversa (es.: GANTT, </w:t>
            </w:r>
            <w:r w:rsidRPr="006358BC">
              <w:rPr>
                <w:rStyle w:val="IntenseEmphasis"/>
                <w:b w:val="0"/>
                <w:bCs w:val="0"/>
                <w:i w:val="0"/>
                <w:iCs w:val="0"/>
                <w:color w:val="0000FF"/>
              </w:rPr>
              <w:t xml:space="preserve">modulistica </w:t>
            </w:r>
            <w:r>
              <w:rPr>
                <w:rStyle w:val="IntenseEmphasis"/>
                <w:b w:val="0"/>
                <w:bCs w:val="0"/>
                <w:i w:val="0"/>
                <w:iCs w:val="0"/>
                <w:color w:val="0000FF"/>
              </w:rPr>
              <w:t>specifica di progetto)</w:t>
            </w:r>
            <w:r w:rsidRPr="006358BC">
              <w:rPr>
                <w:rStyle w:val="IntenseEmphasis"/>
                <w:b w:val="0"/>
                <w:bCs w:val="0"/>
                <w:i w:val="0"/>
                <w:iCs w:val="0"/>
                <w:color w:val="0000FF"/>
              </w:rPr>
              <w:t>.</w:t>
            </w:r>
          </w:p>
          <w:p w14:paraId="39ABC872" w14:textId="77777777" w:rsidR="006E7A4D" w:rsidRPr="001E5A41" w:rsidRDefault="006E7A4D" w:rsidP="006E7A4D">
            <w:pPr>
              <w:pStyle w:val="NoSpacing"/>
              <w:spacing w:before="240" w:after="120"/>
              <w:jc w:val="left"/>
              <w:rPr>
                <w:rStyle w:val="IntenseEmphasis"/>
                <w:bCs w:val="0"/>
                <w:i w:val="0"/>
                <w:iCs w:val="0"/>
                <w:color w:val="0000FF"/>
              </w:rPr>
            </w:pPr>
            <w:r>
              <w:rPr>
                <w:rStyle w:val="IntenseEmphasis"/>
                <w:bCs w:val="0"/>
                <w:i w:val="0"/>
                <w:iCs w:val="0"/>
                <w:color w:val="0000FF"/>
              </w:rPr>
              <w:t>Annesso/Annex</w:t>
            </w:r>
          </w:p>
          <w:p w14:paraId="0E358054" w14:textId="77777777" w:rsidR="00C17CEC" w:rsidRPr="006358BC" w:rsidRDefault="00364506" w:rsidP="00364506">
            <w:pPr>
              <w:pStyle w:val="NoSpacing"/>
              <w:spacing w:after="120"/>
              <w:jc w:val="left"/>
              <w:rPr>
                <w:rStyle w:val="IntenseEmphasis"/>
                <w:b w:val="0"/>
                <w:bCs w:val="0"/>
                <w:i w:val="0"/>
                <w:iCs w:val="0"/>
                <w:color w:val="0000FF"/>
              </w:rPr>
            </w:pPr>
            <w:r>
              <w:rPr>
                <w:rStyle w:val="IntenseEmphasis"/>
                <w:b w:val="0"/>
                <w:bCs w:val="0"/>
                <w:i w:val="0"/>
                <w:iCs w:val="0"/>
                <w:color w:val="0000FF"/>
              </w:rPr>
              <w:t>Documento</w:t>
            </w:r>
            <w:r w:rsidR="00D72DC7">
              <w:rPr>
                <w:rStyle w:val="IntenseEmphasis"/>
                <w:b w:val="0"/>
                <w:bCs w:val="0"/>
                <w:i w:val="0"/>
                <w:iCs w:val="0"/>
                <w:color w:val="0000FF"/>
              </w:rPr>
              <w:t xml:space="preserve"> a sé stant</w:t>
            </w:r>
            <w:r>
              <w:rPr>
                <w:rStyle w:val="IntenseEmphasis"/>
                <w:b w:val="0"/>
                <w:bCs w:val="0"/>
                <w:i w:val="0"/>
                <w:iCs w:val="0"/>
                <w:color w:val="0000FF"/>
              </w:rPr>
              <w:t>e</w:t>
            </w:r>
            <w:r w:rsidR="00D72DC7" w:rsidRPr="003B26D9">
              <w:rPr>
                <w:rStyle w:val="IntenseEmphasis"/>
                <w:b w:val="0"/>
                <w:bCs w:val="0"/>
                <w:i w:val="0"/>
                <w:iCs w:val="0"/>
                <w:color w:val="0000FF"/>
              </w:rPr>
              <w:t xml:space="preserve">, </w:t>
            </w:r>
            <w:r w:rsidR="00D72DC7">
              <w:rPr>
                <w:rStyle w:val="IntenseEmphasis"/>
                <w:b w:val="0"/>
                <w:bCs w:val="0"/>
                <w:i w:val="0"/>
                <w:iCs w:val="0"/>
                <w:color w:val="0000FF"/>
              </w:rPr>
              <w:t>indipendent</w:t>
            </w:r>
            <w:r>
              <w:rPr>
                <w:rStyle w:val="IntenseEmphasis"/>
                <w:b w:val="0"/>
                <w:bCs w:val="0"/>
                <w:i w:val="0"/>
                <w:iCs w:val="0"/>
                <w:color w:val="0000FF"/>
              </w:rPr>
              <w:t>e</w:t>
            </w:r>
            <w:r w:rsidR="00D72DC7">
              <w:rPr>
                <w:rStyle w:val="IntenseEmphasis"/>
                <w:b w:val="0"/>
                <w:bCs w:val="0"/>
                <w:i w:val="0"/>
                <w:iCs w:val="0"/>
                <w:color w:val="0000FF"/>
              </w:rPr>
              <w:t xml:space="preserve"> ed </w:t>
            </w:r>
            <w:r>
              <w:rPr>
                <w:rStyle w:val="IntenseEmphasis"/>
                <w:b w:val="0"/>
                <w:bCs w:val="0"/>
                <w:i w:val="0"/>
                <w:iCs w:val="0"/>
                <w:color w:val="0000FF"/>
              </w:rPr>
              <w:t>avente</w:t>
            </w:r>
            <w:r w:rsidR="00D72DC7">
              <w:rPr>
                <w:rStyle w:val="IntenseEmphasis"/>
                <w:b w:val="0"/>
                <w:bCs w:val="0"/>
                <w:i w:val="0"/>
                <w:iCs w:val="0"/>
                <w:color w:val="0000FF"/>
              </w:rPr>
              <w:t xml:space="preserve"> un identificativo e numerazione delle pagine propri.</w:t>
            </w:r>
            <w:r w:rsidR="00D72DC7" w:rsidRPr="003B26D9">
              <w:rPr>
                <w:rStyle w:val="IntenseEmphasis"/>
                <w:b w:val="0"/>
                <w:bCs w:val="0"/>
                <w:i w:val="0"/>
                <w:iCs w:val="0"/>
                <w:color w:val="0000FF"/>
              </w:rPr>
              <w:t xml:space="preserve"> </w:t>
            </w:r>
            <w:r w:rsidR="00D72DC7">
              <w:rPr>
                <w:rStyle w:val="IntenseEmphasis"/>
                <w:b w:val="0"/>
                <w:bCs w:val="0"/>
                <w:i w:val="0"/>
                <w:iCs w:val="0"/>
                <w:color w:val="0000FF"/>
              </w:rPr>
              <w:t>L’annesso</w:t>
            </w:r>
            <w:r w:rsidR="00D72DC7" w:rsidRPr="003B26D9">
              <w:rPr>
                <w:rStyle w:val="IntenseEmphasis"/>
                <w:b w:val="0"/>
                <w:bCs w:val="0"/>
                <w:i w:val="0"/>
                <w:iCs w:val="0"/>
                <w:color w:val="0000FF"/>
              </w:rPr>
              <w:t xml:space="preserve"> assume tale denominazione solo quando viene</w:t>
            </w:r>
            <w:r w:rsidR="00D72DC7">
              <w:rPr>
                <w:rStyle w:val="IntenseEmphasis"/>
                <w:b w:val="0"/>
                <w:bCs w:val="0"/>
                <w:i w:val="0"/>
                <w:iCs w:val="0"/>
                <w:color w:val="0000FF"/>
              </w:rPr>
              <w:t xml:space="preserve"> associato ad un altro documento </w:t>
            </w:r>
            <w:r w:rsidR="00D72DC7" w:rsidRPr="003B26D9">
              <w:rPr>
                <w:rStyle w:val="IntenseEmphasis"/>
                <w:b w:val="0"/>
                <w:bCs w:val="0"/>
                <w:i w:val="0"/>
                <w:iCs w:val="0"/>
                <w:color w:val="0000FF"/>
              </w:rPr>
              <w:t xml:space="preserve">per </w:t>
            </w:r>
            <w:r w:rsidR="00D72DC7">
              <w:rPr>
                <w:rStyle w:val="IntenseEmphasis"/>
                <w:b w:val="0"/>
                <w:bCs w:val="0"/>
                <w:i w:val="0"/>
                <w:iCs w:val="0"/>
                <w:color w:val="0000FF"/>
              </w:rPr>
              <w:t>essere inoltrato (disegni tecnici annessi a documentazione di progetto). È</w:t>
            </w:r>
            <w:r w:rsidR="00D72DC7" w:rsidRPr="003B26D9">
              <w:rPr>
                <w:rStyle w:val="IntenseEmphasis"/>
                <w:b w:val="0"/>
                <w:bCs w:val="0"/>
                <w:i w:val="0"/>
                <w:iCs w:val="0"/>
                <w:color w:val="0000FF"/>
              </w:rPr>
              <w:t xml:space="preserve"> contrassegnato</w:t>
            </w:r>
            <w:r w:rsidR="00D72DC7">
              <w:rPr>
                <w:rStyle w:val="IntenseEmphasis"/>
                <w:b w:val="0"/>
                <w:bCs w:val="0"/>
                <w:i w:val="0"/>
                <w:iCs w:val="0"/>
                <w:color w:val="0000FF"/>
              </w:rPr>
              <w:t>,</w:t>
            </w:r>
            <w:r w:rsidR="00D72DC7" w:rsidRPr="003B26D9">
              <w:rPr>
                <w:rStyle w:val="IntenseEmphasis"/>
                <w:b w:val="0"/>
                <w:bCs w:val="0"/>
                <w:i w:val="0"/>
                <w:iCs w:val="0"/>
                <w:color w:val="0000FF"/>
              </w:rPr>
              <w:t xml:space="preserve"> </w:t>
            </w:r>
            <w:r w:rsidR="00D72DC7">
              <w:rPr>
                <w:rStyle w:val="IntenseEmphasis"/>
                <w:b w:val="0"/>
                <w:bCs w:val="0"/>
                <w:i w:val="0"/>
                <w:iCs w:val="0"/>
                <w:color w:val="0000FF"/>
              </w:rPr>
              <w:t xml:space="preserve">nel documento che lo ospita, </w:t>
            </w:r>
            <w:r w:rsidR="00D72DC7" w:rsidRPr="003B26D9">
              <w:rPr>
                <w:rStyle w:val="IntenseEmphasis"/>
                <w:b w:val="0"/>
                <w:bCs w:val="0"/>
                <w:i w:val="0"/>
                <w:iCs w:val="0"/>
                <w:color w:val="0000FF"/>
              </w:rPr>
              <w:t>da nume</w:t>
            </w:r>
            <w:r w:rsidR="00D72DC7">
              <w:rPr>
                <w:rStyle w:val="IntenseEmphasis"/>
                <w:b w:val="0"/>
                <w:bCs w:val="0"/>
                <w:i w:val="0"/>
                <w:iCs w:val="0"/>
                <w:color w:val="0000FF"/>
              </w:rPr>
              <w:t>ri romani in ordine crescente.</w:t>
            </w:r>
          </w:p>
        </w:tc>
      </w:tr>
    </w:tbl>
    <w:p w14:paraId="5CE7B95D" w14:textId="77777777" w:rsidR="000D5DBF" w:rsidRPr="000D5DBF" w:rsidRDefault="000D5DBF" w:rsidP="00D953E8">
      <w:pPr>
        <w:spacing w:after="0"/>
        <w:rPr>
          <w:rFonts w:cs="Arial"/>
        </w:rPr>
      </w:pPr>
    </w:p>
    <w:sectPr w:rsidR="000D5DBF" w:rsidRPr="000D5DBF" w:rsidSect="00882346">
      <w:headerReference w:type="default" r:id="rId26"/>
      <w:footerReference w:type="default" r:id="rId27"/>
      <w:headerReference w:type="first" r:id="rId28"/>
      <w:footerReference w:type="first" r:id="rId29"/>
      <w:pgSz w:w="11906" w:h="16838"/>
      <w:pgMar w:top="1739" w:right="1134" w:bottom="1418" w:left="1134"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69E79" w14:textId="77777777" w:rsidR="00AE1A88" w:rsidRDefault="00AE1A88" w:rsidP="0022796F">
      <w:pPr>
        <w:spacing w:after="0"/>
      </w:pPr>
      <w:r>
        <w:separator/>
      </w:r>
    </w:p>
  </w:endnote>
  <w:endnote w:type="continuationSeparator" w:id="0">
    <w:p w14:paraId="090B46A9" w14:textId="77777777" w:rsidR="00AE1A88" w:rsidRDefault="00AE1A88" w:rsidP="002279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C1390" w14:textId="77777777" w:rsidR="00953D1E" w:rsidRDefault="00953D1E" w:rsidP="00001209">
    <w:pPr>
      <w:pStyle w:val="Footer"/>
    </w:pPr>
  </w:p>
  <w:p w14:paraId="2DE77D3D" w14:textId="77777777" w:rsidR="00953D1E" w:rsidRDefault="00953D1E"/>
  <w:p w14:paraId="24BC65CD" w14:textId="77777777" w:rsidR="00953D1E" w:rsidRDefault="00953D1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193" w:type="pct"/>
      <w:jc w:val="center"/>
      <w:tblBorders>
        <w:top w:val="single" w:sz="8" w:space="0" w:color="000000" w:themeColor="text1"/>
      </w:tblBorders>
      <w:tblLook w:val="04A0" w:firstRow="1" w:lastRow="0" w:firstColumn="1" w:lastColumn="0" w:noHBand="0" w:noVBand="1"/>
    </w:tblPr>
    <w:tblGrid>
      <w:gridCol w:w="2997"/>
      <w:gridCol w:w="4941"/>
      <w:gridCol w:w="2368"/>
    </w:tblGrid>
    <w:tr w:rsidR="00953D1E" w:rsidRPr="00CA3F29" w14:paraId="37072194" w14:textId="77777777" w:rsidTr="006C3474">
      <w:trPr>
        <w:jc w:val="center"/>
      </w:trPr>
      <w:tc>
        <w:tcPr>
          <w:tcW w:w="1454" w:type="pct"/>
          <w:tcMar>
            <w:left w:w="57" w:type="dxa"/>
            <w:right w:w="57" w:type="dxa"/>
          </w:tcMar>
          <w:vAlign w:val="center"/>
        </w:tcPr>
        <w:p w14:paraId="3A65CDA0" w14:textId="77777777" w:rsidR="00953D1E" w:rsidRPr="00D56ADA" w:rsidRDefault="00953D1E" w:rsidP="001E257D">
          <w:pPr>
            <w:pStyle w:val="CopyrightPrimaPag"/>
            <w:jc w:val="left"/>
            <w:rPr>
              <w:color w:val="auto"/>
              <w:lang w:val="en-US"/>
            </w:rPr>
          </w:pPr>
          <w:r w:rsidRPr="00D56ADA">
            <w:rPr>
              <w:color w:val="auto"/>
              <w:lang w:val="en-US"/>
            </w:rPr>
            <w:fldChar w:fldCharType="begin"/>
          </w:r>
          <w:r w:rsidRPr="00D56ADA">
            <w:rPr>
              <w:color w:val="auto"/>
              <w:lang w:val="en-US"/>
            </w:rPr>
            <w:instrText xml:space="preserve"> DOCPROPERTY  "*Doc Template"  \* MERGEFORMAT </w:instrText>
          </w:r>
          <w:r w:rsidRPr="00D56ADA">
            <w:rPr>
              <w:color w:val="auto"/>
              <w:lang w:val="en-US"/>
            </w:rPr>
            <w:fldChar w:fldCharType="separate"/>
          </w:r>
          <w:r w:rsidR="00AE1A88">
            <w:rPr>
              <w:color w:val="auto"/>
              <w:lang w:val="en-US"/>
            </w:rPr>
            <w:t>Template: CFM001-T-IT-I en/it rev.04.05</w:t>
          </w:r>
          <w:r w:rsidRPr="00D56ADA">
            <w:rPr>
              <w:color w:val="auto"/>
              <w:lang w:val="en-US"/>
            </w:rPr>
            <w:fldChar w:fldCharType="end"/>
          </w:r>
        </w:p>
      </w:tc>
      <w:tc>
        <w:tcPr>
          <w:tcW w:w="2397" w:type="pct"/>
          <w:vAlign w:val="center"/>
        </w:tcPr>
        <w:p w14:paraId="6E8E3B5A" w14:textId="77777777" w:rsidR="00953D1E" w:rsidRPr="00A16E6D" w:rsidRDefault="00953D1E" w:rsidP="006C3474">
          <w:pPr>
            <w:pStyle w:val="CopyrightPrimaPag"/>
            <w:spacing w:before="0" w:after="0"/>
            <w:rPr>
              <w:b/>
              <w:color w:val="262626"/>
            </w:rPr>
          </w:pPr>
          <w:r w:rsidRPr="008F3D49">
            <w:rPr>
              <w:b/>
              <w:color w:val="262626"/>
            </w:rPr>
            <w:t xml:space="preserve">© Copyright </w:t>
          </w:r>
          <w:r>
            <w:rPr>
              <w:b/>
              <w:color w:val="262626"/>
            </w:rPr>
            <w:t>Leonardo</w:t>
          </w:r>
          <w:r w:rsidRPr="008F3D49">
            <w:rPr>
              <w:b/>
              <w:color w:val="262626"/>
            </w:rPr>
            <w:t xml:space="preserve"> </w:t>
          </w:r>
          <w:r>
            <w:rPr>
              <w:b/>
              <w:color w:val="262626"/>
            </w:rPr>
            <w:t>S.p.a</w:t>
          </w:r>
          <w:r w:rsidRPr="008F3D49">
            <w:rPr>
              <w:b/>
              <w:color w:val="262626"/>
            </w:rPr>
            <w:t>.– Tutti i diritti riservati</w:t>
          </w:r>
        </w:p>
      </w:tc>
      <w:tc>
        <w:tcPr>
          <w:tcW w:w="1149" w:type="pct"/>
          <w:tcMar>
            <w:left w:w="57" w:type="dxa"/>
            <w:right w:w="57" w:type="dxa"/>
          </w:tcMar>
          <w:vAlign w:val="center"/>
        </w:tcPr>
        <w:p w14:paraId="6187EFCB" w14:textId="77777777" w:rsidR="00953D1E" w:rsidRPr="006C3474" w:rsidRDefault="00953D1E" w:rsidP="00D13DD7">
          <w:pPr>
            <w:pStyle w:val="CopyrightPrimaPag"/>
            <w:jc w:val="right"/>
            <w:rPr>
              <w:color w:val="auto"/>
            </w:rPr>
          </w:pPr>
          <w:r w:rsidRPr="006C3474">
            <w:rPr>
              <w:color w:val="auto"/>
            </w:rPr>
            <w:t xml:space="preserve">Page </w:t>
          </w:r>
          <w:r w:rsidRPr="00C7367A">
            <w:rPr>
              <w:color w:val="auto"/>
              <w:lang w:val="en-US"/>
            </w:rPr>
            <w:fldChar w:fldCharType="begin"/>
          </w:r>
          <w:r w:rsidRPr="006C3474">
            <w:rPr>
              <w:color w:val="auto"/>
            </w:rPr>
            <w:instrText xml:space="preserve"> PAGE   \* MERGEFORMAT </w:instrText>
          </w:r>
          <w:r w:rsidRPr="00C7367A">
            <w:rPr>
              <w:color w:val="auto"/>
              <w:lang w:val="en-US"/>
            </w:rPr>
            <w:fldChar w:fldCharType="separate"/>
          </w:r>
          <w:r w:rsidR="00AC599A">
            <w:rPr>
              <w:noProof/>
              <w:color w:val="auto"/>
            </w:rPr>
            <w:t>7</w:t>
          </w:r>
          <w:r w:rsidRPr="00C7367A">
            <w:rPr>
              <w:color w:val="auto"/>
              <w:lang w:val="en-US"/>
            </w:rPr>
            <w:fldChar w:fldCharType="end"/>
          </w:r>
          <w:r w:rsidRPr="006C3474">
            <w:rPr>
              <w:color w:val="auto"/>
            </w:rPr>
            <w:t xml:space="preserve"> of </w:t>
          </w:r>
          <w:r>
            <w:fldChar w:fldCharType="begin"/>
          </w:r>
          <w:r w:rsidRPr="006C3474">
            <w:instrText xml:space="preserve"> NUMPAGES   \* MERGEFORMAT </w:instrText>
          </w:r>
          <w:r>
            <w:fldChar w:fldCharType="separate"/>
          </w:r>
          <w:r w:rsidR="00AC599A" w:rsidRPr="00AC599A">
            <w:rPr>
              <w:noProof/>
              <w:color w:val="auto"/>
            </w:rPr>
            <w:t>19</w:t>
          </w:r>
          <w:r>
            <w:rPr>
              <w:noProof/>
              <w:color w:val="auto"/>
              <w:lang w:val="en-US"/>
            </w:rPr>
            <w:fldChar w:fldCharType="end"/>
          </w:r>
        </w:p>
      </w:tc>
    </w:tr>
    <w:tr w:rsidR="00953D1E" w:rsidRPr="00EF7A69" w14:paraId="3E793B87" w14:textId="77777777" w:rsidTr="006C3474">
      <w:trPr>
        <w:jc w:val="center"/>
      </w:trPr>
      <w:tc>
        <w:tcPr>
          <w:tcW w:w="5000" w:type="pct"/>
          <w:gridSpan w:val="3"/>
          <w:tcMar>
            <w:left w:w="57" w:type="dxa"/>
            <w:right w:w="57" w:type="dxa"/>
          </w:tcMar>
        </w:tcPr>
        <w:p w14:paraId="279FF4A6" w14:textId="77777777" w:rsidR="00953D1E" w:rsidRPr="00EF7A69" w:rsidRDefault="00953D1E" w:rsidP="00D13DD7">
          <w:pPr>
            <w:pStyle w:val="Header"/>
            <w:tabs>
              <w:tab w:val="center" w:pos="4961"/>
            </w:tabs>
            <w:spacing w:line="240" w:lineRule="exact"/>
            <w:ind w:right="-285"/>
            <w:jc w:val="center"/>
            <w:rPr>
              <w:b/>
              <w:color w:val="FF0000"/>
              <w:sz w:val="24"/>
            </w:rPr>
          </w:pPr>
          <w:r w:rsidRPr="000815E2">
            <w:rPr>
              <w:b/>
              <w:color w:val="E4002B"/>
              <w:sz w:val="24"/>
              <w:szCs w:val="24"/>
            </w:rPr>
            <w:fldChar w:fldCharType="begin"/>
          </w:r>
          <w:r w:rsidRPr="000815E2">
            <w:rPr>
              <w:b/>
              <w:color w:val="E4002B"/>
              <w:sz w:val="24"/>
              <w:szCs w:val="24"/>
            </w:rPr>
            <w:instrText xml:space="preserve"> DOCPROPERTY  *Qualifica  \* MERGEFORMAT </w:instrText>
          </w:r>
          <w:r w:rsidRPr="000815E2">
            <w:rPr>
              <w:b/>
              <w:color w:val="E4002B"/>
              <w:sz w:val="24"/>
              <w:szCs w:val="24"/>
            </w:rPr>
            <w:fldChar w:fldCharType="separate"/>
          </w:r>
          <w:r w:rsidR="00AE1A88">
            <w:rPr>
              <w:b/>
              <w:color w:val="E4002B"/>
              <w:sz w:val="24"/>
              <w:szCs w:val="24"/>
            </w:rPr>
            <w:t>&lt;Qualifica di sicurezza (se applicabile)&gt;</w:t>
          </w:r>
          <w:r w:rsidRPr="000815E2">
            <w:rPr>
              <w:b/>
              <w:color w:val="E4002B"/>
              <w:sz w:val="24"/>
              <w:szCs w:val="24"/>
            </w:rPr>
            <w:fldChar w:fldCharType="end"/>
          </w:r>
          <w:r>
            <w:rPr>
              <w:b/>
              <w:color w:val="E4002B"/>
              <w:sz w:val="24"/>
              <w:szCs w:val="24"/>
            </w:rPr>
            <w:t xml:space="preserve"> - </w:t>
          </w:r>
          <w:r w:rsidRPr="000815E2">
            <w:rPr>
              <w:b/>
              <w:color w:val="E4002B"/>
              <w:sz w:val="24"/>
            </w:rPr>
            <w:fldChar w:fldCharType="begin"/>
          </w:r>
          <w:r w:rsidRPr="000815E2">
            <w:rPr>
              <w:b/>
              <w:color w:val="E4002B"/>
              <w:sz w:val="24"/>
            </w:rPr>
            <w:instrText xml:space="preserve"> DOCPROPERTY  *Classification  \* MERGEFORMAT </w:instrText>
          </w:r>
          <w:r w:rsidRPr="000815E2">
            <w:rPr>
              <w:b/>
              <w:color w:val="E4002B"/>
              <w:sz w:val="24"/>
            </w:rPr>
            <w:fldChar w:fldCharType="separate"/>
          </w:r>
          <w:r w:rsidR="00AE1A88">
            <w:rPr>
              <w:b/>
              <w:color w:val="E4002B"/>
              <w:sz w:val="24"/>
            </w:rPr>
            <w:t>&lt;Classifica di segretezza (se applicabile)&gt;</w:t>
          </w:r>
          <w:r w:rsidRPr="000815E2">
            <w:rPr>
              <w:b/>
              <w:color w:val="E4002B"/>
              <w:sz w:val="24"/>
            </w:rPr>
            <w:fldChar w:fldCharType="end"/>
          </w:r>
        </w:p>
      </w:tc>
    </w:tr>
  </w:tbl>
  <w:p w14:paraId="4BED7EDD" w14:textId="77777777" w:rsidR="00953D1E" w:rsidRDefault="00953D1E" w:rsidP="00EF7A69">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3" w:type="dxa"/>
      <w:tblInd w:w="108" w:type="dxa"/>
      <w:tblLook w:val="04A0" w:firstRow="1" w:lastRow="0" w:firstColumn="1" w:lastColumn="0" w:noHBand="0" w:noVBand="1"/>
    </w:tblPr>
    <w:tblGrid>
      <w:gridCol w:w="9923"/>
    </w:tblGrid>
    <w:tr w:rsidR="00953D1E" w:rsidRPr="00AE1A88" w14:paraId="014CFB4D" w14:textId="77777777" w:rsidTr="00AB014A">
      <w:tc>
        <w:tcPr>
          <w:tcW w:w="9923" w:type="dxa"/>
          <w:tcBorders>
            <w:top w:val="single" w:sz="4" w:space="0" w:color="auto"/>
          </w:tcBorders>
        </w:tcPr>
        <w:p w14:paraId="2B177D4E" w14:textId="77777777" w:rsidR="00953D1E" w:rsidRPr="008F3D49" w:rsidRDefault="00953D1E" w:rsidP="00A16E6D">
          <w:pPr>
            <w:autoSpaceDE w:val="0"/>
            <w:autoSpaceDN w:val="0"/>
            <w:adjustRightInd w:val="0"/>
            <w:spacing w:before="60" w:after="0"/>
            <w:jc w:val="center"/>
            <w:rPr>
              <w:rFonts w:eastAsia="Times New Roman" w:cs="Arial"/>
              <w:iCs/>
              <w:sz w:val="16"/>
              <w:szCs w:val="16"/>
              <w:lang w:eastAsia="it-IT"/>
            </w:rPr>
          </w:pPr>
          <w:r w:rsidRPr="008F3D49">
            <w:rPr>
              <w:rFonts w:eastAsia="Times New Roman" w:cs="Arial"/>
              <w:iCs/>
              <w:sz w:val="16"/>
              <w:szCs w:val="16"/>
              <w:lang w:eastAsia="it-IT"/>
            </w:rPr>
            <w:t xml:space="preserve">Le informazioni contenute nel presente documento sono di proprietà di </w:t>
          </w:r>
          <w:r>
            <w:rPr>
              <w:rFonts w:eastAsia="Times New Roman" w:cs="Arial"/>
              <w:iCs/>
              <w:sz w:val="16"/>
              <w:szCs w:val="16"/>
              <w:lang w:eastAsia="it-IT"/>
            </w:rPr>
            <w:t>Leonardo</w:t>
          </w:r>
          <w:r w:rsidRPr="008F3D49">
            <w:rPr>
              <w:rFonts w:eastAsia="Times New Roman" w:cs="Arial"/>
              <w:iCs/>
              <w:sz w:val="16"/>
              <w:szCs w:val="16"/>
              <w:lang w:eastAsia="it-IT"/>
            </w:rPr>
            <w:t xml:space="preserve"> </w:t>
          </w:r>
          <w:r>
            <w:rPr>
              <w:rFonts w:eastAsia="Times New Roman" w:cs="Arial"/>
              <w:iCs/>
              <w:sz w:val="16"/>
              <w:szCs w:val="16"/>
              <w:lang w:eastAsia="it-IT"/>
            </w:rPr>
            <w:t>S.p.a</w:t>
          </w:r>
          <w:r w:rsidRPr="008F3D49">
            <w:rPr>
              <w:rFonts w:eastAsia="Times New Roman" w:cs="Arial"/>
              <w:iCs/>
              <w:sz w:val="16"/>
              <w:szCs w:val="16"/>
              <w:lang w:eastAsia="it-IT"/>
            </w:rPr>
            <w:t xml:space="preserve">., </w:t>
          </w:r>
          <w:r w:rsidRPr="001C35BB">
            <w:rPr>
              <w:rFonts w:eastAsia="Times New Roman" w:cs="Arial"/>
              <w:iCs/>
              <w:sz w:val="16"/>
              <w:szCs w:val="16"/>
              <w:lang w:eastAsia="it-IT"/>
            </w:rPr>
            <w:t>e non possono</w:t>
          </w:r>
          <w:r>
            <w:rPr>
              <w:rFonts w:eastAsia="Times New Roman" w:cs="Arial"/>
              <w:iCs/>
              <w:sz w:val="16"/>
              <w:szCs w:val="16"/>
              <w:lang w:eastAsia="it-IT"/>
            </w:rPr>
            <w:t xml:space="preserve">, </w:t>
          </w:r>
          <w:r w:rsidRPr="008F3D49">
            <w:rPr>
              <w:rFonts w:eastAsia="Times New Roman" w:cs="Arial"/>
              <w:iCs/>
              <w:sz w:val="16"/>
              <w:szCs w:val="16"/>
              <w:lang w:eastAsia="it-IT"/>
            </w:rPr>
            <w:t xml:space="preserve">al pari di tale documento, essere riprodotte, utilizzate o divulgate in tutto o in parte a terzi senza preventiva autorizzazione scritta di </w:t>
          </w:r>
          <w:r>
            <w:rPr>
              <w:sz w:val="16"/>
              <w:szCs w:val="16"/>
            </w:rPr>
            <w:t>Leonardo S.p.a</w:t>
          </w:r>
          <w:r w:rsidRPr="008F3D49">
            <w:rPr>
              <w:sz w:val="16"/>
              <w:szCs w:val="16"/>
            </w:rPr>
            <w:t>.</w:t>
          </w:r>
          <w:r w:rsidRPr="008F3D49">
            <w:rPr>
              <w:iCs/>
              <w:sz w:val="16"/>
              <w:szCs w:val="16"/>
            </w:rPr>
            <w:t>.</w:t>
          </w:r>
        </w:p>
        <w:p w14:paraId="3F2ED188" w14:textId="77777777" w:rsidR="00953D1E" w:rsidRPr="008F3D49" w:rsidRDefault="00953D1E" w:rsidP="00A16E6D">
          <w:pPr>
            <w:pStyle w:val="CopyrightPrimaPag"/>
            <w:spacing w:before="0" w:after="0"/>
            <w:rPr>
              <w:b/>
              <w:color w:val="262626"/>
            </w:rPr>
          </w:pPr>
          <w:r w:rsidRPr="008F3D49">
            <w:rPr>
              <w:b/>
              <w:color w:val="262626"/>
            </w:rPr>
            <w:t xml:space="preserve">© Copyright </w:t>
          </w:r>
          <w:r>
            <w:rPr>
              <w:b/>
              <w:color w:val="262626"/>
            </w:rPr>
            <w:t>Leonardo</w:t>
          </w:r>
          <w:r w:rsidRPr="008F3D49">
            <w:rPr>
              <w:b/>
              <w:color w:val="262626"/>
            </w:rPr>
            <w:t xml:space="preserve"> </w:t>
          </w:r>
          <w:r>
            <w:rPr>
              <w:b/>
              <w:color w:val="262626"/>
            </w:rPr>
            <w:t>S.p.a</w:t>
          </w:r>
          <w:r w:rsidRPr="008F3D49">
            <w:rPr>
              <w:b/>
              <w:color w:val="262626"/>
            </w:rPr>
            <w:t>.– Tutti i diritti riservati</w:t>
          </w:r>
        </w:p>
        <w:p w14:paraId="02293117" w14:textId="77777777" w:rsidR="00953D1E" w:rsidRPr="007C22D0" w:rsidRDefault="00953D1E" w:rsidP="0086447B">
          <w:pPr>
            <w:pStyle w:val="Footer"/>
            <w:jc w:val="left"/>
          </w:pPr>
          <w:r w:rsidRPr="003E61A7">
            <w:rPr>
              <w:color w:val="auto"/>
            </w:rPr>
            <w:fldChar w:fldCharType="begin"/>
          </w:r>
          <w:r w:rsidRPr="003E61A7">
            <w:rPr>
              <w:color w:val="auto"/>
            </w:rPr>
            <w:instrText xml:space="preserve"> DOCPROPERTY  "*Doc Template"  \* MERGEFORMAT </w:instrText>
          </w:r>
          <w:r w:rsidRPr="003E61A7">
            <w:rPr>
              <w:color w:val="auto"/>
            </w:rPr>
            <w:fldChar w:fldCharType="separate"/>
          </w:r>
          <w:r w:rsidR="00AE1A88">
            <w:rPr>
              <w:color w:val="auto"/>
            </w:rPr>
            <w:t>Template: CFM001-T-IT-I en/it rev.04.05</w:t>
          </w:r>
          <w:r w:rsidRPr="003E61A7">
            <w:rPr>
              <w:color w:val="auto"/>
            </w:rPr>
            <w:fldChar w:fldCharType="end"/>
          </w:r>
          <w:r w:rsidRPr="00563981">
            <w:rPr>
              <w:color w:val="BFBFBF"/>
              <w:lang w:val="en-US"/>
            </w:rPr>
            <w:t xml:space="preserve"> </w:t>
          </w:r>
          <w:r w:rsidRPr="00563981">
            <w:rPr>
              <w:color w:val="BFBFBF"/>
              <w:lang w:val="en-US"/>
            </w:rPr>
            <w:tab/>
          </w:r>
          <w:r>
            <w:rPr>
              <w:color w:val="auto"/>
              <w:lang w:val="en-US"/>
            </w:rPr>
            <w:tab/>
            <w:t>Page</w:t>
          </w:r>
          <w:r w:rsidRPr="00C7367A">
            <w:rPr>
              <w:color w:val="auto"/>
              <w:lang w:val="en-US"/>
            </w:rPr>
            <w:t xml:space="preserve"> </w:t>
          </w:r>
          <w:r w:rsidRPr="00C7367A">
            <w:rPr>
              <w:color w:val="auto"/>
              <w:lang w:val="en-US"/>
            </w:rPr>
            <w:fldChar w:fldCharType="begin"/>
          </w:r>
          <w:r w:rsidRPr="00C7367A">
            <w:rPr>
              <w:color w:val="auto"/>
              <w:lang w:val="en-US"/>
            </w:rPr>
            <w:instrText xml:space="preserve"> PAGE   \* MERGEFORMAT </w:instrText>
          </w:r>
          <w:r w:rsidRPr="00C7367A">
            <w:rPr>
              <w:color w:val="auto"/>
              <w:lang w:val="en-US"/>
            </w:rPr>
            <w:fldChar w:fldCharType="separate"/>
          </w:r>
          <w:r w:rsidR="00AC599A">
            <w:rPr>
              <w:noProof/>
              <w:color w:val="auto"/>
              <w:lang w:val="en-US"/>
            </w:rPr>
            <w:t>1</w:t>
          </w:r>
          <w:r w:rsidRPr="00C7367A">
            <w:rPr>
              <w:color w:val="auto"/>
              <w:lang w:val="en-US"/>
            </w:rPr>
            <w:fldChar w:fldCharType="end"/>
          </w:r>
          <w:r>
            <w:rPr>
              <w:color w:val="auto"/>
              <w:lang w:val="en-US"/>
            </w:rPr>
            <w:t xml:space="preserve"> of</w:t>
          </w:r>
          <w:r w:rsidRPr="00C7367A">
            <w:rPr>
              <w:color w:val="auto"/>
              <w:lang w:val="en-US"/>
            </w:rPr>
            <w:t xml:space="preserve"> </w:t>
          </w:r>
          <w:r>
            <w:rPr>
              <w:noProof/>
              <w:color w:val="auto"/>
              <w:lang w:val="en-US"/>
            </w:rPr>
            <w:fldChar w:fldCharType="begin"/>
          </w:r>
          <w:r>
            <w:rPr>
              <w:noProof/>
              <w:color w:val="auto"/>
              <w:lang w:val="en-US"/>
            </w:rPr>
            <w:instrText xml:space="preserve"> NUMPAGES   \* MERGEFORMAT </w:instrText>
          </w:r>
          <w:r>
            <w:rPr>
              <w:noProof/>
              <w:color w:val="auto"/>
              <w:lang w:val="en-US"/>
            </w:rPr>
            <w:fldChar w:fldCharType="separate"/>
          </w:r>
          <w:r w:rsidR="00AC599A">
            <w:rPr>
              <w:noProof/>
              <w:color w:val="auto"/>
              <w:lang w:val="en-US"/>
            </w:rPr>
            <w:t>19</w:t>
          </w:r>
          <w:r>
            <w:rPr>
              <w:noProof/>
              <w:color w:val="auto"/>
              <w:lang w:val="en-US"/>
            </w:rPr>
            <w:fldChar w:fldCharType="end"/>
          </w:r>
        </w:p>
      </w:tc>
    </w:tr>
    <w:tr w:rsidR="00953D1E" w:rsidRPr="00D72DC7" w14:paraId="2D864BC1" w14:textId="77777777" w:rsidTr="00AB014A">
      <w:tc>
        <w:tcPr>
          <w:tcW w:w="9923" w:type="dxa"/>
        </w:tcPr>
        <w:p w14:paraId="01517872" w14:textId="77777777" w:rsidR="00953D1E" w:rsidRPr="00D72DC7" w:rsidRDefault="00953D1E" w:rsidP="00D72DC7">
          <w:pPr>
            <w:pStyle w:val="Footer"/>
            <w:spacing w:before="0" w:after="0"/>
            <w:rPr>
              <w:b/>
              <w:iCs w:val="0"/>
              <w:color w:val="E4002B"/>
              <w:sz w:val="24"/>
              <w:szCs w:val="24"/>
              <w:lang w:val="it-IT"/>
            </w:rPr>
          </w:pPr>
          <w:r w:rsidRPr="00D72DC7">
            <w:rPr>
              <w:b/>
              <w:iCs w:val="0"/>
              <w:color w:val="E4002B"/>
              <w:sz w:val="24"/>
              <w:szCs w:val="24"/>
              <w:lang w:val="it-IT"/>
            </w:rPr>
            <w:fldChar w:fldCharType="begin"/>
          </w:r>
          <w:r w:rsidRPr="00D72DC7">
            <w:rPr>
              <w:b/>
              <w:iCs w:val="0"/>
              <w:color w:val="E4002B"/>
              <w:sz w:val="24"/>
              <w:szCs w:val="24"/>
              <w:lang w:val="it-IT"/>
            </w:rPr>
            <w:instrText xml:space="preserve"> DOCPROPERTY  *Qualifica  \* MERGEFORMAT </w:instrText>
          </w:r>
          <w:r w:rsidRPr="00D72DC7">
            <w:rPr>
              <w:b/>
              <w:iCs w:val="0"/>
              <w:color w:val="E4002B"/>
              <w:sz w:val="24"/>
              <w:szCs w:val="24"/>
              <w:lang w:val="it-IT"/>
            </w:rPr>
            <w:fldChar w:fldCharType="separate"/>
          </w:r>
          <w:r w:rsidR="00AE1A88">
            <w:rPr>
              <w:b/>
              <w:iCs w:val="0"/>
              <w:color w:val="E4002B"/>
              <w:sz w:val="24"/>
              <w:szCs w:val="24"/>
              <w:lang w:val="it-IT"/>
            </w:rPr>
            <w:t>&lt;Qualifica di sicurezza (se applicabile)&gt;</w:t>
          </w:r>
          <w:r w:rsidRPr="00D72DC7">
            <w:rPr>
              <w:b/>
              <w:iCs w:val="0"/>
              <w:color w:val="E4002B"/>
              <w:sz w:val="24"/>
              <w:szCs w:val="24"/>
              <w:lang w:val="it-IT"/>
            </w:rPr>
            <w:fldChar w:fldCharType="end"/>
          </w:r>
          <w:r w:rsidRPr="00D72DC7">
            <w:rPr>
              <w:b/>
              <w:iCs w:val="0"/>
              <w:color w:val="E4002B"/>
              <w:sz w:val="24"/>
              <w:szCs w:val="24"/>
              <w:lang w:val="it-IT"/>
            </w:rPr>
            <w:t xml:space="preserve"> - </w:t>
          </w:r>
          <w:r w:rsidRPr="00D72DC7">
            <w:rPr>
              <w:b/>
              <w:iCs w:val="0"/>
              <w:color w:val="E4002B"/>
              <w:sz w:val="24"/>
              <w:szCs w:val="24"/>
              <w:lang w:val="it-IT"/>
            </w:rPr>
            <w:fldChar w:fldCharType="begin"/>
          </w:r>
          <w:r w:rsidRPr="00D72DC7">
            <w:rPr>
              <w:b/>
              <w:iCs w:val="0"/>
              <w:color w:val="E4002B"/>
              <w:sz w:val="24"/>
              <w:szCs w:val="24"/>
              <w:lang w:val="it-IT"/>
            </w:rPr>
            <w:instrText xml:space="preserve"> DOCPROPERTY  *Classification  \* MERGEFORMAT </w:instrText>
          </w:r>
          <w:r w:rsidRPr="00D72DC7">
            <w:rPr>
              <w:b/>
              <w:iCs w:val="0"/>
              <w:color w:val="E4002B"/>
              <w:sz w:val="24"/>
              <w:szCs w:val="24"/>
              <w:lang w:val="it-IT"/>
            </w:rPr>
            <w:fldChar w:fldCharType="separate"/>
          </w:r>
          <w:r w:rsidR="00AE1A88">
            <w:rPr>
              <w:b/>
              <w:iCs w:val="0"/>
              <w:color w:val="E4002B"/>
              <w:sz w:val="24"/>
              <w:szCs w:val="24"/>
              <w:lang w:val="it-IT"/>
            </w:rPr>
            <w:t>&lt;Classifica di segretezza (se applicabile)&gt;</w:t>
          </w:r>
          <w:r w:rsidRPr="00D72DC7">
            <w:rPr>
              <w:b/>
              <w:iCs w:val="0"/>
              <w:color w:val="E4002B"/>
              <w:sz w:val="24"/>
              <w:szCs w:val="24"/>
              <w:lang w:val="it-IT"/>
            </w:rPr>
            <w:fldChar w:fldCharType="end"/>
          </w:r>
        </w:p>
      </w:tc>
    </w:tr>
  </w:tbl>
  <w:p w14:paraId="1415077C" w14:textId="77777777" w:rsidR="00953D1E" w:rsidRPr="002E1B4C" w:rsidRDefault="00953D1E" w:rsidP="00AB014A">
    <w:pPr>
      <w:pStyle w:val="Footer"/>
      <w:jc w:val="left"/>
      <w:rPr>
        <w:color w:val="auto"/>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64" w:type="pct"/>
      <w:tblInd w:w="-34" w:type="dxa"/>
      <w:tblBorders>
        <w:top w:val="single" w:sz="4" w:space="0" w:color="auto"/>
      </w:tblBorders>
      <w:tblLook w:val="04A0" w:firstRow="1" w:lastRow="0" w:firstColumn="1" w:lastColumn="0" w:noHBand="0" w:noVBand="1"/>
    </w:tblPr>
    <w:tblGrid>
      <w:gridCol w:w="4412"/>
      <w:gridCol w:w="6304"/>
      <w:gridCol w:w="4201"/>
    </w:tblGrid>
    <w:tr w:rsidR="00953D1E" w:rsidRPr="00CA3F29" w14:paraId="0D5C59A4" w14:textId="77777777" w:rsidTr="001E257D">
      <w:tc>
        <w:tcPr>
          <w:tcW w:w="1479" w:type="pct"/>
          <w:vAlign w:val="center"/>
        </w:tcPr>
        <w:p w14:paraId="65BA80CC" w14:textId="77777777" w:rsidR="00953D1E" w:rsidRPr="00D56ADA" w:rsidRDefault="00953D1E" w:rsidP="001E257D">
          <w:pPr>
            <w:pStyle w:val="CopyrightPrimaPag"/>
            <w:jc w:val="left"/>
            <w:rPr>
              <w:color w:val="auto"/>
              <w:lang w:val="en-US"/>
            </w:rPr>
          </w:pPr>
          <w:r w:rsidRPr="00D56ADA">
            <w:rPr>
              <w:color w:val="auto"/>
              <w:lang w:val="en-US"/>
            </w:rPr>
            <w:fldChar w:fldCharType="begin"/>
          </w:r>
          <w:r w:rsidRPr="00D56ADA">
            <w:rPr>
              <w:color w:val="auto"/>
              <w:lang w:val="en-US"/>
            </w:rPr>
            <w:instrText xml:space="preserve"> DOCPROPERTY  "*Doc Template"  \* MERGEFORMAT </w:instrText>
          </w:r>
          <w:r w:rsidRPr="00D56ADA">
            <w:rPr>
              <w:color w:val="auto"/>
              <w:lang w:val="en-US"/>
            </w:rPr>
            <w:fldChar w:fldCharType="separate"/>
          </w:r>
          <w:r w:rsidR="00AE1A88">
            <w:rPr>
              <w:color w:val="auto"/>
              <w:lang w:val="en-US"/>
            </w:rPr>
            <w:t>Template: CFM001-T-IT-I en/it rev.04.05</w:t>
          </w:r>
          <w:r w:rsidRPr="00D56ADA">
            <w:rPr>
              <w:color w:val="auto"/>
              <w:lang w:val="en-US"/>
            </w:rPr>
            <w:fldChar w:fldCharType="end"/>
          </w:r>
        </w:p>
      </w:tc>
      <w:tc>
        <w:tcPr>
          <w:tcW w:w="2113" w:type="pct"/>
          <w:vAlign w:val="center"/>
        </w:tcPr>
        <w:p w14:paraId="3EEC0B7E" w14:textId="77777777" w:rsidR="00953D1E" w:rsidRPr="00A16E6D" w:rsidRDefault="00953D1E" w:rsidP="00A16E6D">
          <w:pPr>
            <w:pStyle w:val="CopyrightPrimaPag"/>
            <w:spacing w:before="0" w:after="0"/>
            <w:rPr>
              <w:b/>
              <w:color w:val="262626"/>
            </w:rPr>
          </w:pPr>
          <w:r w:rsidRPr="008F3D49">
            <w:rPr>
              <w:b/>
              <w:color w:val="262626"/>
            </w:rPr>
            <w:t xml:space="preserve">© Copyright </w:t>
          </w:r>
          <w:r>
            <w:rPr>
              <w:b/>
              <w:color w:val="262626"/>
            </w:rPr>
            <w:t>Leonardo</w:t>
          </w:r>
          <w:r w:rsidRPr="008F3D49">
            <w:rPr>
              <w:b/>
              <w:color w:val="262626"/>
            </w:rPr>
            <w:t xml:space="preserve"> </w:t>
          </w:r>
          <w:r>
            <w:rPr>
              <w:b/>
              <w:color w:val="262626"/>
            </w:rPr>
            <w:t>S.p.a</w:t>
          </w:r>
          <w:r w:rsidRPr="008F3D49">
            <w:rPr>
              <w:b/>
              <w:color w:val="262626"/>
            </w:rPr>
            <w:t>.– Tutti i diritti riservati</w:t>
          </w:r>
        </w:p>
      </w:tc>
      <w:tc>
        <w:tcPr>
          <w:tcW w:w="1408" w:type="pct"/>
          <w:vAlign w:val="center"/>
        </w:tcPr>
        <w:p w14:paraId="0081C482" w14:textId="77777777" w:rsidR="00953D1E" w:rsidRPr="006C3474" w:rsidRDefault="00953D1E" w:rsidP="0026630E">
          <w:pPr>
            <w:pStyle w:val="CopyrightPrimaPag"/>
            <w:jc w:val="right"/>
            <w:rPr>
              <w:color w:val="auto"/>
            </w:rPr>
          </w:pPr>
          <w:r w:rsidRPr="006C3474">
            <w:rPr>
              <w:color w:val="auto"/>
            </w:rPr>
            <w:t xml:space="preserve">Page </w:t>
          </w:r>
          <w:r w:rsidRPr="00D56ADA">
            <w:rPr>
              <w:color w:val="auto"/>
              <w:lang w:val="en-US"/>
            </w:rPr>
            <w:fldChar w:fldCharType="begin"/>
          </w:r>
          <w:r w:rsidRPr="006C3474">
            <w:rPr>
              <w:color w:val="auto"/>
            </w:rPr>
            <w:instrText xml:space="preserve"> PAGE   \* MERGEFORMAT </w:instrText>
          </w:r>
          <w:r w:rsidRPr="00D56ADA">
            <w:rPr>
              <w:color w:val="auto"/>
              <w:lang w:val="en-US"/>
            </w:rPr>
            <w:fldChar w:fldCharType="separate"/>
          </w:r>
          <w:r w:rsidR="00AC599A">
            <w:rPr>
              <w:noProof/>
              <w:color w:val="auto"/>
            </w:rPr>
            <w:t>8</w:t>
          </w:r>
          <w:r w:rsidRPr="00D56ADA">
            <w:rPr>
              <w:color w:val="auto"/>
              <w:lang w:val="en-US"/>
            </w:rPr>
            <w:fldChar w:fldCharType="end"/>
          </w:r>
          <w:r w:rsidRPr="006C3474">
            <w:rPr>
              <w:color w:val="auto"/>
            </w:rPr>
            <w:t xml:space="preserve"> of </w:t>
          </w:r>
          <w:r>
            <w:fldChar w:fldCharType="begin"/>
          </w:r>
          <w:r w:rsidRPr="006C3474">
            <w:instrText xml:space="preserve"> NUMPAGES   \* MERGEFORMAT </w:instrText>
          </w:r>
          <w:r>
            <w:fldChar w:fldCharType="separate"/>
          </w:r>
          <w:r w:rsidR="00AC599A" w:rsidRPr="00AC599A">
            <w:rPr>
              <w:noProof/>
              <w:color w:val="auto"/>
            </w:rPr>
            <w:t>19</w:t>
          </w:r>
          <w:r>
            <w:rPr>
              <w:noProof/>
              <w:color w:val="auto"/>
              <w:lang w:val="en-US"/>
            </w:rPr>
            <w:fldChar w:fldCharType="end"/>
          </w:r>
        </w:p>
      </w:tc>
    </w:tr>
    <w:tr w:rsidR="00953D1E" w:rsidRPr="00EF7A69" w14:paraId="1140EEF0" w14:textId="77777777" w:rsidTr="0026630E">
      <w:tc>
        <w:tcPr>
          <w:tcW w:w="5000" w:type="pct"/>
          <w:gridSpan w:val="3"/>
        </w:tcPr>
        <w:p w14:paraId="2AE794B7" w14:textId="77777777" w:rsidR="00953D1E" w:rsidRPr="00EF7A69" w:rsidRDefault="00953D1E" w:rsidP="0026630E">
          <w:pPr>
            <w:pStyle w:val="Header"/>
            <w:tabs>
              <w:tab w:val="center" w:pos="4961"/>
            </w:tabs>
            <w:spacing w:line="240" w:lineRule="exact"/>
            <w:ind w:right="-285"/>
            <w:jc w:val="center"/>
            <w:rPr>
              <w:b/>
              <w:color w:val="FF0000"/>
              <w:sz w:val="24"/>
            </w:rPr>
          </w:pPr>
          <w:r w:rsidRPr="000815E2">
            <w:rPr>
              <w:b/>
              <w:color w:val="E4002B"/>
              <w:sz w:val="24"/>
              <w:szCs w:val="24"/>
            </w:rPr>
            <w:fldChar w:fldCharType="begin"/>
          </w:r>
          <w:r w:rsidRPr="000815E2">
            <w:rPr>
              <w:b/>
              <w:color w:val="E4002B"/>
              <w:sz w:val="24"/>
              <w:szCs w:val="24"/>
            </w:rPr>
            <w:instrText xml:space="preserve"> DOCPROPERTY  *Qualifica  \* MERGEFORMAT </w:instrText>
          </w:r>
          <w:r w:rsidRPr="000815E2">
            <w:rPr>
              <w:b/>
              <w:color w:val="E4002B"/>
              <w:sz w:val="24"/>
              <w:szCs w:val="24"/>
            </w:rPr>
            <w:fldChar w:fldCharType="separate"/>
          </w:r>
          <w:r w:rsidR="00AE1A88">
            <w:rPr>
              <w:b/>
              <w:color w:val="E4002B"/>
              <w:sz w:val="24"/>
              <w:szCs w:val="24"/>
            </w:rPr>
            <w:t>&lt;Qualifica di sicurezza (se applicabile)&gt;</w:t>
          </w:r>
          <w:r w:rsidRPr="000815E2">
            <w:rPr>
              <w:b/>
              <w:color w:val="E4002B"/>
              <w:sz w:val="24"/>
              <w:szCs w:val="24"/>
            </w:rPr>
            <w:fldChar w:fldCharType="end"/>
          </w:r>
          <w:r w:rsidRPr="000815E2">
            <w:rPr>
              <w:b/>
              <w:color w:val="E4002B"/>
              <w:sz w:val="24"/>
            </w:rPr>
            <w:t xml:space="preserve"> </w:t>
          </w:r>
          <w:r w:rsidRPr="000815E2">
            <w:rPr>
              <w:b/>
              <w:color w:val="E4002B"/>
              <w:sz w:val="24"/>
            </w:rPr>
            <w:fldChar w:fldCharType="begin"/>
          </w:r>
          <w:r w:rsidRPr="000815E2">
            <w:rPr>
              <w:b/>
              <w:color w:val="E4002B"/>
              <w:sz w:val="24"/>
            </w:rPr>
            <w:instrText xml:space="preserve"> DOCPROPERTY  *Classification  \* MERGEFORMAT </w:instrText>
          </w:r>
          <w:r w:rsidRPr="000815E2">
            <w:rPr>
              <w:b/>
              <w:color w:val="E4002B"/>
              <w:sz w:val="24"/>
            </w:rPr>
            <w:fldChar w:fldCharType="separate"/>
          </w:r>
          <w:r w:rsidR="00AE1A88">
            <w:rPr>
              <w:b/>
              <w:color w:val="E4002B"/>
              <w:sz w:val="24"/>
            </w:rPr>
            <w:t>&lt;Classifica di segretezza (se applicabile)&gt;</w:t>
          </w:r>
          <w:r w:rsidRPr="000815E2">
            <w:rPr>
              <w:b/>
              <w:color w:val="E4002B"/>
              <w:sz w:val="24"/>
            </w:rPr>
            <w:fldChar w:fldCharType="end"/>
          </w:r>
        </w:p>
      </w:tc>
    </w:tr>
  </w:tbl>
  <w:p w14:paraId="031B1CBC" w14:textId="77777777" w:rsidR="00953D1E" w:rsidRDefault="00953D1E"/>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193" w:type="pct"/>
      <w:tblInd w:w="-34" w:type="dxa"/>
      <w:tblBorders>
        <w:top w:val="single" w:sz="8" w:space="0" w:color="000000" w:themeColor="text1"/>
      </w:tblBorders>
      <w:tblLook w:val="04A0" w:firstRow="1" w:lastRow="0" w:firstColumn="1" w:lastColumn="0" w:noHBand="0" w:noVBand="1"/>
    </w:tblPr>
    <w:tblGrid>
      <w:gridCol w:w="3033"/>
      <w:gridCol w:w="4765"/>
      <w:gridCol w:w="2212"/>
    </w:tblGrid>
    <w:tr w:rsidR="00953D1E" w:rsidRPr="00CA3F29" w14:paraId="608F62DB" w14:textId="77777777" w:rsidTr="0086447B">
      <w:tc>
        <w:tcPr>
          <w:tcW w:w="1515" w:type="pct"/>
          <w:tcMar>
            <w:left w:w="57" w:type="dxa"/>
            <w:right w:w="57" w:type="dxa"/>
          </w:tcMar>
          <w:vAlign w:val="center"/>
        </w:tcPr>
        <w:p w14:paraId="7D09C030" w14:textId="77777777" w:rsidR="00953D1E" w:rsidRPr="00D56ADA" w:rsidRDefault="00953D1E" w:rsidP="0026630E">
          <w:pPr>
            <w:pStyle w:val="CopyrightPrimaPag"/>
            <w:jc w:val="left"/>
            <w:rPr>
              <w:color w:val="auto"/>
              <w:lang w:val="en-US"/>
            </w:rPr>
          </w:pPr>
          <w:r w:rsidRPr="00D56ADA">
            <w:rPr>
              <w:color w:val="auto"/>
              <w:lang w:val="en-US"/>
            </w:rPr>
            <w:fldChar w:fldCharType="begin"/>
          </w:r>
          <w:r w:rsidRPr="00D56ADA">
            <w:rPr>
              <w:color w:val="auto"/>
              <w:lang w:val="en-US"/>
            </w:rPr>
            <w:instrText xml:space="preserve"> DOCPROPERTY  "*Doc Template"  \* MERGEFORMAT </w:instrText>
          </w:r>
          <w:r w:rsidRPr="00D56ADA">
            <w:rPr>
              <w:color w:val="auto"/>
              <w:lang w:val="en-US"/>
            </w:rPr>
            <w:fldChar w:fldCharType="separate"/>
          </w:r>
          <w:r w:rsidR="00AE1A88">
            <w:rPr>
              <w:color w:val="auto"/>
              <w:lang w:val="en-US"/>
            </w:rPr>
            <w:t>Template: CFM001-T-IT-I en/it rev.04.05</w:t>
          </w:r>
          <w:r w:rsidRPr="00D56ADA">
            <w:rPr>
              <w:color w:val="auto"/>
              <w:lang w:val="en-US"/>
            </w:rPr>
            <w:fldChar w:fldCharType="end"/>
          </w:r>
        </w:p>
      </w:tc>
      <w:tc>
        <w:tcPr>
          <w:tcW w:w="2380" w:type="pct"/>
          <w:vAlign w:val="center"/>
        </w:tcPr>
        <w:p w14:paraId="7A1EF2E9" w14:textId="77777777" w:rsidR="00953D1E" w:rsidRPr="00A16E6D" w:rsidRDefault="00953D1E" w:rsidP="00A16E6D">
          <w:pPr>
            <w:pStyle w:val="CopyrightPrimaPag"/>
            <w:spacing w:before="0" w:after="0"/>
            <w:rPr>
              <w:b/>
              <w:color w:val="262626"/>
            </w:rPr>
          </w:pPr>
          <w:r w:rsidRPr="008F3D49">
            <w:rPr>
              <w:b/>
              <w:color w:val="262626"/>
            </w:rPr>
            <w:t xml:space="preserve">© Copyright </w:t>
          </w:r>
          <w:r>
            <w:rPr>
              <w:b/>
              <w:color w:val="262626"/>
            </w:rPr>
            <w:t>Leonardo</w:t>
          </w:r>
          <w:r w:rsidRPr="008F3D49">
            <w:rPr>
              <w:b/>
              <w:color w:val="262626"/>
            </w:rPr>
            <w:t xml:space="preserve"> </w:t>
          </w:r>
          <w:r>
            <w:rPr>
              <w:b/>
              <w:color w:val="262626"/>
            </w:rPr>
            <w:t>S.p.a</w:t>
          </w:r>
          <w:r w:rsidRPr="008F3D49">
            <w:rPr>
              <w:b/>
              <w:color w:val="262626"/>
            </w:rPr>
            <w:t>.– Tutti i diritti riservati</w:t>
          </w:r>
        </w:p>
      </w:tc>
      <w:tc>
        <w:tcPr>
          <w:tcW w:w="1106" w:type="pct"/>
          <w:tcMar>
            <w:left w:w="57" w:type="dxa"/>
            <w:right w:w="57" w:type="dxa"/>
          </w:tcMar>
          <w:vAlign w:val="center"/>
        </w:tcPr>
        <w:p w14:paraId="1059D00E" w14:textId="77777777" w:rsidR="00953D1E" w:rsidRPr="006C3474" w:rsidRDefault="00953D1E" w:rsidP="0026630E">
          <w:pPr>
            <w:pStyle w:val="CopyrightPrimaPag"/>
            <w:jc w:val="right"/>
            <w:rPr>
              <w:color w:val="auto"/>
            </w:rPr>
          </w:pPr>
          <w:r w:rsidRPr="006C3474">
            <w:rPr>
              <w:color w:val="auto"/>
            </w:rPr>
            <w:t xml:space="preserve">Page </w:t>
          </w:r>
          <w:r w:rsidRPr="00C7367A">
            <w:rPr>
              <w:color w:val="auto"/>
              <w:lang w:val="en-US"/>
            </w:rPr>
            <w:fldChar w:fldCharType="begin"/>
          </w:r>
          <w:r w:rsidRPr="006C3474">
            <w:rPr>
              <w:color w:val="auto"/>
            </w:rPr>
            <w:instrText xml:space="preserve"> PAGE   \* MERGEFORMAT </w:instrText>
          </w:r>
          <w:r w:rsidRPr="00C7367A">
            <w:rPr>
              <w:color w:val="auto"/>
              <w:lang w:val="en-US"/>
            </w:rPr>
            <w:fldChar w:fldCharType="separate"/>
          </w:r>
          <w:r w:rsidR="00AC599A">
            <w:rPr>
              <w:noProof/>
              <w:color w:val="auto"/>
            </w:rPr>
            <w:t>19</w:t>
          </w:r>
          <w:r w:rsidRPr="00C7367A">
            <w:rPr>
              <w:color w:val="auto"/>
              <w:lang w:val="en-US"/>
            </w:rPr>
            <w:fldChar w:fldCharType="end"/>
          </w:r>
          <w:r w:rsidRPr="006C3474">
            <w:rPr>
              <w:color w:val="auto"/>
            </w:rPr>
            <w:t xml:space="preserve"> of </w:t>
          </w:r>
          <w:r>
            <w:fldChar w:fldCharType="begin"/>
          </w:r>
          <w:r w:rsidRPr="006C3474">
            <w:instrText xml:space="preserve"> NUMPAGES   \* MERGEFORMAT </w:instrText>
          </w:r>
          <w:r>
            <w:fldChar w:fldCharType="separate"/>
          </w:r>
          <w:r w:rsidR="00AC599A" w:rsidRPr="00AC599A">
            <w:rPr>
              <w:noProof/>
              <w:color w:val="auto"/>
            </w:rPr>
            <w:t>19</w:t>
          </w:r>
          <w:r>
            <w:rPr>
              <w:noProof/>
              <w:color w:val="auto"/>
              <w:lang w:val="en-US"/>
            </w:rPr>
            <w:fldChar w:fldCharType="end"/>
          </w:r>
        </w:p>
      </w:tc>
    </w:tr>
    <w:tr w:rsidR="00953D1E" w:rsidRPr="00EF7A69" w14:paraId="0C4548C1" w14:textId="77777777" w:rsidTr="00D13DD7">
      <w:tc>
        <w:tcPr>
          <w:tcW w:w="5000" w:type="pct"/>
          <w:gridSpan w:val="3"/>
          <w:tcMar>
            <w:left w:w="57" w:type="dxa"/>
            <w:right w:w="57" w:type="dxa"/>
          </w:tcMar>
        </w:tcPr>
        <w:p w14:paraId="77D0471E" w14:textId="77777777" w:rsidR="00953D1E" w:rsidRPr="00EF7A69" w:rsidRDefault="00953D1E" w:rsidP="0026630E">
          <w:pPr>
            <w:pStyle w:val="Header"/>
            <w:tabs>
              <w:tab w:val="center" w:pos="4961"/>
            </w:tabs>
            <w:spacing w:line="240" w:lineRule="exact"/>
            <w:ind w:right="-285"/>
            <w:jc w:val="center"/>
            <w:rPr>
              <w:b/>
              <w:color w:val="FF0000"/>
              <w:sz w:val="24"/>
            </w:rPr>
          </w:pPr>
          <w:r w:rsidRPr="000815E2">
            <w:rPr>
              <w:b/>
              <w:color w:val="E4002B"/>
              <w:sz w:val="24"/>
              <w:szCs w:val="24"/>
            </w:rPr>
            <w:fldChar w:fldCharType="begin"/>
          </w:r>
          <w:r w:rsidRPr="000815E2">
            <w:rPr>
              <w:b/>
              <w:color w:val="E4002B"/>
              <w:sz w:val="24"/>
              <w:szCs w:val="24"/>
            </w:rPr>
            <w:instrText xml:space="preserve"> DOCPROPERTY  *Qualifica  \* MERGEFORMAT </w:instrText>
          </w:r>
          <w:r w:rsidRPr="000815E2">
            <w:rPr>
              <w:b/>
              <w:color w:val="E4002B"/>
              <w:sz w:val="24"/>
              <w:szCs w:val="24"/>
            </w:rPr>
            <w:fldChar w:fldCharType="separate"/>
          </w:r>
          <w:r w:rsidR="00AE1A88">
            <w:rPr>
              <w:b/>
              <w:color w:val="E4002B"/>
              <w:sz w:val="24"/>
              <w:szCs w:val="24"/>
            </w:rPr>
            <w:t>&lt;Qualifica di sicurezza (se applicabile)&gt;</w:t>
          </w:r>
          <w:r w:rsidRPr="000815E2">
            <w:rPr>
              <w:b/>
              <w:color w:val="E4002B"/>
              <w:sz w:val="24"/>
              <w:szCs w:val="24"/>
            </w:rPr>
            <w:fldChar w:fldCharType="end"/>
          </w:r>
          <w:r w:rsidRPr="000815E2">
            <w:rPr>
              <w:b/>
              <w:color w:val="E4002B"/>
              <w:sz w:val="24"/>
            </w:rPr>
            <w:t xml:space="preserve"> </w:t>
          </w:r>
          <w:r w:rsidRPr="000815E2">
            <w:rPr>
              <w:b/>
              <w:color w:val="E4002B"/>
              <w:sz w:val="24"/>
            </w:rPr>
            <w:fldChar w:fldCharType="begin"/>
          </w:r>
          <w:r w:rsidRPr="000815E2">
            <w:rPr>
              <w:b/>
              <w:color w:val="E4002B"/>
              <w:sz w:val="24"/>
            </w:rPr>
            <w:instrText xml:space="preserve"> DOCPROPERTY  *Classification  \* MERGEFORMAT </w:instrText>
          </w:r>
          <w:r w:rsidRPr="000815E2">
            <w:rPr>
              <w:b/>
              <w:color w:val="E4002B"/>
              <w:sz w:val="24"/>
            </w:rPr>
            <w:fldChar w:fldCharType="separate"/>
          </w:r>
          <w:r w:rsidR="00AE1A88">
            <w:rPr>
              <w:b/>
              <w:color w:val="E4002B"/>
              <w:sz w:val="24"/>
            </w:rPr>
            <w:t>&lt;Classifica di segretezza (se applicabile)&gt;</w:t>
          </w:r>
          <w:r w:rsidRPr="000815E2">
            <w:rPr>
              <w:b/>
              <w:color w:val="E4002B"/>
              <w:sz w:val="24"/>
            </w:rPr>
            <w:fldChar w:fldCharType="end"/>
          </w:r>
        </w:p>
      </w:tc>
    </w:tr>
  </w:tbl>
  <w:p w14:paraId="5904DB85" w14:textId="77777777" w:rsidR="00953D1E" w:rsidRDefault="00953D1E" w:rsidP="00703C9F"/>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9CADB" w14:textId="77777777" w:rsidR="00953D1E" w:rsidRDefault="00953D1E" w:rsidP="000012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C89EF" w14:textId="77777777" w:rsidR="00AE1A88" w:rsidRDefault="00AE1A88" w:rsidP="0022796F">
      <w:pPr>
        <w:spacing w:after="0"/>
      </w:pPr>
      <w:r>
        <w:separator/>
      </w:r>
    </w:p>
  </w:footnote>
  <w:footnote w:type="continuationSeparator" w:id="0">
    <w:p w14:paraId="5DECAABB" w14:textId="77777777" w:rsidR="00AE1A88" w:rsidRDefault="00AE1A88" w:rsidP="0022796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67686" w14:textId="77777777" w:rsidR="00AE1A88" w:rsidRDefault="00AE1A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4" w:space="0" w:color="auto"/>
      </w:tblBorders>
      <w:tblLook w:val="0400" w:firstRow="0" w:lastRow="0" w:firstColumn="0" w:lastColumn="0" w:noHBand="0" w:noVBand="1"/>
    </w:tblPr>
    <w:tblGrid>
      <w:gridCol w:w="3243"/>
      <w:gridCol w:w="3244"/>
      <w:gridCol w:w="3367"/>
    </w:tblGrid>
    <w:tr w:rsidR="00953D1E" w14:paraId="23C12AC9" w14:textId="77777777" w:rsidTr="00953D1E">
      <w:tc>
        <w:tcPr>
          <w:tcW w:w="9854" w:type="dxa"/>
          <w:gridSpan w:val="3"/>
          <w:shd w:val="clear" w:color="auto" w:fill="auto"/>
          <w:vAlign w:val="center"/>
        </w:tcPr>
        <w:p w14:paraId="4513CD8B" w14:textId="77777777" w:rsidR="00953D1E" w:rsidRPr="0026630E" w:rsidRDefault="00953D1E" w:rsidP="005A1B96">
          <w:pPr>
            <w:pStyle w:val="Header"/>
            <w:tabs>
              <w:tab w:val="center" w:pos="4961"/>
            </w:tabs>
            <w:spacing w:line="240" w:lineRule="exact"/>
            <w:ind w:right="-285"/>
            <w:jc w:val="center"/>
            <w:rPr>
              <w:b/>
              <w:color w:val="FF0000"/>
            </w:rPr>
          </w:pPr>
          <w:r w:rsidRPr="000C0049">
            <w:rPr>
              <w:b/>
              <w:color w:val="E4002B"/>
              <w:sz w:val="24"/>
              <w:szCs w:val="24"/>
            </w:rPr>
            <w:fldChar w:fldCharType="begin"/>
          </w:r>
          <w:r w:rsidRPr="000C0049">
            <w:rPr>
              <w:b/>
              <w:color w:val="E4002B"/>
              <w:sz w:val="24"/>
              <w:szCs w:val="24"/>
            </w:rPr>
            <w:instrText xml:space="preserve"> DOCPROPERTY  *Qualifica  \* MERGEFORMAT </w:instrText>
          </w:r>
          <w:r w:rsidRPr="000C0049">
            <w:rPr>
              <w:b/>
              <w:color w:val="E4002B"/>
              <w:sz w:val="24"/>
              <w:szCs w:val="24"/>
            </w:rPr>
            <w:fldChar w:fldCharType="separate"/>
          </w:r>
          <w:r w:rsidR="00AE1A88">
            <w:rPr>
              <w:b/>
              <w:color w:val="E4002B"/>
              <w:sz w:val="24"/>
              <w:szCs w:val="24"/>
            </w:rPr>
            <w:t>&lt;Qualifica di sicurezza (se applicabile)&gt;</w:t>
          </w:r>
          <w:r w:rsidRPr="000C0049">
            <w:rPr>
              <w:b/>
              <w:color w:val="E4002B"/>
              <w:sz w:val="24"/>
              <w:szCs w:val="24"/>
            </w:rPr>
            <w:fldChar w:fldCharType="end"/>
          </w:r>
          <w:r>
            <w:rPr>
              <w:b/>
              <w:color w:val="E4002B"/>
              <w:sz w:val="24"/>
              <w:szCs w:val="24"/>
            </w:rPr>
            <w:t xml:space="preserve"> - </w:t>
          </w:r>
          <w:r w:rsidRPr="000C0049">
            <w:rPr>
              <w:b/>
              <w:color w:val="E4002B"/>
              <w:sz w:val="24"/>
            </w:rPr>
            <w:fldChar w:fldCharType="begin"/>
          </w:r>
          <w:r w:rsidRPr="000C0049">
            <w:rPr>
              <w:b/>
              <w:color w:val="E4002B"/>
              <w:sz w:val="24"/>
            </w:rPr>
            <w:instrText xml:space="preserve"> DOCPROPERTY  *Classification  \* MERGEFORMAT </w:instrText>
          </w:r>
          <w:r w:rsidRPr="000C0049">
            <w:rPr>
              <w:b/>
              <w:color w:val="E4002B"/>
              <w:sz w:val="24"/>
            </w:rPr>
            <w:fldChar w:fldCharType="separate"/>
          </w:r>
          <w:r w:rsidR="00AE1A88">
            <w:rPr>
              <w:b/>
              <w:color w:val="E4002B"/>
              <w:sz w:val="24"/>
            </w:rPr>
            <w:t>&lt;Classifica di segretezza (se applicabile)&gt;</w:t>
          </w:r>
          <w:r w:rsidRPr="000C0049">
            <w:rPr>
              <w:b/>
              <w:color w:val="E4002B"/>
              <w:sz w:val="24"/>
            </w:rPr>
            <w:fldChar w:fldCharType="end"/>
          </w:r>
          <w:r>
            <w:rPr>
              <w:b/>
              <w:color w:val="E4002B"/>
              <w:sz w:val="24"/>
            </w:rPr>
            <w:t xml:space="preserve"> -</w:t>
          </w:r>
        </w:p>
      </w:tc>
    </w:tr>
    <w:tr w:rsidR="00953D1E" w:rsidRPr="00C60429" w14:paraId="5A57F45E" w14:textId="77777777" w:rsidTr="00953D1E">
      <w:tc>
        <w:tcPr>
          <w:tcW w:w="9854" w:type="dxa"/>
          <w:gridSpan w:val="3"/>
          <w:shd w:val="clear" w:color="auto" w:fill="auto"/>
          <w:vAlign w:val="center"/>
        </w:tcPr>
        <w:p w14:paraId="449319F7" w14:textId="77777777" w:rsidR="00953D1E" w:rsidRPr="007A5C1D" w:rsidRDefault="00953D1E" w:rsidP="005A1B96">
          <w:pPr>
            <w:pStyle w:val="Header"/>
            <w:tabs>
              <w:tab w:val="center" w:pos="4961"/>
            </w:tabs>
            <w:spacing w:line="240" w:lineRule="exact"/>
            <w:ind w:right="-285"/>
            <w:jc w:val="center"/>
            <w:rPr>
              <w:rFonts w:cs="Arial"/>
              <w:sz w:val="20"/>
            </w:rPr>
          </w:pPr>
          <w:r w:rsidRPr="00C60429">
            <w:rPr>
              <w:rFonts w:cs="Arial"/>
              <w:sz w:val="20"/>
              <w:lang w:val="en-US"/>
            </w:rPr>
            <w:fldChar w:fldCharType="begin"/>
          </w:r>
          <w:r w:rsidRPr="00C60429">
            <w:rPr>
              <w:rFonts w:cs="Arial"/>
              <w:sz w:val="20"/>
            </w:rPr>
            <w:instrText xml:space="preserve"> DOCPROPERTY  *Infoclass  \* MERGEFORMAT </w:instrText>
          </w:r>
          <w:r w:rsidRPr="00C60429">
            <w:rPr>
              <w:rFonts w:cs="Arial"/>
              <w:sz w:val="20"/>
              <w:lang w:val="en-US"/>
            </w:rPr>
            <w:fldChar w:fldCharType="separate"/>
          </w:r>
          <w:r w:rsidR="00AE1A88">
            <w:rPr>
              <w:rFonts w:cs="Arial"/>
              <w:sz w:val="20"/>
            </w:rPr>
            <w:t>&lt;Clausola riguardante la tutela delle informazioni (se applicabile)&gt;</w:t>
          </w:r>
          <w:r w:rsidRPr="00C60429">
            <w:rPr>
              <w:rFonts w:cs="Arial"/>
              <w:sz w:val="20"/>
              <w:lang w:val="en-US"/>
            </w:rPr>
            <w:fldChar w:fldCharType="end"/>
          </w:r>
        </w:p>
      </w:tc>
    </w:tr>
    <w:tr w:rsidR="00953D1E" w:rsidRPr="007A5C1D" w14:paraId="5E7FB8E2" w14:textId="77777777" w:rsidTr="00953D1E">
      <w:tc>
        <w:tcPr>
          <w:tcW w:w="9854" w:type="dxa"/>
          <w:gridSpan w:val="3"/>
          <w:shd w:val="clear" w:color="auto" w:fill="auto"/>
          <w:vAlign w:val="center"/>
        </w:tcPr>
        <w:p w14:paraId="7B46999B" w14:textId="77777777" w:rsidR="00953D1E" w:rsidRPr="007A5C1D" w:rsidRDefault="00953D1E" w:rsidP="005A1B96">
          <w:pPr>
            <w:pStyle w:val="Header"/>
            <w:tabs>
              <w:tab w:val="center" w:pos="4961"/>
            </w:tabs>
            <w:spacing w:line="240" w:lineRule="exact"/>
            <w:ind w:right="-285"/>
            <w:jc w:val="center"/>
            <w:rPr>
              <w:sz w:val="20"/>
            </w:rPr>
          </w:pPr>
          <w:r>
            <w:rPr>
              <w:noProof/>
              <w:szCs w:val="22"/>
              <w:lang w:eastAsia="it-IT"/>
            </w:rPr>
            <w:drawing>
              <wp:anchor distT="0" distB="0" distL="114300" distR="114300" simplePos="0" relativeHeight="251655168" behindDoc="0" locked="0" layoutInCell="1" allowOverlap="1" wp14:anchorId="0E93BD15" wp14:editId="54C99656">
                <wp:simplePos x="0" y="0"/>
                <wp:positionH relativeFrom="margin">
                  <wp:posOffset>-64135</wp:posOffset>
                </wp:positionH>
                <wp:positionV relativeFrom="margin">
                  <wp:posOffset>109855</wp:posOffset>
                </wp:positionV>
                <wp:extent cx="2037715" cy="359410"/>
                <wp:effectExtent l="0" t="0" r="635" b="2540"/>
                <wp:wrapNone/>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r w:rsidRPr="007A5C1D">
            <w:rPr>
              <w:rFonts w:cs="Arial"/>
              <w:sz w:val="20"/>
              <w:lang w:val="en-US"/>
            </w:rPr>
            <w:fldChar w:fldCharType="begin"/>
          </w:r>
          <w:r w:rsidRPr="007A5C1D">
            <w:rPr>
              <w:rFonts w:cs="Arial"/>
              <w:sz w:val="20"/>
            </w:rPr>
            <w:instrText xml:space="preserve"> DOCPROPERTY  *Info_diffusione_esclusiva  \* MERGEFORMAT </w:instrText>
          </w:r>
          <w:r w:rsidRPr="007A5C1D">
            <w:rPr>
              <w:rFonts w:cs="Arial"/>
              <w:sz w:val="20"/>
              <w:lang w:val="en-US"/>
            </w:rPr>
            <w:fldChar w:fldCharType="separate"/>
          </w:r>
          <w:r w:rsidR="00AE1A88">
            <w:rPr>
              <w:rFonts w:cs="Arial"/>
              <w:sz w:val="20"/>
            </w:rPr>
            <w:t>&lt;Informazioni a diffusione esclusiva (se applicabile)&gt;</w:t>
          </w:r>
          <w:r w:rsidRPr="007A5C1D">
            <w:rPr>
              <w:rFonts w:cs="Arial"/>
              <w:sz w:val="20"/>
              <w:lang w:val="en-US"/>
            </w:rPr>
            <w:fldChar w:fldCharType="end"/>
          </w:r>
        </w:p>
      </w:tc>
    </w:tr>
    <w:tr w:rsidR="00953D1E" w:rsidRPr="0026630E" w14:paraId="5E98AC69" w14:textId="77777777" w:rsidTr="00953D1E">
      <w:trPr>
        <w:trHeight w:val="519"/>
      </w:trPr>
      <w:tc>
        <w:tcPr>
          <w:tcW w:w="3243" w:type="dxa"/>
          <w:shd w:val="clear" w:color="auto" w:fill="auto"/>
        </w:tcPr>
        <w:p w14:paraId="64E48D64" w14:textId="77777777" w:rsidR="00953D1E" w:rsidRDefault="00953D1E" w:rsidP="005A1B96">
          <w:pPr>
            <w:pStyle w:val="Header"/>
            <w:tabs>
              <w:tab w:val="right" w:pos="9781"/>
            </w:tabs>
            <w:spacing w:after="20"/>
            <w:jc w:val="left"/>
            <w:rPr>
              <w:noProof/>
              <w:szCs w:val="22"/>
              <w:lang w:eastAsia="it-IT"/>
            </w:rPr>
          </w:pPr>
        </w:p>
      </w:tc>
      <w:tc>
        <w:tcPr>
          <w:tcW w:w="3244" w:type="dxa"/>
          <w:shd w:val="clear" w:color="auto" w:fill="auto"/>
        </w:tcPr>
        <w:p w14:paraId="2F11269F" w14:textId="77777777" w:rsidR="00953D1E" w:rsidRDefault="00953D1E" w:rsidP="005A1B96">
          <w:pPr>
            <w:pStyle w:val="Header"/>
            <w:tabs>
              <w:tab w:val="right" w:pos="9781"/>
            </w:tabs>
            <w:spacing w:after="20"/>
            <w:jc w:val="left"/>
            <w:rPr>
              <w:noProof/>
              <w:szCs w:val="22"/>
              <w:lang w:eastAsia="it-IT"/>
            </w:rPr>
          </w:pPr>
        </w:p>
      </w:tc>
      <w:tc>
        <w:tcPr>
          <w:tcW w:w="3367" w:type="dxa"/>
          <w:shd w:val="clear" w:color="auto" w:fill="auto"/>
          <w:vAlign w:val="bottom"/>
        </w:tcPr>
        <w:p w14:paraId="40036DD0" w14:textId="77777777" w:rsidR="00953D1E" w:rsidRPr="00854AA2" w:rsidRDefault="00953D1E" w:rsidP="005A1B96">
          <w:pPr>
            <w:pStyle w:val="Header"/>
            <w:tabs>
              <w:tab w:val="center" w:pos="4961"/>
            </w:tabs>
            <w:spacing w:line="240" w:lineRule="exact"/>
            <w:jc w:val="right"/>
            <w:rPr>
              <w:sz w:val="24"/>
              <w:szCs w:val="24"/>
            </w:rPr>
          </w:pPr>
          <w:r w:rsidRPr="00854AA2">
            <w:rPr>
              <w:rFonts w:cs="Arial"/>
              <w:b/>
              <w:bCs/>
              <w:color w:val="445159"/>
              <w:sz w:val="24"/>
              <w:szCs w:val="24"/>
            </w:rPr>
            <w:t>Leonardo Elettronica</w:t>
          </w:r>
        </w:p>
      </w:tc>
    </w:tr>
    <w:tr w:rsidR="00953D1E" w:rsidRPr="0026630E" w14:paraId="368C6188" w14:textId="77777777" w:rsidTr="00953D1E">
      <w:trPr>
        <w:trHeight w:val="20"/>
      </w:trPr>
      <w:tc>
        <w:tcPr>
          <w:tcW w:w="6487" w:type="dxa"/>
          <w:gridSpan w:val="2"/>
          <w:shd w:val="clear" w:color="auto" w:fill="auto"/>
        </w:tcPr>
        <w:p w14:paraId="221B2EE8" w14:textId="77777777" w:rsidR="00953D1E" w:rsidRPr="004C57A4" w:rsidRDefault="00953D1E" w:rsidP="005A1B96">
          <w:pPr>
            <w:pStyle w:val="Header"/>
            <w:tabs>
              <w:tab w:val="right" w:pos="9781"/>
            </w:tabs>
            <w:spacing w:after="20"/>
            <w:jc w:val="left"/>
            <w:rPr>
              <w:rFonts w:cs="Arial"/>
              <w:sz w:val="21"/>
              <w:szCs w:val="21"/>
            </w:rPr>
          </w:pPr>
        </w:p>
      </w:tc>
      <w:tc>
        <w:tcPr>
          <w:tcW w:w="3367" w:type="dxa"/>
          <w:shd w:val="clear" w:color="auto" w:fill="auto"/>
          <w:vAlign w:val="center"/>
        </w:tcPr>
        <w:p w14:paraId="07E3504D" w14:textId="77777777" w:rsidR="00953D1E" w:rsidRDefault="0059447D" w:rsidP="005A1B96">
          <w:pPr>
            <w:pStyle w:val="Header"/>
            <w:tabs>
              <w:tab w:val="center" w:pos="4961"/>
            </w:tabs>
            <w:spacing w:before="60"/>
            <w:jc w:val="right"/>
          </w:pPr>
          <w:fldSimple w:instr=" DOCPROPERTY  &quot;*Doc date&quot;  \* MERGEFORMAT ">
            <w:r w:rsidR="00AE1A88">
              <w:t>&lt;&lt;GG/MM/AAAA&gt;&gt;</w:t>
            </w:r>
          </w:fldSimple>
        </w:p>
      </w:tc>
    </w:tr>
    <w:tr w:rsidR="00953D1E" w:rsidRPr="0026630E" w14:paraId="31198D30" w14:textId="77777777" w:rsidTr="00953D1E">
      <w:trPr>
        <w:trHeight w:val="20"/>
      </w:trPr>
      <w:tc>
        <w:tcPr>
          <w:tcW w:w="6487" w:type="dxa"/>
          <w:gridSpan w:val="2"/>
          <w:shd w:val="clear" w:color="auto" w:fill="auto"/>
        </w:tcPr>
        <w:p w14:paraId="428663CA" w14:textId="77777777" w:rsidR="00953D1E" w:rsidRDefault="00953D1E" w:rsidP="005A1B96">
          <w:pPr>
            <w:pStyle w:val="Header"/>
            <w:tabs>
              <w:tab w:val="right" w:pos="9781"/>
            </w:tabs>
            <w:spacing w:after="20"/>
            <w:jc w:val="center"/>
            <w:rPr>
              <w:rFonts w:cs="Arial"/>
              <w:noProof/>
              <w:lang w:eastAsia="it-IT"/>
            </w:rPr>
          </w:pPr>
        </w:p>
      </w:tc>
      <w:tc>
        <w:tcPr>
          <w:tcW w:w="3367" w:type="dxa"/>
          <w:shd w:val="clear" w:color="auto" w:fill="auto"/>
          <w:vAlign w:val="center"/>
        </w:tcPr>
        <w:p w14:paraId="38AF1DDE" w14:textId="77777777" w:rsidR="00953D1E" w:rsidRPr="0026630E" w:rsidRDefault="00AE1A88" w:rsidP="005A1B96">
          <w:pPr>
            <w:pStyle w:val="Header"/>
            <w:tabs>
              <w:tab w:val="center" w:pos="4961"/>
            </w:tabs>
            <w:spacing w:before="60"/>
            <w:jc w:val="right"/>
          </w:pPr>
          <w:r>
            <w:fldChar w:fldCharType="begin"/>
          </w:r>
          <w:r>
            <w:instrText xml:space="preserve"> DOCPROPERTY  "*Doc number"  \* MERGEFORMAT </w:instrText>
          </w:r>
          <w:r>
            <w:fldChar w:fldCharType="separate"/>
          </w:r>
          <w:r>
            <w:t>&lt;&lt;Document Number&gt;&gt;</w:t>
          </w:r>
          <w:r>
            <w:fldChar w:fldCharType="end"/>
          </w:r>
          <w:r w:rsidR="00953D1E">
            <w:t xml:space="preserve"> Rev.</w:t>
          </w:r>
          <w:r w:rsidR="00953D1E" w:rsidRPr="0026630E">
            <w:t xml:space="preserve"> </w:t>
          </w:r>
          <w:r>
            <w:fldChar w:fldCharType="begin"/>
          </w:r>
          <w:r>
            <w:instrText xml:space="preserve"> DOCPROPERTY  "*Doc revision"  \* MERGEFORMAT </w:instrText>
          </w:r>
          <w:r>
            <w:fldChar w:fldCharType="separate"/>
          </w:r>
          <w:r>
            <w:t>&lt;&lt;Rev&gt;&gt;</w:t>
          </w:r>
          <w:r>
            <w:fldChar w:fldCharType="end"/>
          </w:r>
        </w:p>
      </w:tc>
    </w:tr>
    <w:tr w:rsidR="00953D1E" w:rsidRPr="0026630E" w14:paraId="08582766" w14:textId="77777777" w:rsidTr="00953D1E">
      <w:trPr>
        <w:trHeight w:val="20"/>
      </w:trPr>
      <w:tc>
        <w:tcPr>
          <w:tcW w:w="9854" w:type="dxa"/>
          <w:gridSpan w:val="3"/>
          <w:shd w:val="clear" w:color="auto" w:fill="auto"/>
        </w:tcPr>
        <w:p w14:paraId="3C4A457A" w14:textId="77777777" w:rsidR="00953D1E" w:rsidRDefault="0059447D" w:rsidP="005A1B96">
          <w:pPr>
            <w:pStyle w:val="Header"/>
            <w:tabs>
              <w:tab w:val="center" w:pos="4961"/>
            </w:tabs>
            <w:spacing w:before="60"/>
            <w:jc w:val="right"/>
          </w:pPr>
          <w:fldSimple w:instr=" DOCPROPERTY  Title  \* MERGEFORMAT ">
            <w:r w:rsidR="00AE1A88">
              <w:t>Template per Documentazione Tecnica / Technical Documentation template</w:t>
            </w:r>
          </w:fldSimple>
        </w:p>
      </w:tc>
    </w:tr>
  </w:tbl>
  <w:p w14:paraId="38EC31DF" w14:textId="77777777" w:rsidR="00953D1E" w:rsidRPr="00882346" w:rsidRDefault="00953D1E" w:rsidP="00647CEA">
    <w:pPr>
      <w:pStyle w:val="Header"/>
      <w:tabs>
        <w:tab w:val="center" w:pos="4961"/>
      </w:tabs>
      <w:spacing w:line="240" w:lineRule="exact"/>
      <w:ind w:right="-285"/>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4" w:space="0" w:color="auto"/>
      </w:tblBorders>
      <w:tblLook w:val="04A0" w:firstRow="1" w:lastRow="0" w:firstColumn="1" w:lastColumn="0" w:noHBand="0" w:noVBand="1"/>
    </w:tblPr>
    <w:tblGrid>
      <w:gridCol w:w="3202"/>
      <w:gridCol w:w="3202"/>
      <w:gridCol w:w="3344"/>
      <w:gridCol w:w="175"/>
    </w:tblGrid>
    <w:tr w:rsidR="00953D1E" w:rsidRPr="0026630E" w14:paraId="4F266194" w14:textId="77777777" w:rsidTr="00953D1E">
      <w:tc>
        <w:tcPr>
          <w:tcW w:w="10031" w:type="dxa"/>
          <w:gridSpan w:val="4"/>
          <w:shd w:val="clear" w:color="auto" w:fill="auto"/>
          <w:vAlign w:val="center"/>
        </w:tcPr>
        <w:p w14:paraId="40DF3CA5" w14:textId="77777777" w:rsidR="00953D1E" w:rsidRPr="00FF7FBB" w:rsidRDefault="00953D1E" w:rsidP="005A1B96">
          <w:pPr>
            <w:pStyle w:val="Header"/>
            <w:tabs>
              <w:tab w:val="right" w:pos="9781"/>
            </w:tabs>
            <w:spacing w:after="20"/>
            <w:jc w:val="center"/>
            <w:rPr>
              <w:rFonts w:cs="Arial"/>
              <w:b/>
              <w:color w:val="E41B13"/>
              <w:sz w:val="24"/>
            </w:rPr>
          </w:pPr>
          <w:r w:rsidRPr="000C0049">
            <w:rPr>
              <w:rFonts w:cs="Arial"/>
              <w:b/>
              <w:color w:val="E4002B"/>
              <w:sz w:val="24"/>
              <w:lang w:val="en-US"/>
            </w:rPr>
            <w:fldChar w:fldCharType="begin"/>
          </w:r>
          <w:r w:rsidRPr="000C0049">
            <w:rPr>
              <w:rFonts w:cs="Arial"/>
              <w:b/>
              <w:color w:val="E4002B"/>
              <w:sz w:val="24"/>
            </w:rPr>
            <w:instrText xml:space="preserve"> DOCPROPERTY  *Qualifica  \* MERGEFORMAT </w:instrText>
          </w:r>
          <w:r w:rsidRPr="000C0049">
            <w:rPr>
              <w:rFonts w:cs="Arial"/>
              <w:b/>
              <w:color w:val="E4002B"/>
              <w:sz w:val="24"/>
              <w:lang w:val="en-US"/>
            </w:rPr>
            <w:fldChar w:fldCharType="separate"/>
          </w:r>
          <w:r w:rsidR="00AE1A88">
            <w:rPr>
              <w:rFonts w:cs="Arial"/>
              <w:b/>
              <w:color w:val="E4002B"/>
              <w:sz w:val="24"/>
            </w:rPr>
            <w:t>&lt;Qualifica di sicurezza (se applicabile)&gt;</w:t>
          </w:r>
          <w:r w:rsidRPr="000C0049">
            <w:rPr>
              <w:rFonts w:cs="Arial"/>
              <w:b/>
              <w:color w:val="E4002B"/>
              <w:sz w:val="24"/>
              <w:lang w:val="en-US"/>
            </w:rPr>
            <w:fldChar w:fldCharType="end"/>
          </w:r>
          <w:r w:rsidRPr="00D11437">
            <w:rPr>
              <w:rFonts w:cs="Arial"/>
              <w:b/>
              <w:color w:val="E4002B"/>
              <w:sz w:val="24"/>
            </w:rPr>
            <w:t xml:space="preserve"> - </w:t>
          </w:r>
          <w:r w:rsidRPr="000C0049">
            <w:rPr>
              <w:rFonts w:cs="Arial"/>
              <w:b/>
              <w:color w:val="E4002B"/>
              <w:sz w:val="24"/>
              <w:lang w:val="en-US"/>
            </w:rPr>
            <w:fldChar w:fldCharType="begin"/>
          </w:r>
          <w:r w:rsidRPr="000C0049">
            <w:rPr>
              <w:rFonts w:cs="Arial"/>
              <w:b/>
              <w:color w:val="E4002B"/>
              <w:sz w:val="24"/>
            </w:rPr>
            <w:instrText xml:space="preserve"> DOCPROPERTY  *Classification  \* MERGEFORMAT </w:instrText>
          </w:r>
          <w:r w:rsidRPr="000C0049">
            <w:rPr>
              <w:rFonts w:cs="Arial"/>
              <w:b/>
              <w:color w:val="E4002B"/>
              <w:sz w:val="24"/>
              <w:lang w:val="en-US"/>
            </w:rPr>
            <w:fldChar w:fldCharType="separate"/>
          </w:r>
          <w:r w:rsidR="00AE1A88">
            <w:rPr>
              <w:rFonts w:cs="Arial"/>
              <w:b/>
              <w:color w:val="E4002B"/>
              <w:sz w:val="24"/>
            </w:rPr>
            <w:t>&lt;Classifica di segretezza (se applicabile)&gt;</w:t>
          </w:r>
          <w:r w:rsidRPr="000C0049">
            <w:rPr>
              <w:rFonts w:cs="Arial"/>
              <w:b/>
              <w:color w:val="E4002B"/>
              <w:sz w:val="24"/>
              <w:lang w:val="en-US"/>
            </w:rPr>
            <w:fldChar w:fldCharType="end"/>
          </w:r>
        </w:p>
      </w:tc>
    </w:tr>
    <w:tr w:rsidR="00953D1E" w:rsidRPr="0026630E" w14:paraId="047E5649" w14:textId="77777777" w:rsidTr="00953D1E">
      <w:tc>
        <w:tcPr>
          <w:tcW w:w="10031" w:type="dxa"/>
          <w:gridSpan w:val="4"/>
          <w:shd w:val="clear" w:color="auto" w:fill="auto"/>
          <w:vAlign w:val="center"/>
        </w:tcPr>
        <w:p w14:paraId="0E7A4A3A" w14:textId="77777777" w:rsidR="00953D1E" w:rsidRPr="003E1613" w:rsidRDefault="00953D1E" w:rsidP="005A1B96">
          <w:pPr>
            <w:spacing w:before="100" w:beforeAutospacing="1" w:after="100" w:afterAutospacing="1"/>
            <w:ind w:left="422" w:right="563"/>
            <w:jc w:val="center"/>
            <w:rPr>
              <w:rFonts w:cs="Arial"/>
              <w:szCs w:val="20"/>
            </w:rPr>
          </w:pPr>
          <w:r w:rsidRPr="003E1613">
            <w:rPr>
              <w:rFonts w:cs="Arial"/>
              <w:szCs w:val="20"/>
              <w:lang w:val="en-US"/>
            </w:rPr>
            <w:fldChar w:fldCharType="begin"/>
          </w:r>
          <w:r w:rsidRPr="003E1613">
            <w:rPr>
              <w:rFonts w:cs="Arial"/>
              <w:szCs w:val="20"/>
            </w:rPr>
            <w:instrText xml:space="preserve"> DOCPROPERTY  *Infoclass  \* MERGEFORMAT </w:instrText>
          </w:r>
          <w:r w:rsidRPr="003E1613">
            <w:rPr>
              <w:rFonts w:cs="Arial"/>
              <w:szCs w:val="20"/>
              <w:lang w:val="en-US"/>
            </w:rPr>
            <w:fldChar w:fldCharType="separate"/>
          </w:r>
          <w:r w:rsidR="00AE1A88">
            <w:rPr>
              <w:rFonts w:cs="Arial"/>
              <w:szCs w:val="20"/>
            </w:rPr>
            <w:t>&lt;Clausola riguardante la tutela delle informazioni (se applicabile)&gt;</w:t>
          </w:r>
          <w:r w:rsidRPr="003E1613">
            <w:rPr>
              <w:rFonts w:cs="Arial"/>
              <w:szCs w:val="20"/>
              <w:lang w:val="en-US"/>
            </w:rPr>
            <w:fldChar w:fldCharType="end"/>
          </w:r>
        </w:p>
      </w:tc>
    </w:tr>
    <w:tr w:rsidR="00953D1E" w:rsidRPr="0026630E" w14:paraId="6B4629D5" w14:textId="77777777" w:rsidTr="00953D1E">
      <w:tc>
        <w:tcPr>
          <w:tcW w:w="10031" w:type="dxa"/>
          <w:gridSpan w:val="4"/>
          <w:shd w:val="clear" w:color="auto" w:fill="auto"/>
          <w:vAlign w:val="center"/>
        </w:tcPr>
        <w:p w14:paraId="7DC0DF5F" w14:textId="77777777" w:rsidR="00953D1E" w:rsidRPr="001978A4" w:rsidRDefault="00953D1E" w:rsidP="005A1B96">
          <w:pPr>
            <w:spacing w:before="100" w:beforeAutospacing="1" w:after="100" w:afterAutospacing="1"/>
            <w:ind w:left="422" w:right="563"/>
            <w:jc w:val="center"/>
            <w:rPr>
              <w:rFonts w:cs="Arial"/>
              <w:szCs w:val="20"/>
            </w:rPr>
          </w:pPr>
          <w:r>
            <w:rPr>
              <w:rFonts w:cs="Arial"/>
              <w:szCs w:val="20"/>
              <w:lang w:val="en-US"/>
            </w:rPr>
            <w:fldChar w:fldCharType="begin"/>
          </w:r>
          <w:r w:rsidRPr="001978A4">
            <w:rPr>
              <w:rFonts w:cs="Arial"/>
              <w:szCs w:val="20"/>
            </w:rPr>
            <w:instrText xml:space="preserve"> DOCPROPERTY  *Info_diffusione_esclusiva  \* MERGEFORMAT </w:instrText>
          </w:r>
          <w:r>
            <w:rPr>
              <w:rFonts w:cs="Arial"/>
              <w:szCs w:val="20"/>
              <w:lang w:val="en-US"/>
            </w:rPr>
            <w:fldChar w:fldCharType="separate"/>
          </w:r>
          <w:r w:rsidR="00AE1A88">
            <w:rPr>
              <w:rFonts w:cs="Arial"/>
              <w:szCs w:val="20"/>
            </w:rPr>
            <w:t>&lt;Informazioni a diffusione esclusiva (se applicabile)&gt;</w:t>
          </w:r>
          <w:r>
            <w:rPr>
              <w:rFonts w:cs="Arial"/>
              <w:szCs w:val="20"/>
              <w:lang w:val="en-US"/>
            </w:rPr>
            <w:fldChar w:fldCharType="end"/>
          </w:r>
        </w:p>
      </w:tc>
    </w:tr>
    <w:tr w:rsidR="00953D1E" w:rsidRPr="0026630E" w14:paraId="54D0E651" w14:textId="77777777" w:rsidTr="00953D1E">
      <w:tblPrEx>
        <w:tblBorders>
          <w:top w:val="single" w:sz="4" w:space="0" w:color="auto"/>
          <w:left w:val="single" w:sz="4" w:space="0" w:color="auto"/>
          <w:right w:val="single" w:sz="4" w:space="0" w:color="auto"/>
          <w:insideH w:val="single" w:sz="4" w:space="0" w:color="auto"/>
          <w:insideV w:val="single" w:sz="4" w:space="0" w:color="auto"/>
        </w:tblBorders>
        <w:tblLook w:val="0400" w:firstRow="0" w:lastRow="0" w:firstColumn="0" w:lastColumn="0" w:noHBand="0" w:noVBand="1"/>
      </w:tblPrEx>
      <w:trPr>
        <w:gridAfter w:val="1"/>
        <w:wAfter w:w="177" w:type="dxa"/>
        <w:trHeight w:val="519"/>
      </w:trPr>
      <w:tc>
        <w:tcPr>
          <w:tcW w:w="3243" w:type="dxa"/>
          <w:tcBorders>
            <w:top w:val="nil"/>
            <w:left w:val="nil"/>
            <w:bottom w:val="single" w:sz="4" w:space="0" w:color="auto"/>
            <w:right w:val="nil"/>
          </w:tcBorders>
          <w:shd w:val="clear" w:color="auto" w:fill="auto"/>
        </w:tcPr>
        <w:p w14:paraId="7DBFC6FD" w14:textId="77777777" w:rsidR="00953D1E" w:rsidRDefault="00953D1E" w:rsidP="005A1B96">
          <w:pPr>
            <w:pStyle w:val="Header"/>
            <w:tabs>
              <w:tab w:val="right" w:pos="9781"/>
            </w:tabs>
            <w:spacing w:after="20"/>
            <w:jc w:val="left"/>
            <w:rPr>
              <w:noProof/>
              <w:szCs w:val="22"/>
              <w:lang w:eastAsia="it-IT"/>
            </w:rPr>
          </w:pPr>
          <w:r>
            <w:rPr>
              <w:noProof/>
              <w:szCs w:val="22"/>
              <w:lang w:eastAsia="it-IT"/>
            </w:rPr>
            <w:drawing>
              <wp:anchor distT="0" distB="0" distL="114300" distR="114300" simplePos="0" relativeHeight="251652096" behindDoc="0" locked="0" layoutInCell="1" allowOverlap="1" wp14:anchorId="54993490" wp14:editId="1482518E">
                <wp:simplePos x="0" y="0"/>
                <wp:positionH relativeFrom="margin">
                  <wp:posOffset>-58420</wp:posOffset>
                </wp:positionH>
                <wp:positionV relativeFrom="margin">
                  <wp:posOffset>3810</wp:posOffset>
                </wp:positionV>
                <wp:extent cx="2037715" cy="359410"/>
                <wp:effectExtent l="0" t="0" r="635" b="2540"/>
                <wp:wrapNone/>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p>
      </w:tc>
      <w:tc>
        <w:tcPr>
          <w:tcW w:w="3244" w:type="dxa"/>
          <w:tcBorders>
            <w:top w:val="nil"/>
            <w:left w:val="nil"/>
            <w:bottom w:val="single" w:sz="4" w:space="0" w:color="auto"/>
            <w:right w:val="nil"/>
          </w:tcBorders>
          <w:shd w:val="clear" w:color="auto" w:fill="auto"/>
        </w:tcPr>
        <w:p w14:paraId="4141C66E" w14:textId="77777777" w:rsidR="00953D1E" w:rsidRDefault="00953D1E" w:rsidP="005A1B96">
          <w:pPr>
            <w:pStyle w:val="Header"/>
            <w:tabs>
              <w:tab w:val="right" w:pos="9781"/>
            </w:tabs>
            <w:spacing w:after="20"/>
            <w:jc w:val="left"/>
            <w:rPr>
              <w:noProof/>
              <w:szCs w:val="22"/>
              <w:lang w:eastAsia="it-IT"/>
            </w:rPr>
          </w:pPr>
        </w:p>
      </w:tc>
      <w:tc>
        <w:tcPr>
          <w:tcW w:w="3367" w:type="dxa"/>
          <w:tcBorders>
            <w:top w:val="nil"/>
            <w:left w:val="nil"/>
            <w:bottom w:val="single" w:sz="4" w:space="0" w:color="auto"/>
            <w:right w:val="nil"/>
          </w:tcBorders>
          <w:shd w:val="clear" w:color="auto" w:fill="auto"/>
          <w:vAlign w:val="bottom"/>
        </w:tcPr>
        <w:p w14:paraId="136640CE" w14:textId="77777777" w:rsidR="00953D1E" w:rsidRPr="00FB74C1" w:rsidRDefault="00953D1E" w:rsidP="005A1B96">
          <w:pPr>
            <w:pStyle w:val="Header"/>
            <w:tabs>
              <w:tab w:val="center" w:pos="4961"/>
            </w:tabs>
            <w:spacing w:before="120" w:line="240" w:lineRule="exact"/>
            <w:jc w:val="right"/>
            <w:rPr>
              <w:sz w:val="28"/>
              <w:szCs w:val="28"/>
            </w:rPr>
          </w:pPr>
          <w:r w:rsidRPr="00FB74C1">
            <w:rPr>
              <w:rFonts w:cs="Arial"/>
              <w:b/>
              <w:bCs/>
              <w:color w:val="445159"/>
              <w:sz w:val="28"/>
              <w:szCs w:val="28"/>
            </w:rPr>
            <w:t>Leonardo Elettronica</w:t>
          </w:r>
        </w:p>
      </w:tc>
    </w:tr>
  </w:tbl>
  <w:p w14:paraId="6D209634" w14:textId="77777777" w:rsidR="00953D1E" w:rsidRPr="00882346" w:rsidRDefault="00953D1E" w:rsidP="00882346">
    <w:pPr>
      <w:pStyle w:val="Header"/>
      <w:tabs>
        <w:tab w:val="right" w:pos="9781"/>
      </w:tabs>
      <w:jc w:val="left"/>
      <w:rPr>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4" w:space="0" w:color="auto"/>
      </w:tblBorders>
      <w:tblLook w:val="0400" w:firstRow="0" w:lastRow="0" w:firstColumn="0" w:lastColumn="0" w:noHBand="0" w:noVBand="1"/>
    </w:tblPr>
    <w:tblGrid>
      <w:gridCol w:w="5023"/>
      <w:gridCol w:w="4900"/>
    </w:tblGrid>
    <w:tr w:rsidR="00953D1E" w14:paraId="167221AF" w14:textId="77777777" w:rsidTr="00B60B07">
      <w:tc>
        <w:tcPr>
          <w:tcW w:w="15134" w:type="dxa"/>
          <w:gridSpan w:val="2"/>
          <w:shd w:val="clear" w:color="auto" w:fill="auto"/>
          <w:vAlign w:val="center"/>
        </w:tcPr>
        <w:p w14:paraId="1ED2C23B" w14:textId="77777777" w:rsidR="00953D1E" w:rsidRPr="0026630E" w:rsidRDefault="00953D1E" w:rsidP="004E61C3">
          <w:pPr>
            <w:pStyle w:val="Header"/>
            <w:tabs>
              <w:tab w:val="center" w:pos="4961"/>
            </w:tabs>
            <w:spacing w:line="240" w:lineRule="exact"/>
            <w:ind w:right="-285"/>
            <w:jc w:val="center"/>
            <w:rPr>
              <w:b/>
              <w:color w:val="FF0000"/>
            </w:rPr>
          </w:pPr>
          <w:r w:rsidRPr="000815E2">
            <w:rPr>
              <w:b/>
              <w:color w:val="E4002B"/>
              <w:sz w:val="24"/>
              <w:szCs w:val="24"/>
            </w:rPr>
            <w:fldChar w:fldCharType="begin"/>
          </w:r>
          <w:r w:rsidRPr="000815E2">
            <w:rPr>
              <w:b/>
              <w:color w:val="E4002B"/>
              <w:sz w:val="24"/>
              <w:szCs w:val="24"/>
            </w:rPr>
            <w:instrText xml:space="preserve"> DOCPROPERTY  *Qualifica  \* MERGEFORMAT </w:instrText>
          </w:r>
          <w:r w:rsidRPr="000815E2">
            <w:rPr>
              <w:b/>
              <w:color w:val="E4002B"/>
              <w:sz w:val="24"/>
              <w:szCs w:val="24"/>
            </w:rPr>
            <w:fldChar w:fldCharType="separate"/>
          </w:r>
          <w:r w:rsidR="00AE1A88">
            <w:rPr>
              <w:b/>
              <w:color w:val="E4002B"/>
              <w:sz w:val="24"/>
              <w:szCs w:val="24"/>
            </w:rPr>
            <w:t>&lt;Qualifica di sicurezza (se applicabile)&gt;</w:t>
          </w:r>
          <w:r w:rsidRPr="000815E2">
            <w:rPr>
              <w:b/>
              <w:color w:val="E4002B"/>
              <w:sz w:val="24"/>
              <w:szCs w:val="24"/>
            </w:rPr>
            <w:fldChar w:fldCharType="end"/>
          </w:r>
          <w:r w:rsidRPr="000815E2">
            <w:rPr>
              <w:b/>
              <w:color w:val="E4002B"/>
              <w:sz w:val="24"/>
            </w:rPr>
            <w:t xml:space="preserve"> </w:t>
          </w:r>
          <w:r w:rsidRPr="000815E2">
            <w:rPr>
              <w:b/>
              <w:color w:val="E4002B"/>
              <w:sz w:val="24"/>
            </w:rPr>
            <w:fldChar w:fldCharType="begin"/>
          </w:r>
          <w:r w:rsidRPr="000815E2">
            <w:rPr>
              <w:b/>
              <w:color w:val="E4002B"/>
              <w:sz w:val="24"/>
            </w:rPr>
            <w:instrText xml:space="preserve"> DOCPROPERTY  *Classification  \* MERGEFORMAT </w:instrText>
          </w:r>
          <w:r w:rsidRPr="000815E2">
            <w:rPr>
              <w:b/>
              <w:color w:val="E4002B"/>
              <w:sz w:val="24"/>
            </w:rPr>
            <w:fldChar w:fldCharType="separate"/>
          </w:r>
          <w:r w:rsidR="00AE1A88">
            <w:rPr>
              <w:b/>
              <w:color w:val="E4002B"/>
              <w:sz w:val="24"/>
            </w:rPr>
            <w:t>&lt;Classifica di segretezza (se applicabile)&gt;</w:t>
          </w:r>
          <w:r w:rsidRPr="000815E2">
            <w:rPr>
              <w:b/>
              <w:color w:val="E4002B"/>
              <w:sz w:val="24"/>
            </w:rPr>
            <w:fldChar w:fldCharType="end"/>
          </w:r>
        </w:p>
      </w:tc>
    </w:tr>
    <w:tr w:rsidR="00953D1E" w:rsidRPr="00C60429" w14:paraId="437042D4" w14:textId="77777777" w:rsidTr="00B60B07">
      <w:tc>
        <w:tcPr>
          <w:tcW w:w="15134" w:type="dxa"/>
          <w:gridSpan w:val="2"/>
          <w:shd w:val="clear" w:color="auto" w:fill="auto"/>
          <w:vAlign w:val="center"/>
        </w:tcPr>
        <w:p w14:paraId="3382FEA8" w14:textId="77777777" w:rsidR="00953D1E" w:rsidRPr="007A5C1D" w:rsidRDefault="00953D1E" w:rsidP="004E61C3">
          <w:pPr>
            <w:pStyle w:val="Header"/>
            <w:tabs>
              <w:tab w:val="center" w:pos="4961"/>
            </w:tabs>
            <w:spacing w:line="240" w:lineRule="exact"/>
            <w:ind w:right="-285"/>
            <w:jc w:val="center"/>
            <w:rPr>
              <w:rFonts w:cs="Arial"/>
              <w:sz w:val="20"/>
            </w:rPr>
          </w:pPr>
          <w:r w:rsidRPr="00C60429">
            <w:rPr>
              <w:rFonts w:cs="Arial"/>
              <w:sz w:val="20"/>
              <w:lang w:val="en-US"/>
            </w:rPr>
            <w:fldChar w:fldCharType="begin"/>
          </w:r>
          <w:r w:rsidRPr="00C60429">
            <w:rPr>
              <w:rFonts w:cs="Arial"/>
              <w:sz w:val="20"/>
            </w:rPr>
            <w:instrText xml:space="preserve"> DOCPROPERTY  *Infoclass  \* MERGEFORMAT </w:instrText>
          </w:r>
          <w:r w:rsidRPr="00C60429">
            <w:rPr>
              <w:rFonts w:cs="Arial"/>
              <w:sz w:val="20"/>
              <w:lang w:val="en-US"/>
            </w:rPr>
            <w:fldChar w:fldCharType="separate"/>
          </w:r>
          <w:r w:rsidR="00AE1A88">
            <w:rPr>
              <w:rFonts w:cs="Arial"/>
              <w:sz w:val="20"/>
            </w:rPr>
            <w:t>&lt;Clausola riguardante la tutela delle informazioni (se applicabile)&gt;</w:t>
          </w:r>
          <w:r w:rsidRPr="00C60429">
            <w:rPr>
              <w:rFonts w:cs="Arial"/>
              <w:sz w:val="20"/>
              <w:lang w:val="en-US"/>
            </w:rPr>
            <w:fldChar w:fldCharType="end"/>
          </w:r>
        </w:p>
      </w:tc>
    </w:tr>
    <w:tr w:rsidR="00953D1E" w:rsidRPr="007A5C1D" w14:paraId="2E471D9E" w14:textId="77777777" w:rsidTr="00B60B07">
      <w:tc>
        <w:tcPr>
          <w:tcW w:w="15134" w:type="dxa"/>
          <w:gridSpan w:val="2"/>
          <w:shd w:val="clear" w:color="auto" w:fill="auto"/>
          <w:vAlign w:val="center"/>
        </w:tcPr>
        <w:p w14:paraId="44C0AA03" w14:textId="77777777" w:rsidR="00953D1E" w:rsidRPr="007A5C1D" w:rsidRDefault="00953D1E" w:rsidP="004E61C3">
          <w:pPr>
            <w:pStyle w:val="Header"/>
            <w:tabs>
              <w:tab w:val="center" w:pos="4961"/>
            </w:tabs>
            <w:spacing w:line="240" w:lineRule="exact"/>
            <w:ind w:right="-285"/>
            <w:jc w:val="center"/>
            <w:rPr>
              <w:sz w:val="20"/>
            </w:rPr>
          </w:pPr>
          <w:r w:rsidRPr="007A5C1D">
            <w:rPr>
              <w:rFonts w:cs="Arial"/>
              <w:sz w:val="20"/>
              <w:lang w:val="en-US"/>
            </w:rPr>
            <w:fldChar w:fldCharType="begin"/>
          </w:r>
          <w:r w:rsidRPr="007A5C1D">
            <w:rPr>
              <w:rFonts w:cs="Arial"/>
              <w:sz w:val="20"/>
            </w:rPr>
            <w:instrText xml:space="preserve"> DOCPROPERTY  *Info_diffusione_esclusiva  \* MERGEFORMAT </w:instrText>
          </w:r>
          <w:r w:rsidRPr="007A5C1D">
            <w:rPr>
              <w:rFonts w:cs="Arial"/>
              <w:sz w:val="20"/>
              <w:lang w:val="en-US"/>
            </w:rPr>
            <w:fldChar w:fldCharType="separate"/>
          </w:r>
          <w:r w:rsidR="00AE1A88">
            <w:rPr>
              <w:rFonts w:cs="Arial"/>
              <w:sz w:val="20"/>
            </w:rPr>
            <w:t>&lt;Informazioni a diffusione esclusiva (se applicabile)&gt;</w:t>
          </w:r>
          <w:r w:rsidRPr="007A5C1D">
            <w:rPr>
              <w:rFonts w:cs="Arial"/>
              <w:sz w:val="20"/>
              <w:lang w:val="en-US"/>
            </w:rPr>
            <w:fldChar w:fldCharType="end"/>
          </w:r>
        </w:p>
      </w:tc>
    </w:tr>
    <w:tr w:rsidR="00953D1E" w:rsidRPr="0026630E" w14:paraId="3DD1DE11" w14:textId="77777777" w:rsidTr="00B60B07">
      <w:trPr>
        <w:trHeight w:val="300"/>
      </w:trPr>
      <w:tc>
        <w:tcPr>
          <w:tcW w:w="8188" w:type="dxa"/>
          <w:shd w:val="clear" w:color="auto" w:fill="auto"/>
        </w:tcPr>
        <w:p w14:paraId="7947F8C8" w14:textId="77777777" w:rsidR="00953D1E" w:rsidRPr="004C57A4" w:rsidRDefault="00953D1E" w:rsidP="004E61C3">
          <w:pPr>
            <w:pStyle w:val="Header"/>
            <w:tabs>
              <w:tab w:val="right" w:pos="9781"/>
            </w:tabs>
            <w:spacing w:after="20"/>
            <w:jc w:val="left"/>
            <w:rPr>
              <w:rFonts w:cs="Arial"/>
              <w:sz w:val="21"/>
              <w:szCs w:val="21"/>
            </w:rPr>
          </w:pPr>
          <w:r>
            <w:rPr>
              <w:noProof/>
              <w:szCs w:val="22"/>
              <w:lang w:eastAsia="it-IT"/>
            </w:rPr>
            <w:drawing>
              <wp:anchor distT="0" distB="0" distL="114300" distR="114300" simplePos="0" relativeHeight="251655680" behindDoc="0" locked="0" layoutInCell="1" allowOverlap="1" wp14:anchorId="667F74DF" wp14:editId="42B3895F">
                <wp:simplePos x="0" y="0"/>
                <wp:positionH relativeFrom="margin">
                  <wp:posOffset>-3175</wp:posOffset>
                </wp:positionH>
                <wp:positionV relativeFrom="margin">
                  <wp:posOffset>7620</wp:posOffset>
                </wp:positionV>
                <wp:extent cx="2037715" cy="359410"/>
                <wp:effectExtent l="0" t="0" r="635" b="2540"/>
                <wp:wrapNone/>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p>
      </w:tc>
      <w:tc>
        <w:tcPr>
          <w:tcW w:w="6946" w:type="dxa"/>
          <w:shd w:val="clear" w:color="auto" w:fill="auto"/>
          <w:vAlign w:val="center"/>
        </w:tcPr>
        <w:p w14:paraId="59200E4F" w14:textId="77777777" w:rsidR="00953D1E" w:rsidRDefault="00953D1E" w:rsidP="004E61C3">
          <w:pPr>
            <w:pStyle w:val="Header"/>
            <w:tabs>
              <w:tab w:val="center" w:pos="4961"/>
            </w:tabs>
            <w:spacing w:line="240" w:lineRule="exact"/>
            <w:jc w:val="right"/>
          </w:pPr>
          <w:r w:rsidRPr="00845739">
            <w:rPr>
              <w:rFonts w:cs="Arial"/>
              <w:b/>
              <w:bCs/>
              <w:color w:val="445159"/>
              <w:szCs w:val="18"/>
            </w:rPr>
            <w:t>Leonardo Elettronica</w:t>
          </w:r>
        </w:p>
      </w:tc>
    </w:tr>
    <w:tr w:rsidR="00953D1E" w:rsidRPr="0026630E" w14:paraId="15BA4BF8" w14:textId="77777777" w:rsidTr="00B60B07">
      <w:trPr>
        <w:trHeight w:val="20"/>
      </w:trPr>
      <w:tc>
        <w:tcPr>
          <w:tcW w:w="8188" w:type="dxa"/>
          <w:vMerge w:val="restart"/>
          <w:shd w:val="clear" w:color="auto" w:fill="auto"/>
        </w:tcPr>
        <w:p w14:paraId="37410532" w14:textId="77777777" w:rsidR="00953D1E" w:rsidRPr="004C57A4" w:rsidRDefault="00953D1E" w:rsidP="004E61C3">
          <w:pPr>
            <w:pStyle w:val="Header"/>
            <w:tabs>
              <w:tab w:val="right" w:pos="9781"/>
            </w:tabs>
            <w:spacing w:after="20"/>
            <w:jc w:val="left"/>
            <w:rPr>
              <w:rFonts w:cs="Arial"/>
              <w:sz w:val="21"/>
              <w:szCs w:val="21"/>
            </w:rPr>
          </w:pPr>
        </w:p>
      </w:tc>
      <w:tc>
        <w:tcPr>
          <w:tcW w:w="6946" w:type="dxa"/>
          <w:shd w:val="clear" w:color="auto" w:fill="auto"/>
          <w:vAlign w:val="center"/>
        </w:tcPr>
        <w:p w14:paraId="547132E5" w14:textId="77777777" w:rsidR="00953D1E" w:rsidRDefault="00953D1E" w:rsidP="004E61C3">
          <w:pPr>
            <w:pStyle w:val="Header"/>
            <w:tabs>
              <w:tab w:val="center" w:pos="4961"/>
            </w:tabs>
            <w:spacing w:before="60"/>
            <w:jc w:val="right"/>
          </w:pPr>
          <w:r>
            <w:t xml:space="preserve"> </w:t>
          </w:r>
          <w:fldSimple w:instr=" DOCPROPERTY  &quot;*Doc date&quot;  \* MERGEFORMAT ">
            <w:r w:rsidR="00AE1A88">
              <w:t>&lt;&lt;GG/MM/AAAA&gt;&gt;</w:t>
            </w:r>
          </w:fldSimple>
        </w:p>
      </w:tc>
    </w:tr>
    <w:tr w:rsidR="00953D1E" w:rsidRPr="0026630E" w14:paraId="3BC53C39" w14:textId="77777777" w:rsidTr="00B60B07">
      <w:trPr>
        <w:trHeight w:val="20"/>
      </w:trPr>
      <w:tc>
        <w:tcPr>
          <w:tcW w:w="8188" w:type="dxa"/>
          <w:vMerge/>
          <w:shd w:val="clear" w:color="auto" w:fill="auto"/>
        </w:tcPr>
        <w:p w14:paraId="2701153A" w14:textId="77777777" w:rsidR="00953D1E" w:rsidRDefault="00953D1E" w:rsidP="004E61C3">
          <w:pPr>
            <w:pStyle w:val="Header"/>
            <w:tabs>
              <w:tab w:val="right" w:pos="9781"/>
            </w:tabs>
            <w:spacing w:after="20"/>
            <w:jc w:val="center"/>
            <w:rPr>
              <w:rFonts w:cs="Arial"/>
              <w:noProof/>
              <w:lang w:eastAsia="it-IT"/>
            </w:rPr>
          </w:pPr>
        </w:p>
      </w:tc>
      <w:tc>
        <w:tcPr>
          <w:tcW w:w="6946" w:type="dxa"/>
          <w:shd w:val="clear" w:color="auto" w:fill="auto"/>
          <w:vAlign w:val="center"/>
        </w:tcPr>
        <w:p w14:paraId="6F982B62" w14:textId="77777777" w:rsidR="00953D1E" w:rsidRPr="0026630E" w:rsidRDefault="00AE1A88" w:rsidP="004E61C3">
          <w:pPr>
            <w:pStyle w:val="Header"/>
            <w:tabs>
              <w:tab w:val="center" w:pos="4961"/>
            </w:tabs>
            <w:spacing w:before="60"/>
            <w:jc w:val="right"/>
          </w:pPr>
          <w:r>
            <w:fldChar w:fldCharType="begin"/>
          </w:r>
          <w:r>
            <w:instrText xml:space="preserve"> DOCPROPERTY  "*Doc number"  \* MERGEFORMAT </w:instrText>
          </w:r>
          <w:r>
            <w:fldChar w:fldCharType="separate"/>
          </w:r>
          <w:r>
            <w:t>&lt;&lt;Document Number&gt;&gt;</w:t>
          </w:r>
          <w:r>
            <w:fldChar w:fldCharType="end"/>
          </w:r>
          <w:r w:rsidR="00953D1E">
            <w:t xml:space="preserve"> Rev.</w:t>
          </w:r>
          <w:r w:rsidR="00953D1E" w:rsidRPr="0026630E">
            <w:t xml:space="preserve"> </w:t>
          </w:r>
          <w:r>
            <w:fldChar w:fldCharType="begin"/>
          </w:r>
          <w:r>
            <w:instrText xml:space="preserve"> DOCPROPERTY  "*Doc revision"  \* MERGEFORMAT </w:instrText>
          </w:r>
          <w:r>
            <w:fldChar w:fldCharType="separate"/>
          </w:r>
          <w:r>
            <w:t>&lt;&lt;Rev&gt;&gt;</w:t>
          </w:r>
          <w:r>
            <w:fldChar w:fldCharType="end"/>
          </w:r>
        </w:p>
      </w:tc>
    </w:tr>
    <w:tr w:rsidR="00953D1E" w:rsidRPr="0026630E" w14:paraId="7EBB6D3A" w14:textId="77777777" w:rsidTr="00B60B07">
      <w:trPr>
        <w:trHeight w:val="20"/>
      </w:trPr>
      <w:tc>
        <w:tcPr>
          <w:tcW w:w="8188" w:type="dxa"/>
          <w:vMerge/>
          <w:shd w:val="clear" w:color="auto" w:fill="auto"/>
        </w:tcPr>
        <w:p w14:paraId="18A426A9" w14:textId="77777777" w:rsidR="00953D1E" w:rsidRDefault="00953D1E" w:rsidP="004E61C3">
          <w:pPr>
            <w:pStyle w:val="Header"/>
            <w:tabs>
              <w:tab w:val="right" w:pos="9781"/>
            </w:tabs>
            <w:spacing w:after="20"/>
            <w:jc w:val="center"/>
            <w:rPr>
              <w:rFonts w:cs="Arial"/>
              <w:noProof/>
              <w:lang w:eastAsia="it-IT"/>
            </w:rPr>
          </w:pPr>
        </w:p>
      </w:tc>
      <w:tc>
        <w:tcPr>
          <w:tcW w:w="6946" w:type="dxa"/>
          <w:shd w:val="clear" w:color="auto" w:fill="auto"/>
          <w:vAlign w:val="center"/>
        </w:tcPr>
        <w:p w14:paraId="6C6BCD9A" w14:textId="77777777" w:rsidR="00953D1E" w:rsidRDefault="0059447D" w:rsidP="004E61C3">
          <w:pPr>
            <w:pStyle w:val="Header"/>
            <w:tabs>
              <w:tab w:val="center" w:pos="4961"/>
            </w:tabs>
            <w:spacing w:before="60"/>
            <w:jc w:val="right"/>
          </w:pPr>
          <w:fldSimple w:instr=" DOCPROPERTY  Title  \* MERGEFORMAT ">
            <w:r w:rsidR="00AE1A88">
              <w:t>Template per Documentazione Tecnica / Technical Documentation template</w:t>
            </w:r>
          </w:fldSimple>
        </w:p>
      </w:tc>
    </w:tr>
  </w:tbl>
  <w:p w14:paraId="775A33A4" w14:textId="77777777" w:rsidR="00953D1E" w:rsidRPr="009621EC" w:rsidRDefault="00953D1E" w:rsidP="00882346">
    <w:pPr>
      <w:pStyle w:val="Header"/>
      <w:tabs>
        <w:tab w:val="center" w:pos="4961"/>
      </w:tabs>
      <w:spacing w:line="240" w:lineRule="exact"/>
      <w:rPr>
        <w:sz w:val="16"/>
        <w:szCs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bottom w:val="single" w:sz="4" w:space="0" w:color="auto"/>
      </w:tblBorders>
      <w:tblLook w:val="0400" w:firstRow="0" w:lastRow="0" w:firstColumn="0" w:lastColumn="0" w:noHBand="0" w:noVBand="1"/>
    </w:tblPr>
    <w:tblGrid>
      <w:gridCol w:w="3243"/>
      <w:gridCol w:w="3244"/>
      <w:gridCol w:w="3367"/>
    </w:tblGrid>
    <w:tr w:rsidR="00953D1E" w14:paraId="0E31533E" w14:textId="77777777" w:rsidTr="00953D1E">
      <w:tc>
        <w:tcPr>
          <w:tcW w:w="9854" w:type="dxa"/>
          <w:gridSpan w:val="3"/>
          <w:shd w:val="clear" w:color="auto" w:fill="auto"/>
          <w:vAlign w:val="center"/>
        </w:tcPr>
        <w:p w14:paraId="60A3FD17" w14:textId="77777777" w:rsidR="00953D1E" w:rsidRPr="0026630E" w:rsidRDefault="00953D1E" w:rsidP="005A1B96">
          <w:pPr>
            <w:pStyle w:val="Header"/>
            <w:tabs>
              <w:tab w:val="center" w:pos="4961"/>
            </w:tabs>
            <w:spacing w:line="240" w:lineRule="exact"/>
            <w:ind w:right="-285"/>
            <w:jc w:val="center"/>
            <w:rPr>
              <w:b/>
              <w:color w:val="FF0000"/>
            </w:rPr>
          </w:pPr>
          <w:r w:rsidRPr="000C0049">
            <w:rPr>
              <w:b/>
              <w:color w:val="E4002B"/>
              <w:sz w:val="24"/>
              <w:szCs w:val="24"/>
            </w:rPr>
            <w:fldChar w:fldCharType="begin"/>
          </w:r>
          <w:r w:rsidRPr="000C0049">
            <w:rPr>
              <w:b/>
              <w:color w:val="E4002B"/>
              <w:sz w:val="24"/>
              <w:szCs w:val="24"/>
            </w:rPr>
            <w:instrText xml:space="preserve"> DOCPROPERTY  *Qualifica  \* MERGEFORMAT </w:instrText>
          </w:r>
          <w:r w:rsidRPr="000C0049">
            <w:rPr>
              <w:b/>
              <w:color w:val="E4002B"/>
              <w:sz w:val="24"/>
              <w:szCs w:val="24"/>
            </w:rPr>
            <w:fldChar w:fldCharType="separate"/>
          </w:r>
          <w:r w:rsidR="00AE1A88">
            <w:rPr>
              <w:b/>
              <w:color w:val="E4002B"/>
              <w:sz w:val="24"/>
              <w:szCs w:val="24"/>
            </w:rPr>
            <w:t>&lt;Qualifica di sicurezza (se applicabile)&gt;</w:t>
          </w:r>
          <w:r w:rsidRPr="000C0049">
            <w:rPr>
              <w:b/>
              <w:color w:val="E4002B"/>
              <w:sz w:val="24"/>
              <w:szCs w:val="24"/>
            </w:rPr>
            <w:fldChar w:fldCharType="end"/>
          </w:r>
          <w:r>
            <w:rPr>
              <w:b/>
              <w:color w:val="E4002B"/>
              <w:sz w:val="24"/>
              <w:szCs w:val="24"/>
            </w:rPr>
            <w:t xml:space="preserve"> - </w:t>
          </w:r>
          <w:r w:rsidRPr="000C0049">
            <w:rPr>
              <w:b/>
              <w:color w:val="E4002B"/>
              <w:sz w:val="24"/>
            </w:rPr>
            <w:fldChar w:fldCharType="begin"/>
          </w:r>
          <w:r w:rsidRPr="000C0049">
            <w:rPr>
              <w:b/>
              <w:color w:val="E4002B"/>
              <w:sz w:val="24"/>
            </w:rPr>
            <w:instrText xml:space="preserve"> DOCPROPERTY  *Classification  \* MERGEFORMAT </w:instrText>
          </w:r>
          <w:r w:rsidRPr="000C0049">
            <w:rPr>
              <w:b/>
              <w:color w:val="E4002B"/>
              <w:sz w:val="24"/>
            </w:rPr>
            <w:fldChar w:fldCharType="separate"/>
          </w:r>
          <w:r w:rsidR="00AE1A88">
            <w:rPr>
              <w:b/>
              <w:color w:val="E4002B"/>
              <w:sz w:val="24"/>
            </w:rPr>
            <w:t>&lt;Classifica di segretezza (se applicabile)&gt;</w:t>
          </w:r>
          <w:r w:rsidRPr="000C0049">
            <w:rPr>
              <w:b/>
              <w:color w:val="E4002B"/>
              <w:sz w:val="24"/>
            </w:rPr>
            <w:fldChar w:fldCharType="end"/>
          </w:r>
          <w:r>
            <w:rPr>
              <w:b/>
              <w:color w:val="E4002B"/>
              <w:sz w:val="24"/>
            </w:rPr>
            <w:t xml:space="preserve"> -</w:t>
          </w:r>
        </w:p>
      </w:tc>
    </w:tr>
    <w:tr w:rsidR="00953D1E" w:rsidRPr="00C60429" w14:paraId="3557194A" w14:textId="77777777" w:rsidTr="00953D1E">
      <w:tc>
        <w:tcPr>
          <w:tcW w:w="9854" w:type="dxa"/>
          <w:gridSpan w:val="3"/>
          <w:shd w:val="clear" w:color="auto" w:fill="auto"/>
          <w:vAlign w:val="center"/>
        </w:tcPr>
        <w:p w14:paraId="15533CFB" w14:textId="77777777" w:rsidR="00953D1E" w:rsidRPr="007A5C1D" w:rsidRDefault="00953D1E" w:rsidP="005A1B96">
          <w:pPr>
            <w:pStyle w:val="Header"/>
            <w:tabs>
              <w:tab w:val="center" w:pos="4961"/>
            </w:tabs>
            <w:spacing w:line="240" w:lineRule="exact"/>
            <w:ind w:right="-285"/>
            <w:jc w:val="center"/>
            <w:rPr>
              <w:rFonts w:cs="Arial"/>
              <w:sz w:val="20"/>
            </w:rPr>
          </w:pPr>
          <w:r w:rsidRPr="00C60429">
            <w:rPr>
              <w:rFonts w:cs="Arial"/>
              <w:sz w:val="20"/>
              <w:lang w:val="en-US"/>
            </w:rPr>
            <w:fldChar w:fldCharType="begin"/>
          </w:r>
          <w:r w:rsidRPr="00C60429">
            <w:rPr>
              <w:rFonts w:cs="Arial"/>
              <w:sz w:val="20"/>
            </w:rPr>
            <w:instrText xml:space="preserve"> DOCPROPERTY  *Infoclass  \* MERGEFORMAT </w:instrText>
          </w:r>
          <w:r w:rsidRPr="00C60429">
            <w:rPr>
              <w:rFonts w:cs="Arial"/>
              <w:sz w:val="20"/>
              <w:lang w:val="en-US"/>
            </w:rPr>
            <w:fldChar w:fldCharType="separate"/>
          </w:r>
          <w:r w:rsidR="00AE1A88">
            <w:rPr>
              <w:rFonts w:cs="Arial"/>
              <w:sz w:val="20"/>
            </w:rPr>
            <w:t>&lt;Clausola riguardante la tutela delle informazioni (se applicabile)&gt;</w:t>
          </w:r>
          <w:r w:rsidRPr="00C60429">
            <w:rPr>
              <w:rFonts w:cs="Arial"/>
              <w:sz w:val="20"/>
              <w:lang w:val="en-US"/>
            </w:rPr>
            <w:fldChar w:fldCharType="end"/>
          </w:r>
        </w:p>
      </w:tc>
    </w:tr>
    <w:tr w:rsidR="00953D1E" w:rsidRPr="007A5C1D" w14:paraId="5419357C" w14:textId="77777777" w:rsidTr="00953D1E">
      <w:tc>
        <w:tcPr>
          <w:tcW w:w="9854" w:type="dxa"/>
          <w:gridSpan w:val="3"/>
          <w:shd w:val="clear" w:color="auto" w:fill="auto"/>
          <w:vAlign w:val="center"/>
        </w:tcPr>
        <w:p w14:paraId="6971F6E2" w14:textId="77777777" w:rsidR="00953D1E" w:rsidRPr="007A5C1D" w:rsidRDefault="00953D1E" w:rsidP="005A1B96">
          <w:pPr>
            <w:pStyle w:val="Header"/>
            <w:tabs>
              <w:tab w:val="center" w:pos="4961"/>
            </w:tabs>
            <w:spacing w:line="240" w:lineRule="exact"/>
            <w:ind w:right="-285"/>
            <w:jc w:val="center"/>
            <w:rPr>
              <w:sz w:val="20"/>
            </w:rPr>
          </w:pPr>
          <w:r>
            <w:rPr>
              <w:noProof/>
              <w:szCs w:val="22"/>
              <w:lang w:eastAsia="it-IT"/>
            </w:rPr>
            <w:drawing>
              <wp:anchor distT="0" distB="0" distL="114300" distR="114300" simplePos="0" relativeHeight="251656192" behindDoc="0" locked="0" layoutInCell="1" allowOverlap="1" wp14:anchorId="7CA9CCBD" wp14:editId="19205697">
                <wp:simplePos x="0" y="0"/>
                <wp:positionH relativeFrom="margin">
                  <wp:posOffset>-64135</wp:posOffset>
                </wp:positionH>
                <wp:positionV relativeFrom="margin">
                  <wp:posOffset>109855</wp:posOffset>
                </wp:positionV>
                <wp:extent cx="2037715" cy="359410"/>
                <wp:effectExtent l="0" t="0" r="635" b="254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LEONARDO_full re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37715" cy="359410"/>
                        </a:xfrm>
                        <a:prstGeom prst="rect">
                          <a:avLst/>
                        </a:prstGeom>
                      </pic:spPr>
                    </pic:pic>
                  </a:graphicData>
                </a:graphic>
                <wp14:sizeRelH relativeFrom="page">
                  <wp14:pctWidth>0</wp14:pctWidth>
                </wp14:sizeRelH>
                <wp14:sizeRelV relativeFrom="page">
                  <wp14:pctHeight>0</wp14:pctHeight>
                </wp14:sizeRelV>
              </wp:anchor>
            </w:drawing>
          </w:r>
          <w:r w:rsidRPr="007A5C1D">
            <w:rPr>
              <w:rFonts w:cs="Arial"/>
              <w:sz w:val="20"/>
              <w:lang w:val="en-US"/>
            </w:rPr>
            <w:fldChar w:fldCharType="begin"/>
          </w:r>
          <w:r w:rsidRPr="007A5C1D">
            <w:rPr>
              <w:rFonts w:cs="Arial"/>
              <w:sz w:val="20"/>
            </w:rPr>
            <w:instrText xml:space="preserve"> DOCPROPERTY  *Info_diffusione_esclusiva  \* MERGEFORMAT </w:instrText>
          </w:r>
          <w:r w:rsidRPr="007A5C1D">
            <w:rPr>
              <w:rFonts w:cs="Arial"/>
              <w:sz w:val="20"/>
              <w:lang w:val="en-US"/>
            </w:rPr>
            <w:fldChar w:fldCharType="separate"/>
          </w:r>
          <w:r w:rsidR="00AE1A88">
            <w:rPr>
              <w:rFonts w:cs="Arial"/>
              <w:sz w:val="20"/>
            </w:rPr>
            <w:t>&lt;Informazioni a diffusione esclusiva (se applicabile)&gt;</w:t>
          </w:r>
          <w:r w:rsidRPr="007A5C1D">
            <w:rPr>
              <w:rFonts w:cs="Arial"/>
              <w:sz w:val="20"/>
              <w:lang w:val="en-US"/>
            </w:rPr>
            <w:fldChar w:fldCharType="end"/>
          </w:r>
        </w:p>
      </w:tc>
    </w:tr>
    <w:tr w:rsidR="00953D1E" w:rsidRPr="0026630E" w14:paraId="15C55DCD" w14:textId="77777777" w:rsidTr="00953D1E">
      <w:trPr>
        <w:trHeight w:val="519"/>
      </w:trPr>
      <w:tc>
        <w:tcPr>
          <w:tcW w:w="3243" w:type="dxa"/>
          <w:shd w:val="clear" w:color="auto" w:fill="auto"/>
        </w:tcPr>
        <w:p w14:paraId="6625B9C6" w14:textId="77777777" w:rsidR="00953D1E" w:rsidRDefault="00953D1E" w:rsidP="005A1B96">
          <w:pPr>
            <w:pStyle w:val="Header"/>
            <w:tabs>
              <w:tab w:val="right" w:pos="9781"/>
            </w:tabs>
            <w:spacing w:after="20"/>
            <w:jc w:val="left"/>
            <w:rPr>
              <w:noProof/>
              <w:szCs w:val="22"/>
              <w:lang w:eastAsia="it-IT"/>
            </w:rPr>
          </w:pPr>
        </w:p>
      </w:tc>
      <w:tc>
        <w:tcPr>
          <w:tcW w:w="3244" w:type="dxa"/>
          <w:shd w:val="clear" w:color="auto" w:fill="auto"/>
        </w:tcPr>
        <w:p w14:paraId="5054D811" w14:textId="77777777" w:rsidR="00953D1E" w:rsidRDefault="00953D1E" w:rsidP="005A1B96">
          <w:pPr>
            <w:pStyle w:val="Header"/>
            <w:tabs>
              <w:tab w:val="right" w:pos="9781"/>
            </w:tabs>
            <w:spacing w:after="20"/>
            <w:jc w:val="left"/>
            <w:rPr>
              <w:noProof/>
              <w:szCs w:val="22"/>
              <w:lang w:eastAsia="it-IT"/>
            </w:rPr>
          </w:pPr>
        </w:p>
      </w:tc>
      <w:tc>
        <w:tcPr>
          <w:tcW w:w="3367" w:type="dxa"/>
          <w:shd w:val="clear" w:color="auto" w:fill="auto"/>
          <w:vAlign w:val="bottom"/>
        </w:tcPr>
        <w:p w14:paraId="61F1D6AC" w14:textId="77777777" w:rsidR="00953D1E" w:rsidRPr="00854AA2" w:rsidRDefault="00953D1E" w:rsidP="005A1B96">
          <w:pPr>
            <w:pStyle w:val="Header"/>
            <w:tabs>
              <w:tab w:val="center" w:pos="4961"/>
            </w:tabs>
            <w:spacing w:line="240" w:lineRule="exact"/>
            <w:jc w:val="right"/>
            <w:rPr>
              <w:sz w:val="24"/>
              <w:szCs w:val="24"/>
            </w:rPr>
          </w:pPr>
          <w:r w:rsidRPr="00854AA2">
            <w:rPr>
              <w:rFonts w:cs="Arial"/>
              <w:b/>
              <w:bCs/>
              <w:color w:val="445159"/>
              <w:sz w:val="24"/>
              <w:szCs w:val="24"/>
            </w:rPr>
            <w:t>Leonardo Elettronica</w:t>
          </w:r>
        </w:p>
      </w:tc>
    </w:tr>
    <w:tr w:rsidR="00953D1E" w:rsidRPr="0026630E" w14:paraId="000BB9CE" w14:textId="77777777" w:rsidTr="00953D1E">
      <w:trPr>
        <w:trHeight w:val="20"/>
      </w:trPr>
      <w:tc>
        <w:tcPr>
          <w:tcW w:w="6487" w:type="dxa"/>
          <w:gridSpan w:val="2"/>
          <w:shd w:val="clear" w:color="auto" w:fill="auto"/>
        </w:tcPr>
        <w:p w14:paraId="4FAC48BB" w14:textId="77777777" w:rsidR="00953D1E" w:rsidRPr="004C57A4" w:rsidRDefault="00953D1E" w:rsidP="005A1B96">
          <w:pPr>
            <w:pStyle w:val="Header"/>
            <w:tabs>
              <w:tab w:val="right" w:pos="9781"/>
            </w:tabs>
            <w:spacing w:after="20"/>
            <w:jc w:val="left"/>
            <w:rPr>
              <w:rFonts w:cs="Arial"/>
              <w:sz w:val="21"/>
              <w:szCs w:val="21"/>
            </w:rPr>
          </w:pPr>
        </w:p>
      </w:tc>
      <w:tc>
        <w:tcPr>
          <w:tcW w:w="3367" w:type="dxa"/>
          <w:shd w:val="clear" w:color="auto" w:fill="auto"/>
          <w:vAlign w:val="center"/>
        </w:tcPr>
        <w:p w14:paraId="1F6EFDCF" w14:textId="77777777" w:rsidR="00953D1E" w:rsidRDefault="0059447D" w:rsidP="005A1B96">
          <w:pPr>
            <w:pStyle w:val="Header"/>
            <w:tabs>
              <w:tab w:val="center" w:pos="4961"/>
            </w:tabs>
            <w:spacing w:before="60"/>
            <w:jc w:val="right"/>
          </w:pPr>
          <w:fldSimple w:instr=" DOCPROPERTY  &quot;*Doc date&quot;  \* MERGEFORMAT ">
            <w:r w:rsidR="00AE1A88">
              <w:t>&lt;&lt;GG/MM/AAAA&gt;&gt;</w:t>
            </w:r>
          </w:fldSimple>
        </w:p>
      </w:tc>
    </w:tr>
    <w:tr w:rsidR="00953D1E" w:rsidRPr="0026630E" w14:paraId="704A7AE7" w14:textId="77777777" w:rsidTr="00953D1E">
      <w:trPr>
        <w:trHeight w:val="20"/>
      </w:trPr>
      <w:tc>
        <w:tcPr>
          <w:tcW w:w="6487" w:type="dxa"/>
          <w:gridSpan w:val="2"/>
          <w:shd w:val="clear" w:color="auto" w:fill="auto"/>
        </w:tcPr>
        <w:p w14:paraId="5CE3D1E0" w14:textId="77777777" w:rsidR="00953D1E" w:rsidRDefault="00953D1E" w:rsidP="005A1B96">
          <w:pPr>
            <w:pStyle w:val="Header"/>
            <w:tabs>
              <w:tab w:val="right" w:pos="9781"/>
            </w:tabs>
            <w:spacing w:after="20"/>
            <w:jc w:val="center"/>
            <w:rPr>
              <w:rFonts w:cs="Arial"/>
              <w:noProof/>
              <w:lang w:eastAsia="it-IT"/>
            </w:rPr>
          </w:pPr>
        </w:p>
      </w:tc>
      <w:tc>
        <w:tcPr>
          <w:tcW w:w="3367" w:type="dxa"/>
          <w:shd w:val="clear" w:color="auto" w:fill="auto"/>
          <w:vAlign w:val="center"/>
        </w:tcPr>
        <w:p w14:paraId="2AF76781" w14:textId="77777777" w:rsidR="00953D1E" w:rsidRPr="0026630E" w:rsidRDefault="00AE1A88" w:rsidP="005A1B96">
          <w:pPr>
            <w:pStyle w:val="Header"/>
            <w:tabs>
              <w:tab w:val="center" w:pos="4961"/>
            </w:tabs>
            <w:spacing w:before="60"/>
            <w:jc w:val="right"/>
          </w:pPr>
          <w:r>
            <w:fldChar w:fldCharType="begin"/>
          </w:r>
          <w:r>
            <w:instrText xml:space="preserve"> DOCPROPERTY  "*Doc number"  \* MERGEFORMAT </w:instrText>
          </w:r>
          <w:r>
            <w:fldChar w:fldCharType="separate"/>
          </w:r>
          <w:r>
            <w:t>&lt;&lt;Document Number&gt;&gt;</w:t>
          </w:r>
          <w:r>
            <w:fldChar w:fldCharType="end"/>
          </w:r>
          <w:r w:rsidR="00953D1E">
            <w:t xml:space="preserve"> Rev.</w:t>
          </w:r>
          <w:r w:rsidR="00953D1E" w:rsidRPr="0026630E">
            <w:t xml:space="preserve"> </w:t>
          </w:r>
          <w:r>
            <w:fldChar w:fldCharType="begin"/>
          </w:r>
          <w:r>
            <w:instrText xml:space="preserve"> DOCPROPERTY  "*Doc revision"  \* MERGEFORMAT </w:instrText>
          </w:r>
          <w:r>
            <w:fldChar w:fldCharType="separate"/>
          </w:r>
          <w:r>
            <w:t>&lt;&lt;Rev&gt;&gt;</w:t>
          </w:r>
          <w:r>
            <w:fldChar w:fldCharType="end"/>
          </w:r>
        </w:p>
      </w:tc>
    </w:tr>
    <w:tr w:rsidR="00953D1E" w:rsidRPr="0026630E" w14:paraId="3A211E37" w14:textId="77777777" w:rsidTr="00953D1E">
      <w:trPr>
        <w:trHeight w:val="20"/>
      </w:trPr>
      <w:tc>
        <w:tcPr>
          <w:tcW w:w="9854" w:type="dxa"/>
          <w:gridSpan w:val="3"/>
          <w:shd w:val="clear" w:color="auto" w:fill="auto"/>
        </w:tcPr>
        <w:p w14:paraId="7459F536" w14:textId="77777777" w:rsidR="00953D1E" w:rsidRDefault="0059447D" w:rsidP="005A1B96">
          <w:pPr>
            <w:pStyle w:val="Header"/>
            <w:tabs>
              <w:tab w:val="center" w:pos="4961"/>
            </w:tabs>
            <w:spacing w:before="60"/>
            <w:jc w:val="right"/>
          </w:pPr>
          <w:fldSimple w:instr=" DOCPROPERTY  Title  \* MERGEFORMAT ">
            <w:r w:rsidR="00AE1A88">
              <w:t>Template per Documentazione Tecnica / Technical Documentation template</w:t>
            </w:r>
          </w:fldSimple>
        </w:p>
      </w:tc>
    </w:tr>
  </w:tbl>
  <w:p w14:paraId="2390F8BA" w14:textId="77777777" w:rsidR="00953D1E" w:rsidRPr="009621EC" w:rsidRDefault="00953D1E" w:rsidP="00882346">
    <w:pPr>
      <w:pStyle w:val="Header"/>
      <w:tabs>
        <w:tab w:val="center" w:pos="4961"/>
      </w:tabs>
      <w:spacing w:line="240" w:lineRule="exact"/>
      <w:ind w:right="-285"/>
      <w:rPr>
        <w:sz w:val="16"/>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Borders>
        <w:bottom w:val="single" w:sz="4" w:space="0" w:color="auto"/>
      </w:tblBorders>
      <w:tblLook w:val="04A0" w:firstRow="1" w:lastRow="0" w:firstColumn="1" w:lastColumn="0" w:noHBand="0" w:noVBand="1"/>
    </w:tblPr>
    <w:tblGrid>
      <w:gridCol w:w="4889"/>
      <w:gridCol w:w="5000"/>
    </w:tblGrid>
    <w:tr w:rsidR="00953D1E" w:rsidRPr="00307952" w14:paraId="51F36F7C" w14:textId="77777777" w:rsidTr="00307952">
      <w:tc>
        <w:tcPr>
          <w:tcW w:w="9889" w:type="dxa"/>
          <w:gridSpan w:val="2"/>
        </w:tcPr>
        <w:p w14:paraId="33C2C45A" w14:textId="77777777" w:rsidR="00953D1E" w:rsidRPr="00107662" w:rsidRDefault="00953D1E" w:rsidP="0053725A">
          <w:pPr>
            <w:pStyle w:val="Header"/>
            <w:rPr>
              <w:rFonts w:cs="Arial"/>
              <w:color w:val="000000"/>
              <w:szCs w:val="22"/>
            </w:rPr>
          </w:pPr>
          <w:r w:rsidRPr="0075561F">
            <w:rPr>
              <w:rFonts w:cs="Arial"/>
              <w:iCs/>
              <w:color w:val="000000"/>
              <w:szCs w:val="22"/>
              <w:lang w:val="fr-FR"/>
            </w:rPr>
            <w:t>INSERIRE IL LIVELLO DI SICUREZZA</w:t>
          </w:r>
        </w:p>
      </w:tc>
    </w:tr>
    <w:tr w:rsidR="00953D1E" w:rsidRPr="00AE1A88" w14:paraId="2877DF15" w14:textId="77777777" w:rsidTr="00307952">
      <w:tc>
        <w:tcPr>
          <w:tcW w:w="4889" w:type="dxa"/>
        </w:tcPr>
        <w:p w14:paraId="0308CA22" w14:textId="77777777" w:rsidR="00953D1E" w:rsidRPr="00107662" w:rsidRDefault="00953D1E" w:rsidP="0053725A">
          <w:pPr>
            <w:pStyle w:val="Header"/>
            <w:rPr>
              <w:rFonts w:cs="Arial"/>
              <w:color w:val="000000"/>
              <w:szCs w:val="22"/>
            </w:rPr>
          </w:pPr>
        </w:p>
      </w:tc>
      <w:tc>
        <w:tcPr>
          <w:tcW w:w="5000" w:type="dxa"/>
        </w:tcPr>
        <w:p w14:paraId="033F24EA" w14:textId="77777777" w:rsidR="00953D1E" w:rsidRPr="00AE1A88" w:rsidRDefault="00953D1E" w:rsidP="0053725A">
          <w:pPr>
            <w:pStyle w:val="Header"/>
            <w:rPr>
              <w:rFonts w:cs="Arial"/>
              <w:color w:val="000000"/>
              <w:szCs w:val="22"/>
              <w:lang w:val="en-US"/>
            </w:rPr>
          </w:pPr>
          <w:r w:rsidRPr="00107662">
            <w:fldChar w:fldCharType="begin"/>
          </w:r>
          <w:r w:rsidRPr="00AE1A88">
            <w:rPr>
              <w:lang w:val="en-US"/>
            </w:rPr>
            <w:instrText xml:space="preserve"> REF Data \h  \* MERGEFORMAT </w:instrText>
          </w:r>
          <w:r w:rsidRPr="00107662">
            <w:fldChar w:fldCharType="separate"/>
          </w:r>
          <w:r w:rsidR="00AE1A88">
            <w:rPr>
              <w:b/>
              <w:bCs/>
              <w:lang w:val="en-US"/>
            </w:rPr>
            <w:t>Error! Reference source not found.</w:t>
          </w:r>
          <w:r w:rsidRPr="00107662">
            <w:fldChar w:fldCharType="end"/>
          </w:r>
          <w:r w:rsidRPr="00107662">
            <w:fldChar w:fldCharType="begin"/>
          </w:r>
          <w:r w:rsidRPr="00AE1A88">
            <w:rPr>
              <w:lang w:val="en-US"/>
            </w:rPr>
            <w:instrText xml:space="preserve"> REF Identificativo \h  \* MERGEFORMAT </w:instrText>
          </w:r>
          <w:r w:rsidRPr="00107662">
            <w:fldChar w:fldCharType="end"/>
          </w:r>
        </w:p>
      </w:tc>
    </w:tr>
    <w:tr w:rsidR="00953D1E" w:rsidRPr="00AE1A88" w14:paraId="59A0F3B4" w14:textId="77777777" w:rsidTr="00307952">
      <w:tc>
        <w:tcPr>
          <w:tcW w:w="4889" w:type="dxa"/>
        </w:tcPr>
        <w:p w14:paraId="19B5EA57" w14:textId="77777777" w:rsidR="00953D1E" w:rsidRPr="00AE1A88" w:rsidRDefault="00953D1E" w:rsidP="0053725A">
          <w:pPr>
            <w:pStyle w:val="Header"/>
            <w:rPr>
              <w:rFonts w:cs="Arial"/>
              <w:color w:val="000000"/>
              <w:szCs w:val="22"/>
              <w:lang w:val="en-US"/>
            </w:rPr>
          </w:pPr>
        </w:p>
      </w:tc>
      <w:tc>
        <w:tcPr>
          <w:tcW w:w="5000" w:type="dxa"/>
        </w:tcPr>
        <w:p w14:paraId="72EBC2E6" w14:textId="77777777" w:rsidR="00953D1E" w:rsidRPr="00AE1A88" w:rsidRDefault="00953D1E" w:rsidP="0053725A">
          <w:pPr>
            <w:pStyle w:val="Header"/>
            <w:rPr>
              <w:rFonts w:cs="Arial"/>
              <w:color w:val="000000"/>
              <w:szCs w:val="22"/>
              <w:lang w:val="en-US"/>
            </w:rPr>
          </w:pPr>
          <w:r w:rsidRPr="00107662">
            <w:fldChar w:fldCharType="begin"/>
          </w:r>
          <w:r w:rsidRPr="00AE1A88">
            <w:rPr>
              <w:lang w:val="en-US"/>
            </w:rPr>
            <w:instrText xml:space="preserve"> REF Identificativo \h  \* MERGEFORMAT </w:instrText>
          </w:r>
          <w:r w:rsidRPr="00107662">
            <w:fldChar w:fldCharType="end"/>
          </w:r>
          <w:r w:rsidRPr="00107662">
            <w:fldChar w:fldCharType="begin"/>
          </w:r>
          <w:r w:rsidRPr="00AE1A88">
            <w:rPr>
              <w:lang w:val="en-US"/>
            </w:rPr>
            <w:instrText xml:space="preserve"> REF Data \h  \* MERGEFORMAT </w:instrText>
          </w:r>
          <w:r w:rsidRPr="00107662">
            <w:fldChar w:fldCharType="separate"/>
          </w:r>
          <w:r w:rsidR="00AE1A88">
            <w:rPr>
              <w:b/>
              <w:bCs/>
              <w:lang w:val="en-US"/>
            </w:rPr>
            <w:t>Error! Reference source not found.</w:t>
          </w:r>
          <w:r w:rsidRPr="00107662">
            <w:fldChar w:fldCharType="end"/>
          </w:r>
        </w:p>
      </w:tc>
    </w:tr>
    <w:tr w:rsidR="00953D1E" w:rsidRPr="00AE1A88" w14:paraId="721E138D" w14:textId="77777777" w:rsidTr="00307952">
      <w:tc>
        <w:tcPr>
          <w:tcW w:w="4889" w:type="dxa"/>
        </w:tcPr>
        <w:p w14:paraId="0EB22DDD" w14:textId="77777777" w:rsidR="00953D1E" w:rsidRPr="00AE1A88" w:rsidRDefault="00953D1E" w:rsidP="0053725A">
          <w:pPr>
            <w:pStyle w:val="Header"/>
            <w:rPr>
              <w:rFonts w:cs="Arial"/>
              <w:color w:val="000000"/>
              <w:szCs w:val="22"/>
              <w:lang w:val="en-US"/>
            </w:rPr>
          </w:pPr>
        </w:p>
      </w:tc>
      <w:tc>
        <w:tcPr>
          <w:tcW w:w="5000" w:type="dxa"/>
        </w:tcPr>
        <w:p w14:paraId="64963938" w14:textId="77777777" w:rsidR="00953D1E" w:rsidRPr="00AE1A88" w:rsidRDefault="00953D1E" w:rsidP="0053725A">
          <w:pPr>
            <w:pStyle w:val="Header"/>
            <w:rPr>
              <w:rFonts w:cs="Arial"/>
              <w:color w:val="000000"/>
              <w:szCs w:val="22"/>
              <w:lang w:val="en-US"/>
            </w:rPr>
          </w:pPr>
          <w:r w:rsidRPr="00107662">
            <w:fldChar w:fldCharType="begin"/>
          </w:r>
          <w:r w:rsidRPr="00AE1A88">
            <w:rPr>
              <w:lang w:val="en-US"/>
            </w:rPr>
            <w:instrText xml:space="preserve"> REF Titolo \h  \* MERGEFORMAT </w:instrText>
          </w:r>
          <w:r w:rsidRPr="00107662">
            <w:fldChar w:fldCharType="separate"/>
          </w:r>
          <w:r w:rsidR="00AE1A88">
            <w:rPr>
              <w:b/>
              <w:bCs/>
              <w:lang w:val="en-US"/>
            </w:rPr>
            <w:t>Error! Reference source not found.</w:t>
          </w:r>
          <w:r w:rsidRPr="00107662">
            <w:fldChar w:fldCharType="end"/>
          </w:r>
        </w:p>
      </w:tc>
    </w:tr>
  </w:tbl>
  <w:p w14:paraId="06E0EBE2" w14:textId="77777777" w:rsidR="00953D1E" w:rsidRPr="00AE1A88" w:rsidRDefault="00953D1E" w:rsidP="0053725A">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_FNM"/>
      </v:shape>
    </w:pict>
  </w:numPicBullet>
  <w:abstractNum w:abstractNumId="0" w15:restartNumberingAfterBreak="0">
    <w:nsid w:val="04CD5AE4"/>
    <w:multiLevelType w:val="multilevel"/>
    <w:tmpl w:val="F2D8E538"/>
    <w:numStyleLink w:val="Appendice"/>
  </w:abstractNum>
  <w:abstractNum w:abstractNumId="1" w15:restartNumberingAfterBreak="0">
    <w:nsid w:val="06300C58"/>
    <w:multiLevelType w:val="multilevel"/>
    <w:tmpl w:val="66565B3E"/>
    <w:lvl w:ilvl="0">
      <w:start w:val="1"/>
      <w:numFmt w:val="bullet"/>
      <w:pStyle w:val="BulletLivello1"/>
      <w:suff w:val="nothing"/>
      <w:lvlText w:val=""/>
      <w:lvlJc w:val="left"/>
      <w:pPr>
        <w:ind w:left="397" w:hanging="397"/>
      </w:pPr>
      <w:rPr>
        <w:rFonts w:ascii="Symbol" w:hAnsi="Symbol" w:hint="default"/>
        <w:b w:val="0"/>
        <w:i w:val="0"/>
        <w:caps w:val="0"/>
        <w:strike w:val="0"/>
        <w:dstrike w:val="0"/>
        <w:vanish w:val="0"/>
        <w:color w:val="E4002B"/>
        <w:sz w:val="20"/>
        <w:szCs w:val="22"/>
        <w:vertAlign w:val="baseline"/>
      </w:rPr>
    </w:lvl>
    <w:lvl w:ilvl="1">
      <w:start w:val="1"/>
      <w:numFmt w:val="bullet"/>
      <w:pStyle w:val="BulletLivello2"/>
      <w:lvlText w:val=""/>
      <w:lvlJc w:val="left"/>
      <w:pPr>
        <w:tabs>
          <w:tab w:val="num" w:pos="794"/>
        </w:tabs>
        <w:ind w:left="794" w:hanging="397"/>
      </w:pPr>
      <w:rPr>
        <w:rFonts w:ascii="Symbol" w:hAnsi="Symbol" w:hint="default"/>
        <w:b w:val="0"/>
        <w:i w:val="0"/>
        <w:caps w:val="0"/>
        <w:strike w:val="0"/>
        <w:dstrike w:val="0"/>
        <w:vanish w:val="0"/>
        <w:color w:val="E4002B"/>
        <w:spacing w:val="0"/>
        <w:kern w:val="0"/>
        <w:position w:val="0"/>
        <w:sz w:val="20"/>
        <w:szCs w:val="20"/>
        <w:vertAlign w:val="baseline"/>
      </w:rPr>
    </w:lvl>
    <w:lvl w:ilvl="2">
      <w:start w:val="1"/>
      <w:numFmt w:val="bullet"/>
      <w:pStyle w:val="BulletLivello3"/>
      <w:lvlText w:val=""/>
      <w:lvlJc w:val="left"/>
      <w:pPr>
        <w:tabs>
          <w:tab w:val="num" w:pos="1191"/>
        </w:tabs>
        <w:ind w:left="1191" w:hanging="397"/>
      </w:pPr>
      <w:rPr>
        <w:rFonts w:ascii="Wingdings" w:hAnsi="Wingdings" w:hint="default"/>
        <w:color w:val="E4002B"/>
      </w:rPr>
    </w:lvl>
    <w:lvl w:ilvl="3">
      <w:start w:val="1"/>
      <w:numFmt w:val="bullet"/>
      <w:pStyle w:val="BulletLivello4"/>
      <w:lvlText w:val=""/>
      <w:lvlJc w:val="left"/>
      <w:pPr>
        <w:tabs>
          <w:tab w:val="num" w:pos="1588"/>
        </w:tabs>
        <w:ind w:left="1588" w:hanging="397"/>
      </w:pPr>
      <w:rPr>
        <w:rFonts w:ascii="Symbol" w:hAnsi="Symbol" w:hint="default"/>
        <w:color w:val="E4002B"/>
      </w:rPr>
    </w:lvl>
    <w:lvl w:ilvl="4">
      <w:start w:val="1"/>
      <w:numFmt w:val="bullet"/>
      <w:lvlText w:val="o"/>
      <w:lvlJc w:val="left"/>
      <w:pPr>
        <w:tabs>
          <w:tab w:val="num" w:pos="1985"/>
        </w:tabs>
        <w:ind w:left="1985" w:hanging="397"/>
      </w:pPr>
      <w:rPr>
        <w:rFonts w:ascii="Courier New" w:hAnsi="Courier New" w:hint="default"/>
      </w:rPr>
    </w:lvl>
    <w:lvl w:ilvl="5">
      <w:start w:val="1"/>
      <w:numFmt w:val="bullet"/>
      <w:lvlText w:val=""/>
      <w:lvlJc w:val="left"/>
      <w:pPr>
        <w:tabs>
          <w:tab w:val="num" w:pos="2382"/>
        </w:tabs>
        <w:ind w:left="2382" w:hanging="397"/>
      </w:pPr>
      <w:rPr>
        <w:rFonts w:ascii="Wingdings" w:hAnsi="Wingdings" w:hint="default"/>
      </w:rPr>
    </w:lvl>
    <w:lvl w:ilvl="6">
      <w:start w:val="1"/>
      <w:numFmt w:val="bullet"/>
      <w:lvlText w:val=""/>
      <w:lvlJc w:val="left"/>
      <w:pPr>
        <w:tabs>
          <w:tab w:val="num" w:pos="2779"/>
        </w:tabs>
        <w:ind w:left="2779" w:hanging="397"/>
      </w:pPr>
      <w:rPr>
        <w:rFonts w:ascii="Symbol" w:hAnsi="Symbol" w:hint="default"/>
      </w:rPr>
    </w:lvl>
    <w:lvl w:ilvl="7">
      <w:start w:val="1"/>
      <w:numFmt w:val="bullet"/>
      <w:lvlText w:val="o"/>
      <w:lvlJc w:val="left"/>
      <w:pPr>
        <w:tabs>
          <w:tab w:val="num" w:pos="3176"/>
        </w:tabs>
        <w:ind w:left="3176" w:hanging="397"/>
      </w:pPr>
      <w:rPr>
        <w:rFonts w:ascii="Courier New" w:hAnsi="Courier New" w:hint="default"/>
      </w:rPr>
    </w:lvl>
    <w:lvl w:ilvl="8">
      <w:start w:val="1"/>
      <w:numFmt w:val="bullet"/>
      <w:lvlText w:val=""/>
      <w:lvlJc w:val="left"/>
      <w:pPr>
        <w:tabs>
          <w:tab w:val="num" w:pos="3573"/>
        </w:tabs>
        <w:ind w:left="3573" w:hanging="397"/>
      </w:pPr>
      <w:rPr>
        <w:rFonts w:ascii="Wingdings" w:hAnsi="Wingdings" w:hint="default"/>
      </w:rPr>
    </w:lvl>
  </w:abstractNum>
  <w:abstractNum w:abstractNumId="2" w15:restartNumberingAfterBreak="0">
    <w:nsid w:val="088741B1"/>
    <w:multiLevelType w:val="multilevel"/>
    <w:tmpl w:val="2D2EC744"/>
    <w:styleLink w:val="SelexES"/>
    <w:lvl w:ilvl="0">
      <w:start w:val="1"/>
      <w:numFmt w:val="bullet"/>
      <w:lvlText w:val=""/>
      <w:lvlPicBulletId w:val="0"/>
      <w:lvlJc w:val="left"/>
      <w:pPr>
        <w:tabs>
          <w:tab w:val="num" w:pos="454"/>
        </w:tabs>
        <w:ind w:left="454" w:hanging="454"/>
      </w:pPr>
      <w:rPr>
        <w:rFonts w:ascii="Symbol" w:hAnsi="Symbol" w:hint="default"/>
        <w:b w:val="0"/>
        <w:i w:val="0"/>
        <w:color w:val="auto"/>
        <w:sz w:val="24"/>
      </w:rPr>
    </w:lvl>
    <w:lvl w:ilvl="1">
      <w:start w:val="1"/>
      <w:numFmt w:val="bullet"/>
      <w:lvlText w:val=""/>
      <w:lvlJc w:val="left"/>
      <w:pPr>
        <w:tabs>
          <w:tab w:val="num" w:pos="908"/>
        </w:tabs>
        <w:ind w:left="908" w:hanging="454"/>
      </w:pPr>
      <w:rPr>
        <w:rFonts w:ascii="Wingdings" w:hAnsi="Wingdings"/>
        <w:b w:val="0"/>
        <w:i w:val="0"/>
        <w:color w:val="E61E0F"/>
        <w:spacing w:val="0"/>
        <w:kern w:val="22"/>
        <w:position w:val="0"/>
        <w:sz w:val="32"/>
      </w:rPr>
    </w:lvl>
    <w:lvl w:ilvl="2">
      <w:start w:val="1"/>
      <w:numFmt w:val="bullet"/>
      <w:lvlText w:val=""/>
      <w:lvlJc w:val="left"/>
      <w:pPr>
        <w:tabs>
          <w:tab w:val="num" w:pos="1362"/>
        </w:tabs>
        <w:ind w:left="1362" w:hanging="454"/>
      </w:pPr>
      <w:rPr>
        <w:rFonts w:ascii="Symbol" w:hAnsi="Symbol" w:hint="default"/>
        <w:color w:val="E61E0F"/>
        <w:sz w:val="20"/>
      </w:rPr>
    </w:lvl>
    <w:lvl w:ilvl="3">
      <w:start w:val="1"/>
      <w:numFmt w:val="bullet"/>
      <w:lvlText w:val="-"/>
      <w:lvlJc w:val="left"/>
      <w:pPr>
        <w:tabs>
          <w:tab w:val="num" w:pos="1816"/>
        </w:tabs>
        <w:ind w:left="1816" w:hanging="454"/>
      </w:pPr>
      <w:rPr>
        <w:rFonts w:ascii="Courier New" w:hAnsi="Courier New" w:hint="default"/>
        <w:color w:val="E61E0F"/>
        <w:sz w:val="20"/>
      </w:rPr>
    </w:lvl>
    <w:lvl w:ilvl="4">
      <w:start w:val="1"/>
      <w:numFmt w:val="decimal"/>
      <w:lvlText w:val="%5"/>
      <w:lvlJc w:val="left"/>
      <w:pPr>
        <w:tabs>
          <w:tab w:val="num" w:pos="2270"/>
        </w:tabs>
        <w:ind w:left="2270" w:hanging="454"/>
      </w:pPr>
      <w:rPr>
        <w:rFonts w:hint="default"/>
        <w:sz w:val="22"/>
      </w:rPr>
    </w:lvl>
    <w:lvl w:ilvl="5">
      <w:start w:val="1"/>
      <w:numFmt w:val="lowerLetter"/>
      <w:lvlText w:val="%6"/>
      <w:lvlJc w:val="left"/>
      <w:pPr>
        <w:tabs>
          <w:tab w:val="num" w:pos="2724"/>
        </w:tabs>
        <w:ind w:left="2724" w:hanging="454"/>
      </w:pPr>
      <w:rPr>
        <w:rFonts w:hint="default"/>
      </w:rPr>
    </w:lvl>
    <w:lvl w:ilvl="6">
      <w:start w:val="1"/>
      <w:numFmt w:val="upperRoman"/>
      <w:lvlText w:val="%7"/>
      <w:lvlJc w:val="left"/>
      <w:pPr>
        <w:tabs>
          <w:tab w:val="num" w:pos="3178"/>
        </w:tabs>
        <w:ind w:left="3178" w:hanging="454"/>
      </w:pPr>
      <w:rPr>
        <w:rFonts w:hint="default"/>
      </w:rPr>
    </w:lvl>
    <w:lvl w:ilvl="7">
      <w:start w:val="1"/>
      <w:numFmt w:val="bullet"/>
      <w:lvlText w:val="o"/>
      <w:lvlJc w:val="left"/>
      <w:pPr>
        <w:tabs>
          <w:tab w:val="num" w:pos="3632"/>
        </w:tabs>
        <w:ind w:left="3632" w:hanging="454"/>
      </w:pPr>
      <w:rPr>
        <w:rFonts w:ascii="Courier New" w:hAnsi="Courier New" w:hint="default"/>
      </w:rPr>
    </w:lvl>
    <w:lvl w:ilvl="8">
      <w:start w:val="1"/>
      <w:numFmt w:val="bullet"/>
      <w:lvlText w:val="-"/>
      <w:lvlJc w:val="left"/>
      <w:pPr>
        <w:tabs>
          <w:tab w:val="num" w:pos="4086"/>
        </w:tabs>
        <w:ind w:left="4086" w:hanging="454"/>
      </w:pPr>
      <w:rPr>
        <w:rFonts w:ascii="Courier New" w:hAnsi="Courier New" w:hint="default"/>
        <w:color w:val="auto"/>
      </w:rPr>
    </w:lvl>
  </w:abstractNum>
  <w:abstractNum w:abstractNumId="3" w15:restartNumberingAfterBreak="0">
    <w:nsid w:val="155228F4"/>
    <w:multiLevelType w:val="multilevel"/>
    <w:tmpl w:val="3D147446"/>
    <w:numStyleLink w:val="Stile1"/>
  </w:abstractNum>
  <w:abstractNum w:abstractNumId="4" w15:restartNumberingAfterBreak="0">
    <w:nsid w:val="2D583C27"/>
    <w:multiLevelType w:val="hybridMultilevel"/>
    <w:tmpl w:val="1706AA6E"/>
    <w:lvl w:ilvl="0" w:tplc="1534C30C">
      <w:start w:val="1"/>
      <w:numFmt w:val="bullet"/>
      <w:lvlText w:val=""/>
      <w:lvlJc w:val="left"/>
      <w:pPr>
        <w:ind w:left="1080" w:hanging="360"/>
      </w:pPr>
      <w:rPr>
        <w:rFonts w:ascii="Wingdings" w:hAnsi="Wingdings" w:hint="default"/>
        <w:color w:val="E4002B"/>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 w15:restartNumberingAfterBreak="0">
    <w:nsid w:val="387D6001"/>
    <w:multiLevelType w:val="multilevel"/>
    <w:tmpl w:val="F2D8E538"/>
    <w:styleLink w:val="Appendice"/>
    <w:lvl w:ilvl="0">
      <w:start w:val="1"/>
      <w:numFmt w:val="decimal"/>
      <w:pStyle w:val="AppTitolo"/>
      <w:lvlText w:val="Appendice %1."/>
      <w:lvlJc w:val="left"/>
      <w:pPr>
        <w:ind w:left="360" w:hanging="360"/>
      </w:pPr>
      <w:rPr>
        <w:rFonts w:hint="default"/>
      </w:rPr>
    </w:lvl>
    <w:lvl w:ilvl="1">
      <w:start w:val="1"/>
      <w:numFmt w:val="decimal"/>
      <w:lvlText w:val="Appendice %1.%2."/>
      <w:lvlJc w:val="left"/>
      <w:pPr>
        <w:ind w:left="792" w:hanging="432"/>
      </w:pPr>
      <w:rPr>
        <w:rFonts w:hint="default"/>
      </w:rPr>
    </w:lvl>
    <w:lvl w:ilvl="2">
      <w:start w:val="1"/>
      <w:numFmt w:val="decimal"/>
      <w:lvlText w:val="Appendice %1.%2.%3."/>
      <w:lvlJc w:val="left"/>
      <w:pPr>
        <w:ind w:left="1224" w:hanging="504"/>
      </w:pPr>
      <w:rPr>
        <w:rFonts w:hint="default"/>
      </w:rPr>
    </w:lvl>
    <w:lvl w:ilvl="3">
      <w:start w:val="1"/>
      <w:numFmt w:val="decimal"/>
      <w:lvlText w:val="Appendice %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F277776"/>
    <w:multiLevelType w:val="multilevel"/>
    <w:tmpl w:val="3D147446"/>
    <w:styleLink w:val="Stile1"/>
    <w:lvl w:ilvl="0">
      <w:start w:val="1"/>
      <w:numFmt w:val="bullet"/>
      <w:lvlText w:val=""/>
      <w:lvlJc w:val="left"/>
      <w:pPr>
        <w:tabs>
          <w:tab w:val="num" w:pos="397"/>
        </w:tabs>
        <w:ind w:left="397" w:hanging="397"/>
      </w:pPr>
      <w:rPr>
        <w:rFonts w:ascii="Symbol" w:hAnsi="Symbol" w:hint="default"/>
        <w:b w:val="0"/>
        <w:i w:val="0"/>
        <w:caps w:val="0"/>
        <w:strike w:val="0"/>
        <w:dstrike w:val="0"/>
        <w:vanish w:val="0"/>
        <w:color w:val="E4002B"/>
        <w:sz w:val="20"/>
        <w:szCs w:val="22"/>
        <w:vertAlign w:val="baseline"/>
      </w:rPr>
    </w:lvl>
    <w:lvl w:ilvl="1">
      <w:start w:val="1"/>
      <w:numFmt w:val="bullet"/>
      <w:lvlText w:val=""/>
      <w:lvlJc w:val="left"/>
      <w:pPr>
        <w:tabs>
          <w:tab w:val="num" w:pos="7282"/>
        </w:tabs>
        <w:ind w:left="1106" w:hanging="397"/>
      </w:pPr>
      <w:rPr>
        <w:rFonts w:ascii="Symbol" w:hAnsi="Symbol" w:hint="default"/>
        <w:b w:val="0"/>
        <w:i w:val="0"/>
        <w:caps w:val="0"/>
        <w:strike w:val="0"/>
        <w:dstrike w:val="0"/>
        <w:vanish w:val="0"/>
        <w:color w:val="E4002B"/>
        <w:spacing w:val="0"/>
        <w:kern w:val="0"/>
        <w:position w:val="0"/>
        <w:sz w:val="20"/>
        <w:szCs w:val="20"/>
        <w:vertAlign w:val="baseline"/>
      </w:rPr>
    </w:lvl>
    <w:lvl w:ilvl="2">
      <w:start w:val="1"/>
      <w:numFmt w:val="bullet"/>
      <w:lvlText w:val=""/>
      <w:lvlJc w:val="left"/>
      <w:pPr>
        <w:tabs>
          <w:tab w:val="num" w:pos="8591"/>
        </w:tabs>
        <w:ind w:left="1778" w:hanging="360"/>
      </w:pPr>
      <w:rPr>
        <w:rFonts w:ascii="Wingdings" w:hAnsi="Wingdings" w:hint="default"/>
        <w:color w:val="E4002B"/>
      </w:rPr>
    </w:lvl>
    <w:lvl w:ilvl="3">
      <w:start w:val="1"/>
      <w:numFmt w:val="bullet"/>
      <w:lvlText w:val=""/>
      <w:lvlJc w:val="left"/>
      <w:pPr>
        <w:tabs>
          <w:tab w:val="num" w:pos="9311"/>
        </w:tabs>
        <w:ind w:left="2487" w:hanging="360"/>
      </w:pPr>
      <w:rPr>
        <w:rFonts w:ascii="Symbol" w:hAnsi="Symbol" w:hint="default"/>
        <w:color w:val="E4002B"/>
      </w:rPr>
    </w:lvl>
    <w:lvl w:ilvl="4">
      <w:start w:val="1"/>
      <w:numFmt w:val="bullet"/>
      <w:lvlText w:val="o"/>
      <w:lvlJc w:val="left"/>
      <w:pPr>
        <w:tabs>
          <w:tab w:val="num" w:pos="10031"/>
        </w:tabs>
        <w:ind w:left="10031" w:hanging="360"/>
      </w:pPr>
      <w:rPr>
        <w:rFonts w:ascii="Courier New" w:hAnsi="Courier New" w:hint="default"/>
      </w:rPr>
    </w:lvl>
    <w:lvl w:ilvl="5">
      <w:start w:val="1"/>
      <w:numFmt w:val="bullet"/>
      <w:lvlText w:val=""/>
      <w:lvlJc w:val="left"/>
      <w:pPr>
        <w:tabs>
          <w:tab w:val="num" w:pos="10751"/>
        </w:tabs>
        <w:ind w:left="10751" w:hanging="360"/>
      </w:pPr>
      <w:rPr>
        <w:rFonts w:ascii="Wingdings" w:hAnsi="Wingdings" w:hint="default"/>
      </w:rPr>
    </w:lvl>
    <w:lvl w:ilvl="6">
      <w:start w:val="1"/>
      <w:numFmt w:val="bullet"/>
      <w:lvlText w:val=""/>
      <w:lvlJc w:val="left"/>
      <w:pPr>
        <w:tabs>
          <w:tab w:val="num" w:pos="11471"/>
        </w:tabs>
        <w:ind w:left="11471" w:hanging="360"/>
      </w:pPr>
      <w:rPr>
        <w:rFonts w:ascii="Symbol" w:hAnsi="Symbol" w:hint="default"/>
      </w:rPr>
    </w:lvl>
    <w:lvl w:ilvl="7">
      <w:start w:val="1"/>
      <w:numFmt w:val="bullet"/>
      <w:lvlText w:val="o"/>
      <w:lvlJc w:val="left"/>
      <w:pPr>
        <w:tabs>
          <w:tab w:val="num" w:pos="12191"/>
        </w:tabs>
        <w:ind w:left="12191" w:hanging="360"/>
      </w:pPr>
      <w:rPr>
        <w:rFonts w:ascii="Courier New" w:hAnsi="Courier New" w:hint="default"/>
      </w:rPr>
    </w:lvl>
    <w:lvl w:ilvl="8">
      <w:start w:val="1"/>
      <w:numFmt w:val="bullet"/>
      <w:lvlText w:val=""/>
      <w:lvlJc w:val="left"/>
      <w:pPr>
        <w:tabs>
          <w:tab w:val="num" w:pos="12911"/>
        </w:tabs>
        <w:ind w:left="12911" w:hanging="360"/>
      </w:pPr>
      <w:rPr>
        <w:rFonts w:ascii="Wingdings" w:hAnsi="Wingdings" w:hint="default"/>
      </w:rPr>
    </w:lvl>
  </w:abstractNum>
  <w:abstractNum w:abstractNumId="7" w15:restartNumberingAfterBreak="0">
    <w:nsid w:val="57BB5FA8"/>
    <w:multiLevelType w:val="hybridMultilevel"/>
    <w:tmpl w:val="DA628DC2"/>
    <w:lvl w:ilvl="0" w:tplc="4BC0911E">
      <w:start w:val="1"/>
      <w:numFmt w:val="decimal"/>
      <w:lvlText w:val="R%1."/>
      <w:lvlJc w:val="center"/>
      <w:pPr>
        <w:tabs>
          <w:tab w:val="num" w:pos="648"/>
        </w:tabs>
        <w:ind w:left="0" w:firstLine="288"/>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8" w15:restartNumberingAfterBreak="0">
    <w:nsid w:val="5D292743"/>
    <w:multiLevelType w:val="hybridMultilevel"/>
    <w:tmpl w:val="DF6492FC"/>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 w15:restartNumberingAfterBreak="0">
    <w:nsid w:val="5ED00A7C"/>
    <w:multiLevelType w:val="hybridMultilevel"/>
    <w:tmpl w:val="B1B4BF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187489A"/>
    <w:multiLevelType w:val="hybridMultilevel"/>
    <w:tmpl w:val="0526C9A8"/>
    <w:lvl w:ilvl="0" w:tplc="42CE5798">
      <w:start w:val="1"/>
      <w:numFmt w:val="bullet"/>
      <w:lvlText w:val=""/>
      <w:lvlJc w:val="left"/>
      <w:pPr>
        <w:ind w:left="720" w:hanging="360"/>
      </w:pPr>
      <w:rPr>
        <w:rFonts w:ascii="Symbol" w:hAnsi="Symbol" w:hint="default"/>
        <w:color w:val="E4002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1AD74B1"/>
    <w:multiLevelType w:val="hybridMultilevel"/>
    <w:tmpl w:val="653C33F0"/>
    <w:lvl w:ilvl="0" w:tplc="E724FEF2">
      <w:start w:val="1"/>
      <w:numFmt w:val="lowerLetter"/>
      <w:lvlText w:val="%1)"/>
      <w:lvlJc w:val="left"/>
      <w:pPr>
        <w:ind w:left="720" w:hanging="360"/>
      </w:pPr>
      <w:rPr>
        <w:rFonts w:hint="default"/>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3B31F6"/>
    <w:multiLevelType w:val="hybridMultilevel"/>
    <w:tmpl w:val="E2B84C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84B2514"/>
    <w:multiLevelType w:val="multilevel"/>
    <w:tmpl w:val="53FC79F4"/>
    <w:lvl w:ilvl="0">
      <w:start w:val="1"/>
      <w:numFmt w:val="decimal"/>
      <w:lvlText w:val="Appendice %1."/>
      <w:lvlJc w:val="left"/>
      <w:pPr>
        <w:ind w:left="0" w:firstLine="0"/>
      </w:pPr>
      <w:rPr>
        <w:rFonts w:cs="Times New Roman" w:hint="default"/>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App1"/>
      <w:lvlText w:val="Appendice %1.%2."/>
      <w:lvlJc w:val="left"/>
      <w:pPr>
        <w:ind w:left="357" w:firstLine="0"/>
      </w:pPr>
      <w:rPr>
        <w:rFonts w:ascii="Arial" w:hAnsi="Arial" w:hint="default"/>
        <w:b/>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App2"/>
      <w:lvlText w:val="Appendice %1.%2.%3."/>
      <w:lvlJc w:val="left"/>
      <w:pPr>
        <w:ind w:left="714" w:firstLine="0"/>
      </w:pPr>
      <w:rPr>
        <w:rFonts w:hint="default"/>
      </w:rPr>
    </w:lvl>
    <w:lvl w:ilvl="3">
      <w:start w:val="1"/>
      <w:numFmt w:val="decimal"/>
      <w:pStyle w:val="App3"/>
      <w:lvlText w:val="Appendice %1.%2.%3.%4."/>
      <w:lvlJc w:val="left"/>
      <w:pPr>
        <w:ind w:left="1071" w:firstLine="0"/>
      </w:pPr>
      <w:rPr>
        <w:rFonts w:hint="default"/>
      </w:rPr>
    </w:lvl>
    <w:lvl w:ilvl="4">
      <w:start w:val="1"/>
      <w:numFmt w:val="decimal"/>
      <w:pStyle w:val="App4"/>
      <w:lvlText w:val="%1.%2.%3.%4.%5."/>
      <w:lvlJc w:val="left"/>
      <w:pPr>
        <w:ind w:left="1428" w:firstLine="0"/>
      </w:pPr>
      <w:rPr>
        <w:rFonts w:hint="default"/>
      </w:rPr>
    </w:lvl>
    <w:lvl w:ilvl="5">
      <w:start w:val="1"/>
      <w:numFmt w:val="decimal"/>
      <w:pStyle w:val="App5"/>
      <w:lvlText w:val="%1.%2.%3.%4.%5.%6."/>
      <w:lvlJc w:val="left"/>
      <w:pPr>
        <w:ind w:left="1785" w:firstLine="0"/>
      </w:pPr>
      <w:rPr>
        <w:rFonts w:hint="default"/>
      </w:rPr>
    </w:lvl>
    <w:lvl w:ilvl="6">
      <w:start w:val="1"/>
      <w:numFmt w:val="decimal"/>
      <w:lvlText w:val="%1.%2.%3.%4.%5.%6.%7."/>
      <w:lvlJc w:val="left"/>
      <w:pPr>
        <w:ind w:left="2142" w:firstLine="0"/>
      </w:pPr>
      <w:rPr>
        <w:rFonts w:hint="default"/>
      </w:rPr>
    </w:lvl>
    <w:lvl w:ilvl="7">
      <w:start w:val="1"/>
      <w:numFmt w:val="decimal"/>
      <w:lvlText w:val="%1.%2.%3.%4.%5.%6.%7.%8."/>
      <w:lvlJc w:val="left"/>
      <w:pPr>
        <w:ind w:left="2499" w:firstLine="0"/>
      </w:pPr>
      <w:rPr>
        <w:rFonts w:hint="default"/>
      </w:rPr>
    </w:lvl>
    <w:lvl w:ilvl="8">
      <w:start w:val="1"/>
      <w:numFmt w:val="decimal"/>
      <w:lvlText w:val="%1.%2.%3.%4.%5.%6.%7.%8.%9."/>
      <w:lvlJc w:val="left"/>
      <w:pPr>
        <w:ind w:left="2856" w:firstLine="0"/>
      </w:pPr>
      <w:rPr>
        <w:rFonts w:hint="default"/>
      </w:rPr>
    </w:lvl>
  </w:abstractNum>
  <w:abstractNum w:abstractNumId="14" w15:restartNumberingAfterBreak="0">
    <w:nsid w:val="7A56095C"/>
    <w:multiLevelType w:val="hybridMultilevel"/>
    <w:tmpl w:val="871CDFB6"/>
    <w:lvl w:ilvl="0" w:tplc="3B84ABD4">
      <w:start w:val="1"/>
      <w:numFmt w:val="decimal"/>
      <w:lvlText w:val="A%1."/>
      <w:lvlJc w:val="center"/>
      <w:pPr>
        <w:tabs>
          <w:tab w:val="num" w:pos="0"/>
        </w:tabs>
        <w:ind w:left="0" w:firstLine="288"/>
      </w:pPr>
      <w:rPr>
        <w:rFonts w:hint="default"/>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5" w15:restartNumberingAfterBreak="0">
    <w:nsid w:val="7CA33C23"/>
    <w:multiLevelType w:val="multilevel"/>
    <w:tmpl w:val="59F8ED0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16cid:durableId="1036079535">
    <w:abstractNumId w:val="14"/>
  </w:num>
  <w:num w:numId="2" w16cid:durableId="419832822">
    <w:abstractNumId w:val="7"/>
  </w:num>
  <w:num w:numId="3" w16cid:durableId="1607807384">
    <w:abstractNumId w:val="2"/>
  </w:num>
  <w:num w:numId="4" w16cid:durableId="765421230">
    <w:abstractNumId w:val="15"/>
  </w:num>
  <w:num w:numId="5" w16cid:durableId="1473983523">
    <w:abstractNumId w:val="8"/>
  </w:num>
  <w:num w:numId="6" w16cid:durableId="1308978816">
    <w:abstractNumId w:val="11"/>
  </w:num>
  <w:num w:numId="7" w16cid:durableId="426997651">
    <w:abstractNumId w:val="12"/>
  </w:num>
  <w:num w:numId="8" w16cid:durableId="627128147">
    <w:abstractNumId w:val="9"/>
  </w:num>
  <w:num w:numId="9" w16cid:durableId="1263415606">
    <w:abstractNumId w:val="6"/>
  </w:num>
  <w:num w:numId="10" w16cid:durableId="1158112896">
    <w:abstractNumId w:val="1"/>
    <w:lvlOverride w:ilvl="0">
      <w:lvl w:ilvl="0">
        <w:start w:val="1"/>
        <w:numFmt w:val="bullet"/>
        <w:pStyle w:val="BulletLivello1"/>
        <w:lvlText w:val=""/>
        <w:lvlJc w:val="left"/>
        <w:pPr>
          <w:ind w:left="397" w:hanging="397"/>
        </w:pPr>
        <w:rPr>
          <w:rFonts w:ascii="Symbol" w:hAnsi="Symbol" w:hint="default"/>
          <w:b w:val="0"/>
          <w:i w:val="0"/>
          <w:caps w:val="0"/>
          <w:strike w:val="0"/>
          <w:dstrike w:val="0"/>
          <w:vanish w:val="0"/>
          <w:color w:val="E4002B"/>
          <w:sz w:val="20"/>
          <w:vertAlign w:val="baseline"/>
        </w:rPr>
      </w:lvl>
    </w:lvlOverride>
    <w:lvlOverride w:ilvl="1">
      <w:lvl w:ilvl="1">
        <w:start w:val="1"/>
        <w:numFmt w:val="bullet"/>
        <w:pStyle w:val="BulletLivello2"/>
        <w:lvlText w:val=""/>
        <w:lvlJc w:val="left"/>
        <w:pPr>
          <w:tabs>
            <w:tab w:val="num" w:pos="794"/>
          </w:tabs>
          <w:ind w:left="794" w:hanging="397"/>
        </w:pPr>
        <w:rPr>
          <w:rFonts w:ascii="Symbol" w:hAnsi="Symbol" w:hint="default"/>
          <w:b w:val="0"/>
          <w:i w:val="0"/>
          <w:caps w:val="0"/>
          <w:strike w:val="0"/>
          <w:dstrike w:val="0"/>
          <w:vanish w:val="0"/>
          <w:color w:val="E4002B"/>
          <w:spacing w:val="0"/>
          <w:kern w:val="0"/>
          <w:position w:val="0"/>
          <w:sz w:val="20"/>
          <w:vertAlign w:val="baseline"/>
        </w:rPr>
      </w:lvl>
    </w:lvlOverride>
    <w:lvlOverride w:ilvl="2">
      <w:lvl w:ilvl="2">
        <w:start w:val="1"/>
        <w:numFmt w:val="bullet"/>
        <w:pStyle w:val="BulletLivello3"/>
        <w:lvlText w:val=""/>
        <w:lvlJc w:val="left"/>
        <w:pPr>
          <w:tabs>
            <w:tab w:val="num" w:pos="1191"/>
          </w:tabs>
          <w:ind w:left="1191" w:hanging="397"/>
        </w:pPr>
        <w:rPr>
          <w:rFonts w:ascii="Wingdings" w:hAnsi="Wingdings" w:hint="default"/>
          <w:color w:val="E4002B"/>
        </w:rPr>
      </w:lvl>
    </w:lvlOverride>
    <w:lvlOverride w:ilvl="3">
      <w:lvl w:ilvl="3">
        <w:start w:val="1"/>
        <w:numFmt w:val="bullet"/>
        <w:pStyle w:val="BulletLivello4"/>
        <w:lvlText w:val=""/>
        <w:lvlJc w:val="left"/>
        <w:pPr>
          <w:tabs>
            <w:tab w:val="num" w:pos="1588"/>
          </w:tabs>
          <w:ind w:left="1588" w:hanging="397"/>
        </w:pPr>
        <w:rPr>
          <w:rFonts w:ascii="Symbol" w:hAnsi="Symbol" w:hint="default"/>
          <w:color w:val="E4002B"/>
        </w:rPr>
      </w:lvl>
    </w:lvlOverride>
    <w:lvlOverride w:ilvl="4">
      <w:lvl w:ilvl="4">
        <w:start w:val="1"/>
        <w:numFmt w:val="bullet"/>
        <w:lvlText w:val="o"/>
        <w:lvlJc w:val="left"/>
        <w:pPr>
          <w:tabs>
            <w:tab w:val="num" w:pos="1985"/>
          </w:tabs>
          <w:ind w:left="1985" w:hanging="397"/>
        </w:pPr>
        <w:rPr>
          <w:rFonts w:ascii="Courier New" w:hAnsi="Courier New" w:hint="default"/>
        </w:rPr>
      </w:lvl>
    </w:lvlOverride>
    <w:lvlOverride w:ilvl="5">
      <w:lvl w:ilvl="5">
        <w:start w:val="1"/>
        <w:numFmt w:val="bullet"/>
        <w:lvlText w:val=""/>
        <w:lvlJc w:val="left"/>
        <w:pPr>
          <w:tabs>
            <w:tab w:val="num" w:pos="2382"/>
          </w:tabs>
          <w:ind w:left="2382" w:hanging="397"/>
        </w:pPr>
        <w:rPr>
          <w:rFonts w:ascii="Wingdings" w:hAnsi="Wingdings" w:hint="default"/>
        </w:rPr>
      </w:lvl>
    </w:lvlOverride>
    <w:lvlOverride w:ilvl="6">
      <w:lvl w:ilvl="6">
        <w:start w:val="1"/>
        <w:numFmt w:val="bullet"/>
        <w:lvlText w:val=""/>
        <w:lvlJc w:val="left"/>
        <w:pPr>
          <w:tabs>
            <w:tab w:val="num" w:pos="2779"/>
          </w:tabs>
          <w:ind w:left="2779" w:hanging="397"/>
        </w:pPr>
        <w:rPr>
          <w:rFonts w:ascii="Symbol" w:hAnsi="Symbol" w:hint="default"/>
        </w:rPr>
      </w:lvl>
    </w:lvlOverride>
    <w:lvlOverride w:ilvl="7">
      <w:lvl w:ilvl="7">
        <w:start w:val="1"/>
        <w:numFmt w:val="bullet"/>
        <w:lvlText w:val="o"/>
        <w:lvlJc w:val="left"/>
        <w:pPr>
          <w:tabs>
            <w:tab w:val="num" w:pos="3176"/>
          </w:tabs>
          <w:ind w:left="3176" w:hanging="397"/>
        </w:pPr>
        <w:rPr>
          <w:rFonts w:ascii="Courier New" w:hAnsi="Courier New" w:hint="default"/>
        </w:rPr>
      </w:lvl>
    </w:lvlOverride>
    <w:lvlOverride w:ilvl="8">
      <w:lvl w:ilvl="8">
        <w:start w:val="1"/>
        <w:numFmt w:val="bullet"/>
        <w:lvlText w:val=""/>
        <w:lvlJc w:val="left"/>
        <w:pPr>
          <w:tabs>
            <w:tab w:val="num" w:pos="3573"/>
          </w:tabs>
          <w:ind w:left="3573" w:hanging="397"/>
        </w:pPr>
        <w:rPr>
          <w:rFonts w:ascii="Wingdings" w:hAnsi="Wingdings" w:hint="default"/>
        </w:rPr>
      </w:lvl>
    </w:lvlOverride>
  </w:num>
  <w:num w:numId="11" w16cid:durableId="119978409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90712690">
    <w:abstractNumId w:val="5"/>
  </w:num>
  <w:num w:numId="13" w16cid:durableId="1958245914">
    <w:abstractNumId w:val="0"/>
    <w:lvlOverride w:ilvl="0">
      <w:lvl w:ilvl="0">
        <w:start w:val="1"/>
        <w:numFmt w:val="decimal"/>
        <w:pStyle w:val="AppTitolo"/>
        <w:lvlText w:val="Appendice %1."/>
        <w:lvlJc w:val="left"/>
        <w:pPr>
          <w:ind w:left="360" w:hanging="360"/>
        </w:pPr>
        <w:rPr>
          <w:rFonts w:ascii="Arial" w:hAnsi="Arial" w:hint="default"/>
          <w:b/>
          <w:bCs w:val="0"/>
          <w:i w:val="0"/>
          <w:iCs w:val="0"/>
          <w:caps/>
          <w:strike w:val="0"/>
          <w:dstrike w:val="0"/>
          <w:outline w:val="0"/>
          <w:shadow w:val="0"/>
          <w:emboss w:val="0"/>
          <w:imprint w:val="0"/>
          <w:vanish w:val="0"/>
          <w:spacing w:val="0"/>
          <w:kern w:val="0"/>
          <w:position w:val="0"/>
          <w:sz w:val="2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Appendice %1.%2."/>
        <w:lvlJc w:val="left"/>
        <w:pPr>
          <w:ind w:left="792" w:hanging="432"/>
        </w:pPr>
        <w:rPr>
          <w:rFonts w:hint="default"/>
        </w:rPr>
      </w:lvl>
    </w:lvlOverride>
    <w:lvlOverride w:ilvl="2">
      <w:lvl w:ilvl="2">
        <w:start w:val="1"/>
        <w:numFmt w:val="decimal"/>
        <w:lvlText w:val="Appendice %1.%2.%3."/>
        <w:lvlJc w:val="left"/>
        <w:pPr>
          <w:ind w:left="1224" w:hanging="504"/>
        </w:pPr>
        <w:rPr>
          <w:rFonts w:hint="default"/>
        </w:rPr>
      </w:lvl>
    </w:lvlOverride>
    <w:lvlOverride w:ilvl="3">
      <w:lvl w:ilvl="3">
        <w:start w:val="1"/>
        <w:numFmt w:val="decimal"/>
        <w:lvlText w:val="Appendice %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4" w16cid:durableId="801533052">
    <w:abstractNumId w:val="13"/>
  </w:num>
  <w:num w:numId="15" w16cid:durableId="2123767707">
    <w:abstractNumId w:val="13"/>
    <w:lvlOverride w:ilvl="0">
      <w:lvl w:ilvl="0">
        <w:start w:val="1"/>
        <w:numFmt w:val="decimal"/>
        <w:lvlText w:val="Appendice %1."/>
        <w:lvlJc w:val="left"/>
        <w:pPr>
          <w:ind w:left="0" w:firstLine="0"/>
        </w:pPr>
        <w:rPr>
          <w:rFonts w:cs="Times New Roman" w:hint="default"/>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pp1"/>
        <w:lvlText w:val="Appendice %1.%2."/>
        <w:lvlJc w:val="left"/>
        <w:pPr>
          <w:ind w:left="357" w:firstLine="0"/>
        </w:pPr>
        <w:rPr>
          <w:rFonts w:hint="default"/>
        </w:rPr>
      </w:lvl>
    </w:lvlOverride>
    <w:lvlOverride w:ilvl="2">
      <w:lvl w:ilvl="2">
        <w:start w:val="1"/>
        <w:numFmt w:val="decimal"/>
        <w:pStyle w:val="App2"/>
        <w:lvlText w:val="Appendice %1.%2.%3."/>
        <w:lvlJc w:val="left"/>
        <w:pPr>
          <w:ind w:left="714" w:firstLine="0"/>
        </w:pPr>
        <w:rPr>
          <w:rFonts w:hint="default"/>
        </w:rPr>
      </w:lvl>
    </w:lvlOverride>
    <w:lvlOverride w:ilvl="3">
      <w:lvl w:ilvl="3">
        <w:start w:val="1"/>
        <w:numFmt w:val="decimal"/>
        <w:pStyle w:val="App3"/>
        <w:lvlText w:val="Appendice %1.%2.%3.%4."/>
        <w:lvlJc w:val="left"/>
        <w:pPr>
          <w:ind w:left="1071" w:firstLine="0"/>
        </w:pPr>
        <w:rPr>
          <w:rFonts w:hint="default"/>
        </w:rPr>
      </w:lvl>
    </w:lvlOverride>
    <w:lvlOverride w:ilvl="4">
      <w:lvl w:ilvl="4">
        <w:start w:val="1"/>
        <w:numFmt w:val="decimal"/>
        <w:pStyle w:val="App4"/>
        <w:lvlText w:val="Appendice %1.%2.%3.%4.%5."/>
        <w:lvlJc w:val="left"/>
        <w:pPr>
          <w:ind w:left="1428" w:firstLine="0"/>
        </w:pPr>
        <w:rPr>
          <w:rFonts w:hint="default"/>
        </w:rPr>
      </w:lvl>
    </w:lvlOverride>
    <w:lvlOverride w:ilvl="5">
      <w:lvl w:ilvl="5">
        <w:start w:val="1"/>
        <w:numFmt w:val="decimal"/>
        <w:pStyle w:val="App5"/>
        <w:lvlText w:val="Appendice %1.%2.%3.%4.%5.%6."/>
        <w:lvlJc w:val="left"/>
        <w:pPr>
          <w:ind w:left="1785" w:firstLine="0"/>
        </w:pPr>
        <w:rPr>
          <w:rFonts w:hint="default"/>
        </w:rPr>
      </w:lvl>
    </w:lvlOverride>
    <w:lvlOverride w:ilvl="6">
      <w:lvl w:ilvl="6">
        <w:start w:val="1"/>
        <w:numFmt w:val="decimal"/>
        <w:lvlText w:val="%1.%2.%3.%4.%5.%6.%7."/>
        <w:lvlJc w:val="left"/>
        <w:pPr>
          <w:ind w:left="2142" w:firstLine="0"/>
        </w:pPr>
        <w:rPr>
          <w:rFonts w:hint="default"/>
        </w:rPr>
      </w:lvl>
    </w:lvlOverride>
    <w:lvlOverride w:ilvl="7">
      <w:lvl w:ilvl="7">
        <w:start w:val="1"/>
        <w:numFmt w:val="decimal"/>
        <w:lvlText w:val="%1.%2.%3.%4.%5.%6.%7.%8."/>
        <w:lvlJc w:val="left"/>
        <w:pPr>
          <w:ind w:left="2499" w:firstLine="0"/>
        </w:pPr>
        <w:rPr>
          <w:rFonts w:hint="default"/>
        </w:rPr>
      </w:lvl>
    </w:lvlOverride>
    <w:lvlOverride w:ilvl="8">
      <w:lvl w:ilvl="8">
        <w:start w:val="1"/>
        <w:numFmt w:val="decimal"/>
        <w:lvlText w:val="%1.%2.%3.%4.%5.%6.%7.%8.%9."/>
        <w:lvlJc w:val="left"/>
        <w:pPr>
          <w:ind w:left="2856" w:firstLine="0"/>
        </w:pPr>
        <w:rPr>
          <w:rFonts w:hint="default"/>
        </w:rPr>
      </w:lvl>
    </w:lvlOverride>
  </w:num>
  <w:num w:numId="16" w16cid:durableId="207688674">
    <w:abstractNumId w:val="13"/>
    <w:lvlOverride w:ilvl="0">
      <w:lvl w:ilvl="0">
        <w:start w:val="1"/>
        <w:numFmt w:val="decimal"/>
        <w:lvlText w:val="Appendice %1."/>
        <w:lvlJc w:val="left"/>
        <w:pPr>
          <w:ind w:left="0" w:firstLine="0"/>
        </w:pPr>
        <w:rPr>
          <w:rFonts w:cs="Times New Roman" w:hint="default"/>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pp1"/>
        <w:lvlText w:val="Appendice %1.%2."/>
        <w:lvlJc w:val="left"/>
        <w:pPr>
          <w:ind w:left="357" w:firstLine="0"/>
        </w:pPr>
        <w:rPr>
          <w:rFonts w:ascii="Arial" w:hAnsi="Arial" w:hint="default"/>
          <w:b/>
          <w:bCs w:val="0"/>
          <w:i w:val="0"/>
          <w:iCs w:val="0"/>
          <w:caps w:val="0"/>
          <w:smallCaps w:val="0"/>
          <w:strike w:val="0"/>
          <w:dstrike w:val="0"/>
          <w:outline w:val="0"/>
          <w:shadow w:val="0"/>
          <w:emboss w:val="0"/>
          <w:imprint w:val="0"/>
          <w:vanish w:val="0"/>
          <w:spacing w:val="0"/>
          <w:kern w:val="0"/>
          <w:position w:val="0"/>
          <w:sz w:val="2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App2"/>
        <w:lvlText w:val="Appendice %1.%2.%3."/>
        <w:lvlJc w:val="left"/>
        <w:pPr>
          <w:ind w:left="714" w:firstLine="0"/>
        </w:pPr>
        <w:rPr>
          <w:rFonts w:hint="default"/>
        </w:rPr>
      </w:lvl>
    </w:lvlOverride>
    <w:lvlOverride w:ilvl="3">
      <w:lvl w:ilvl="3">
        <w:start w:val="1"/>
        <w:numFmt w:val="decimal"/>
        <w:pStyle w:val="App3"/>
        <w:lvlText w:val="Appendice %1.%2.%3.%4."/>
        <w:lvlJc w:val="left"/>
        <w:pPr>
          <w:ind w:left="1071" w:firstLine="0"/>
        </w:pPr>
        <w:rPr>
          <w:rFonts w:hint="default"/>
        </w:rPr>
      </w:lvl>
    </w:lvlOverride>
    <w:lvlOverride w:ilvl="4">
      <w:lvl w:ilvl="4">
        <w:start w:val="1"/>
        <w:numFmt w:val="decimal"/>
        <w:pStyle w:val="App4"/>
        <w:lvlText w:val="Appendice %1.%2.%3.%4.%5."/>
        <w:lvlJc w:val="left"/>
        <w:pPr>
          <w:ind w:left="1428" w:firstLine="0"/>
        </w:pPr>
        <w:rPr>
          <w:rFonts w:ascii="Arial" w:hAnsi="Arial" w:hint="default"/>
          <w:caps w:val="0"/>
          <w:strike w:val="0"/>
          <w:dstrike w:val="0"/>
          <w:vanish w:val="0"/>
          <w:sz w:val="20"/>
          <w:vertAlign w:val="baseline"/>
        </w:rPr>
      </w:lvl>
    </w:lvlOverride>
    <w:lvlOverride w:ilvl="5">
      <w:lvl w:ilvl="5">
        <w:start w:val="1"/>
        <w:numFmt w:val="decimal"/>
        <w:pStyle w:val="App5"/>
        <w:lvlText w:val="%1.%2.%3.%4.%5.%6."/>
        <w:lvlJc w:val="left"/>
        <w:pPr>
          <w:ind w:left="1785" w:firstLine="0"/>
        </w:pPr>
        <w:rPr>
          <w:rFonts w:hint="default"/>
        </w:rPr>
      </w:lvl>
    </w:lvlOverride>
    <w:lvlOverride w:ilvl="6">
      <w:lvl w:ilvl="6">
        <w:start w:val="1"/>
        <w:numFmt w:val="decimal"/>
        <w:lvlText w:val="%1.%2.%3.%4.%5.%6.%7."/>
        <w:lvlJc w:val="left"/>
        <w:pPr>
          <w:ind w:left="2142" w:firstLine="0"/>
        </w:pPr>
        <w:rPr>
          <w:rFonts w:hint="default"/>
        </w:rPr>
      </w:lvl>
    </w:lvlOverride>
    <w:lvlOverride w:ilvl="7">
      <w:lvl w:ilvl="7">
        <w:start w:val="1"/>
        <w:numFmt w:val="decimal"/>
        <w:lvlText w:val="%1.%2.%3.%4.%5.%6.%7.%8."/>
        <w:lvlJc w:val="left"/>
        <w:pPr>
          <w:ind w:left="2499" w:firstLine="0"/>
        </w:pPr>
        <w:rPr>
          <w:rFonts w:hint="default"/>
        </w:rPr>
      </w:lvl>
    </w:lvlOverride>
    <w:lvlOverride w:ilvl="8">
      <w:lvl w:ilvl="8">
        <w:start w:val="1"/>
        <w:numFmt w:val="decimal"/>
        <w:lvlText w:val="%1.%2.%3.%4.%5.%6.%7.%8.%9."/>
        <w:lvlJc w:val="left"/>
        <w:pPr>
          <w:ind w:left="2856" w:firstLine="0"/>
        </w:pPr>
        <w:rPr>
          <w:rFonts w:hint="default"/>
        </w:rPr>
      </w:lvl>
    </w:lvlOverride>
  </w:num>
  <w:num w:numId="17" w16cid:durableId="1015615712">
    <w:abstractNumId w:val="13"/>
    <w:lvlOverride w:ilvl="0">
      <w:lvl w:ilvl="0">
        <w:start w:val="1"/>
        <w:numFmt w:val="decimal"/>
        <w:lvlText w:val="Appendice %1."/>
        <w:lvlJc w:val="left"/>
        <w:pPr>
          <w:ind w:left="0" w:firstLine="0"/>
        </w:pPr>
        <w:rPr>
          <w:rFonts w:cs="Times New Roman" w:hint="default"/>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App1"/>
        <w:lvlText w:val="Appendice %1.%2."/>
        <w:lvlJc w:val="left"/>
        <w:pPr>
          <w:ind w:left="357" w:firstLine="0"/>
        </w:pPr>
        <w:rPr>
          <w:rFonts w:ascii="Arial" w:hAnsi="Arial" w:hint="default"/>
          <w:b/>
          <w:bCs w:val="0"/>
          <w:i w:val="0"/>
          <w:iCs w:val="0"/>
          <w:caps w:val="0"/>
          <w:smallCaps w:val="0"/>
          <w:strike w:val="0"/>
          <w:dstrike w:val="0"/>
          <w:outline w:val="0"/>
          <w:shadow w:val="0"/>
          <w:emboss w:val="0"/>
          <w:imprint w:val="0"/>
          <w:vanish w:val="0"/>
          <w:spacing w:val="0"/>
          <w:kern w:val="0"/>
          <w:position w:val="0"/>
          <w:sz w:val="2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App2"/>
        <w:lvlText w:val="Appendice %1.%2.%3."/>
        <w:lvlJc w:val="left"/>
        <w:pPr>
          <w:ind w:left="714" w:firstLine="0"/>
        </w:pPr>
        <w:rPr>
          <w:rFonts w:hint="default"/>
        </w:rPr>
      </w:lvl>
    </w:lvlOverride>
    <w:lvlOverride w:ilvl="3">
      <w:lvl w:ilvl="3">
        <w:start w:val="1"/>
        <w:numFmt w:val="decimal"/>
        <w:pStyle w:val="App3"/>
        <w:lvlText w:val="Appendice %1.%2.%3.%4."/>
        <w:lvlJc w:val="left"/>
        <w:pPr>
          <w:ind w:left="1071" w:firstLine="0"/>
        </w:pPr>
        <w:rPr>
          <w:rFonts w:hint="default"/>
        </w:rPr>
      </w:lvl>
    </w:lvlOverride>
    <w:lvlOverride w:ilvl="4">
      <w:lvl w:ilvl="4">
        <w:start w:val="1"/>
        <w:numFmt w:val="decimal"/>
        <w:pStyle w:val="App4"/>
        <w:lvlText w:val="Appendice %1.%2.%3.%4.%5."/>
        <w:lvlJc w:val="left"/>
        <w:pPr>
          <w:ind w:left="1428" w:firstLine="0"/>
        </w:pPr>
        <w:rPr>
          <w:rFonts w:ascii="Arial" w:hAnsi="Arial" w:hint="default"/>
          <w:caps w:val="0"/>
          <w:strike w:val="0"/>
          <w:dstrike w:val="0"/>
          <w:vanish w:val="0"/>
          <w:sz w:val="20"/>
          <w:vertAlign w:val="baseline"/>
        </w:rPr>
      </w:lvl>
    </w:lvlOverride>
    <w:lvlOverride w:ilvl="5">
      <w:lvl w:ilvl="5">
        <w:start w:val="1"/>
        <w:numFmt w:val="decimal"/>
        <w:pStyle w:val="App5"/>
        <w:lvlText w:val="Appendice %1.%2.%3.%4.%5.%6."/>
        <w:lvlJc w:val="left"/>
        <w:pPr>
          <w:ind w:left="1785" w:firstLine="0"/>
        </w:pPr>
        <w:rPr>
          <w:rFonts w:ascii="Arial" w:hAnsi="Arial" w:hint="default"/>
          <w:b w:val="0"/>
          <w:i/>
          <w:caps w:val="0"/>
          <w:strike w:val="0"/>
          <w:dstrike w:val="0"/>
          <w:vanish w:val="0"/>
          <w:sz w:val="20"/>
          <w:vertAlign w:val="baseline"/>
        </w:rPr>
      </w:lvl>
    </w:lvlOverride>
    <w:lvlOverride w:ilvl="6">
      <w:lvl w:ilvl="6">
        <w:start w:val="1"/>
        <w:numFmt w:val="decimal"/>
        <w:lvlText w:val="%1.%2.%3.%4.%5.%6.%7."/>
        <w:lvlJc w:val="left"/>
        <w:pPr>
          <w:ind w:left="2142" w:firstLine="0"/>
        </w:pPr>
        <w:rPr>
          <w:rFonts w:hint="default"/>
        </w:rPr>
      </w:lvl>
    </w:lvlOverride>
    <w:lvlOverride w:ilvl="7">
      <w:lvl w:ilvl="7">
        <w:start w:val="1"/>
        <w:numFmt w:val="decimal"/>
        <w:lvlText w:val="%1.%2.%3.%4.%5.%6.%7.%8."/>
        <w:lvlJc w:val="left"/>
        <w:pPr>
          <w:ind w:left="2499" w:firstLine="0"/>
        </w:pPr>
        <w:rPr>
          <w:rFonts w:hint="default"/>
        </w:rPr>
      </w:lvl>
    </w:lvlOverride>
    <w:lvlOverride w:ilvl="8">
      <w:lvl w:ilvl="8">
        <w:start w:val="1"/>
        <w:numFmt w:val="decimal"/>
        <w:lvlText w:val="%1.%2.%3.%4.%5.%6.%7.%8.%9."/>
        <w:lvlJc w:val="left"/>
        <w:pPr>
          <w:ind w:left="2856" w:firstLine="0"/>
        </w:pPr>
        <w:rPr>
          <w:rFonts w:hint="default"/>
        </w:rPr>
      </w:lvl>
    </w:lvlOverride>
  </w:num>
  <w:num w:numId="18" w16cid:durableId="978071054">
    <w:abstractNumId w:val="10"/>
  </w:num>
  <w:num w:numId="19" w16cid:durableId="2018455241">
    <w:abstractNumId w:val="4"/>
  </w:num>
  <w:num w:numId="20" w16cid:durableId="505097904">
    <w:abstractNumId w:val="15"/>
  </w:num>
  <w:num w:numId="21" w16cid:durableId="214581757">
    <w:abstractNumId w:val="15"/>
  </w:num>
  <w:num w:numId="22" w16cid:durableId="394856677">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9"/>
  <w:hyphenationZone w:val="283"/>
  <w:drawingGridHorizontalSpacing w:val="110"/>
  <w:displayHorizontalDrawingGridEvery w:val="2"/>
  <w:characterSpacingControl w:val="doNotCompress"/>
  <w:hdrShapeDefaults>
    <o:shapedefaults v:ext="edit" spidmax="2050" style="mso-position-horizontal-relative:margin;mso-position-vertical-relative:margin" o:allowincell="f" fillcolor="#cf7b79" strokecolor="#969696">
      <v:fill color="#cf7b79" opacity="19789f"/>
      <v:stroke color="#969696" weight=".5pt"/>
      <v:textbox inset="10.8pt,7.2pt,10.8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A88"/>
    <w:rsid w:val="0000040C"/>
    <w:rsid w:val="00000891"/>
    <w:rsid w:val="00001209"/>
    <w:rsid w:val="00002032"/>
    <w:rsid w:val="00002145"/>
    <w:rsid w:val="0000652F"/>
    <w:rsid w:val="00012340"/>
    <w:rsid w:val="00013C95"/>
    <w:rsid w:val="0001563E"/>
    <w:rsid w:val="00016208"/>
    <w:rsid w:val="000169CD"/>
    <w:rsid w:val="000230AB"/>
    <w:rsid w:val="00025949"/>
    <w:rsid w:val="000276A3"/>
    <w:rsid w:val="00027ABC"/>
    <w:rsid w:val="00041FF9"/>
    <w:rsid w:val="0004252C"/>
    <w:rsid w:val="0005060F"/>
    <w:rsid w:val="00052331"/>
    <w:rsid w:val="00057C5C"/>
    <w:rsid w:val="00061E71"/>
    <w:rsid w:val="000620CF"/>
    <w:rsid w:val="00065E24"/>
    <w:rsid w:val="00071712"/>
    <w:rsid w:val="00071F9C"/>
    <w:rsid w:val="00074BF5"/>
    <w:rsid w:val="00076C9A"/>
    <w:rsid w:val="000815E2"/>
    <w:rsid w:val="00093E92"/>
    <w:rsid w:val="00095E87"/>
    <w:rsid w:val="000A1B2F"/>
    <w:rsid w:val="000A1F2A"/>
    <w:rsid w:val="000A253D"/>
    <w:rsid w:val="000A2A2A"/>
    <w:rsid w:val="000A2FF0"/>
    <w:rsid w:val="000A3DE1"/>
    <w:rsid w:val="000A3EBC"/>
    <w:rsid w:val="000B1151"/>
    <w:rsid w:val="000B57D4"/>
    <w:rsid w:val="000B6976"/>
    <w:rsid w:val="000C0049"/>
    <w:rsid w:val="000C4CDE"/>
    <w:rsid w:val="000C4F46"/>
    <w:rsid w:val="000D0B0D"/>
    <w:rsid w:val="000D1B81"/>
    <w:rsid w:val="000D3ED2"/>
    <w:rsid w:val="000D5DBF"/>
    <w:rsid w:val="000D6AE1"/>
    <w:rsid w:val="000E2B58"/>
    <w:rsid w:val="000F225D"/>
    <w:rsid w:val="000F416B"/>
    <w:rsid w:val="00101666"/>
    <w:rsid w:val="00103CEB"/>
    <w:rsid w:val="001048AD"/>
    <w:rsid w:val="00107662"/>
    <w:rsid w:val="001127C9"/>
    <w:rsid w:val="00113FE4"/>
    <w:rsid w:val="001153BC"/>
    <w:rsid w:val="00115961"/>
    <w:rsid w:val="00121B84"/>
    <w:rsid w:val="001220B6"/>
    <w:rsid w:val="0012441F"/>
    <w:rsid w:val="00124C20"/>
    <w:rsid w:val="00130EE5"/>
    <w:rsid w:val="001316BA"/>
    <w:rsid w:val="00131B22"/>
    <w:rsid w:val="00131E9A"/>
    <w:rsid w:val="00132831"/>
    <w:rsid w:val="00134D80"/>
    <w:rsid w:val="00136D5D"/>
    <w:rsid w:val="001379E6"/>
    <w:rsid w:val="00137EB2"/>
    <w:rsid w:val="0014029D"/>
    <w:rsid w:val="001428F1"/>
    <w:rsid w:val="0014400F"/>
    <w:rsid w:val="0014445A"/>
    <w:rsid w:val="00145A13"/>
    <w:rsid w:val="001474C4"/>
    <w:rsid w:val="00152EFE"/>
    <w:rsid w:val="00160D68"/>
    <w:rsid w:val="001611B8"/>
    <w:rsid w:val="001658C5"/>
    <w:rsid w:val="0016673B"/>
    <w:rsid w:val="00170409"/>
    <w:rsid w:val="00173642"/>
    <w:rsid w:val="00174975"/>
    <w:rsid w:val="00180A32"/>
    <w:rsid w:val="00184558"/>
    <w:rsid w:val="00184E47"/>
    <w:rsid w:val="00185344"/>
    <w:rsid w:val="00187702"/>
    <w:rsid w:val="00190857"/>
    <w:rsid w:val="00191AA1"/>
    <w:rsid w:val="00192D7D"/>
    <w:rsid w:val="00196509"/>
    <w:rsid w:val="00197237"/>
    <w:rsid w:val="001978A4"/>
    <w:rsid w:val="001A3F5D"/>
    <w:rsid w:val="001B05A2"/>
    <w:rsid w:val="001B0832"/>
    <w:rsid w:val="001B1D13"/>
    <w:rsid w:val="001B230F"/>
    <w:rsid w:val="001B26C2"/>
    <w:rsid w:val="001B5BC5"/>
    <w:rsid w:val="001C0512"/>
    <w:rsid w:val="001C1AA6"/>
    <w:rsid w:val="001C2FC0"/>
    <w:rsid w:val="001C3344"/>
    <w:rsid w:val="001C5E99"/>
    <w:rsid w:val="001C7663"/>
    <w:rsid w:val="001D0FF0"/>
    <w:rsid w:val="001D562C"/>
    <w:rsid w:val="001E257D"/>
    <w:rsid w:val="001E629B"/>
    <w:rsid w:val="001F4148"/>
    <w:rsid w:val="001F6F2A"/>
    <w:rsid w:val="00202BC0"/>
    <w:rsid w:val="002045A3"/>
    <w:rsid w:val="00204F81"/>
    <w:rsid w:val="002053CE"/>
    <w:rsid w:val="002076BF"/>
    <w:rsid w:val="00210DA7"/>
    <w:rsid w:val="00210FC6"/>
    <w:rsid w:val="00211282"/>
    <w:rsid w:val="00213B56"/>
    <w:rsid w:val="002141E3"/>
    <w:rsid w:val="0021549A"/>
    <w:rsid w:val="00217CD8"/>
    <w:rsid w:val="00223BC5"/>
    <w:rsid w:val="00227508"/>
    <w:rsid w:val="0022796F"/>
    <w:rsid w:val="00230865"/>
    <w:rsid w:val="00231FFF"/>
    <w:rsid w:val="0023709A"/>
    <w:rsid w:val="002402DF"/>
    <w:rsid w:val="002432FC"/>
    <w:rsid w:val="00244253"/>
    <w:rsid w:val="00244801"/>
    <w:rsid w:val="0024559D"/>
    <w:rsid w:val="0024591C"/>
    <w:rsid w:val="00253281"/>
    <w:rsid w:val="00256883"/>
    <w:rsid w:val="002571D4"/>
    <w:rsid w:val="00261A40"/>
    <w:rsid w:val="0026630E"/>
    <w:rsid w:val="0027040B"/>
    <w:rsid w:val="00271362"/>
    <w:rsid w:val="00274884"/>
    <w:rsid w:val="0028152A"/>
    <w:rsid w:val="00281A5D"/>
    <w:rsid w:val="002846EC"/>
    <w:rsid w:val="002854E9"/>
    <w:rsid w:val="00285855"/>
    <w:rsid w:val="00287F42"/>
    <w:rsid w:val="00294376"/>
    <w:rsid w:val="00294BF6"/>
    <w:rsid w:val="002A02E3"/>
    <w:rsid w:val="002B20D1"/>
    <w:rsid w:val="002B31AB"/>
    <w:rsid w:val="002B5DB4"/>
    <w:rsid w:val="002C1BC3"/>
    <w:rsid w:val="002C4A93"/>
    <w:rsid w:val="002C69DB"/>
    <w:rsid w:val="002C7F24"/>
    <w:rsid w:val="002D279A"/>
    <w:rsid w:val="002D6AF4"/>
    <w:rsid w:val="002D6B52"/>
    <w:rsid w:val="002D6E27"/>
    <w:rsid w:val="002E1B4C"/>
    <w:rsid w:val="002E2F91"/>
    <w:rsid w:val="002E5C72"/>
    <w:rsid w:val="002E63A5"/>
    <w:rsid w:val="002E795C"/>
    <w:rsid w:val="002F23FF"/>
    <w:rsid w:val="002F7779"/>
    <w:rsid w:val="003005ED"/>
    <w:rsid w:val="00302758"/>
    <w:rsid w:val="00302D18"/>
    <w:rsid w:val="003048A5"/>
    <w:rsid w:val="0030666D"/>
    <w:rsid w:val="0030674B"/>
    <w:rsid w:val="00306B63"/>
    <w:rsid w:val="00307952"/>
    <w:rsid w:val="0031101C"/>
    <w:rsid w:val="00311756"/>
    <w:rsid w:val="00312124"/>
    <w:rsid w:val="00312290"/>
    <w:rsid w:val="0031363D"/>
    <w:rsid w:val="00313D6D"/>
    <w:rsid w:val="00317053"/>
    <w:rsid w:val="003305EA"/>
    <w:rsid w:val="003324F2"/>
    <w:rsid w:val="003327BB"/>
    <w:rsid w:val="00333DE6"/>
    <w:rsid w:val="003348F4"/>
    <w:rsid w:val="00335AF5"/>
    <w:rsid w:val="00337C49"/>
    <w:rsid w:val="003409AE"/>
    <w:rsid w:val="003441CC"/>
    <w:rsid w:val="00344FD3"/>
    <w:rsid w:val="0034505D"/>
    <w:rsid w:val="00345CF3"/>
    <w:rsid w:val="003472DA"/>
    <w:rsid w:val="00347CBC"/>
    <w:rsid w:val="00347D86"/>
    <w:rsid w:val="00351F30"/>
    <w:rsid w:val="00355800"/>
    <w:rsid w:val="00357672"/>
    <w:rsid w:val="00357697"/>
    <w:rsid w:val="00357AFE"/>
    <w:rsid w:val="00363378"/>
    <w:rsid w:val="003635AD"/>
    <w:rsid w:val="00364506"/>
    <w:rsid w:val="00364DA4"/>
    <w:rsid w:val="00366164"/>
    <w:rsid w:val="00382C5A"/>
    <w:rsid w:val="00384403"/>
    <w:rsid w:val="0039176D"/>
    <w:rsid w:val="00394616"/>
    <w:rsid w:val="00396BD8"/>
    <w:rsid w:val="003A05AB"/>
    <w:rsid w:val="003A5446"/>
    <w:rsid w:val="003A5990"/>
    <w:rsid w:val="003B14B9"/>
    <w:rsid w:val="003B1682"/>
    <w:rsid w:val="003B2163"/>
    <w:rsid w:val="003B26D9"/>
    <w:rsid w:val="003C4869"/>
    <w:rsid w:val="003D106C"/>
    <w:rsid w:val="003D5404"/>
    <w:rsid w:val="003E1613"/>
    <w:rsid w:val="003E37D5"/>
    <w:rsid w:val="003E4B59"/>
    <w:rsid w:val="003E61A7"/>
    <w:rsid w:val="003E723A"/>
    <w:rsid w:val="003F5C92"/>
    <w:rsid w:val="00400284"/>
    <w:rsid w:val="0040223A"/>
    <w:rsid w:val="004052F6"/>
    <w:rsid w:val="00406163"/>
    <w:rsid w:val="0041011C"/>
    <w:rsid w:val="00411450"/>
    <w:rsid w:val="0042014E"/>
    <w:rsid w:val="004202A6"/>
    <w:rsid w:val="00423436"/>
    <w:rsid w:val="00426035"/>
    <w:rsid w:val="00427C5A"/>
    <w:rsid w:val="00432A17"/>
    <w:rsid w:val="004367D9"/>
    <w:rsid w:val="00442FA7"/>
    <w:rsid w:val="00450F8B"/>
    <w:rsid w:val="004514E4"/>
    <w:rsid w:val="0045191A"/>
    <w:rsid w:val="004525A2"/>
    <w:rsid w:val="00453BEA"/>
    <w:rsid w:val="00456DD3"/>
    <w:rsid w:val="00461172"/>
    <w:rsid w:val="00462A7C"/>
    <w:rsid w:val="00464B52"/>
    <w:rsid w:val="00465598"/>
    <w:rsid w:val="00466B64"/>
    <w:rsid w:val="00467559"/>
    <w:rsid w:val="004701A8"/>
    <w:rsid w:val="00471627"/>
    <w:rsid w:val="00473A06"/>
    <w:rsid w:val="0047525F"/>
    <w:rsid w:val="004773BA"/>
    <w:rsid w:val="00483287"/>
    <w:rsid w:val="00492F93"/>
    <w:rsid w:val="00493B01"/>
    <w:rsid w:val="004A0206"/>
    <w:rsid w:val="004A58DB"/>
    <w:rsid w:val="004A7008"/>
    <w:rsid w:val="004B15FF"/>
    <w:rsid w:val="004B339A"/>
    <w:rsid w:val="004C04FC"/>
    <w:rsid w:val="004C0DF6"/>
    <w:rsid w:val="004C221F"/>
    <w:rsid w:val="004C34E5"/>
    <w:rsid w:val="004C3D02"/>
    <w:rsid w:val="004C4E9A"/>
    <w:rsid w:val="004C57A4"/>
    <w:rsid w:val="004C6A2B"/>
    <w:rsid w:val="004D3D8A"/>
    <w:rsid w:val="004E2742"/>
    <w:rsid w:val="004E3C7B"/>
    <w:rsid w:val="004E5D47"/>
    <w:rsid w:val="004E61C3"/>
    <w:rsid w:val="004E72A4"/>
    <w:rsid w:val="004F00FF"/>
    <w:rsid w:val="004F1A1A"/>
    <w:rsid w:val="004F2D95"/>
    <w:rsid w:val="004F380C"/>
    <w:rsid w:val="004F38C2"/>
    <w:rsid w:val="004F4834"/>
    <w:rsid w:val="004F4C80"/>
    <w:rsid w:val="004F569D"/>
    <w:rsid w:val="004F5E3D"/>
    <w:rsid w:val="004F734A"/>
    <w:rsid w:val="00502CA2"/>
    <w:rsid w:val="00506A04"/>
    <w:rsid w:val="00507E0B"/>
    <w:rsid w:val="00516B8B"/>
    <w:rsid w:val="005222E7"/>
    <w:rsid w:val="00522C50"/>
    <w:rsid w:val="0052460D"/>
    <w:rsid w:val="005343CB"/>
    <w:rsid w:val="00535649"/>
    <w:rsid w:val="0053725A"/>
    <w:rsid w:val="0053738C"/>
    <w:rsid w:val="00537849"/>
    <w:rsid w:val="0054249A"/>
    <w:rsid w:val="005518D4"/>
    <w:rsid w:val="005519EE"/>
    <w:rsid w:val="005527AF"/>
    <w:rsid w:val="005552F6"/>
    <w:rsid w:val="00556304"/>
    <w:rsid w:val="005625A5"/>
    <w:rsid w:val="00562C6E"/>
    <w:rsid w:val="00563981"/>
    <w:rsid w:val="0056494F"/>
    <w:rsid w:val="0057007E"/>
    <w:rsid w:val="0057170F"/>
    <w:rsid w:val="005747C7"/>
    <w:rsid w:val="0057654E"/>
    <w:rsid w:val="005814D3"/>
    <w:rsid w:val="00582329"/>
    <w:rsid w:val="0058337E"/>
    <w:rsid w:val="005870BF"/>
    <w:rsid w:val="00587FD6"/>
    <w:rsid w:val="005905D6"/>
    <w:rsid w:val="005932EE"/>
    <w:rsid w:val="00593711"/>
    <w:rsid w:val="0059447D"/>
    <w:rsid w:val="005972F7"/>
    <w:rsid w:val="005977C9"/>
    <w:rsid w:val="00597F4E"/>
    <w:rsid w:val="005A177D"/>
    <w:rsid w:val="005A1841"/>
    <w:rsid w:val="005A1B96"/>
    <w:rsid w:val="005A2555"/>
    <w:rsid w:val="005A30DC"/>
    <w:rsid w:val="005A43D7"/>
    <w:rsid w:val="005A55D7"/>
    <w:rsid w:val="005B3401"/>
    <w:rsid w:val="005C288A"/>
    <w:rsid w:val="005C7993"/>
    <w:rsid w:val="005D0DB8"/>
    <w:rsid w:val="005D280F"/>
    <w:rsid w:val="005D2E35"/>
    <w:rsid w:val="005D5802"/>
    <w:rsid w:val="005E1DD5"/>
    <w:rsid w:val="005E2C19"/>
    <w:rsid w:val="005E46A8"/>
    <w:rsid w:val="005E4825"/>
    <w:rsid w:val="005E760C"/>
    <w:rsid w:val="005F0511"/>
    <w:rsid w:val="005F05C8"/>
    <w:rsid w:val="005F5817"/>
    <w:rsid w:val="00600D83"/>
    <w:rsid w:val="00601D34"/>
    <w:rsid w:val="006060F5"/>
    <w:rsid w:val="00610609"/>
    <w:rsid w:val="006121F1"/>
    <w:rsid w:val="00612EA4"/>
    <w:rsid w:val="00613BCE"/>
    <w:rsid w:val="00616BFF"/>
    <w:rsid w:val="00622978"/>
    <w:rsid w:val="00634345"/>
    <w:rsid w:val="00634B42"/>
    <w:rsid w:val="00640DE2"/>
    <w:rsid w:val="00646B1D"/>
    <w:rsid w:val="0064749F"/>
    <w:rsid w:val="0064792B"/>
    <w:rsid w:val="00647CEA"/>
    <w:rsid w:val="0065792B"/>
    <w:rsid w:val="00661DB0"/>
    <w:rsid w:val="0066228D"/>
    <w:rsid w:val="00663147"/>
    <w:rsid w:val="00674144"/>
    <w:rsid w:val="00674180"/>
    <w:rsid w:val="006817EB"/>
    <w:rsid w:val="0068257F"/>
    <w:rsid w:val="00684625"/>
    <w:rsid w:val="00685D72"/>
    <w:rsid w:val="00685E07"/>
    <w:rsid w:val="00693F9A"/>
    <w:rsid w:val="00695227"/>
    <w:rsid w:val="0069722E"/>
    <w:rsid w:val="00697E49"/>
    <w:rsid w:val="006A4F15"/>
    <w:rsid w:val="006A717D"/>
    <w:rsid w:val="006B1EF6"/>
    <w:rsid w:val="006B2EA8"/>
    <w:rsid w:val="006B32CC"/>
    <w:rsid w:val="006B4DDD"/>
    <w:rsid w:val="006B5EB3"/>
    <w:rsid w:val="006B7191"/>
    <w:rsid w:val="006B744C"/>
    <w:rsid w:val="006C3474"/>
    <w:rsid w:val="006C56A2"/>
    <w:rsid w:val="006D123A"/>
    <w:rsid w:val="006D37BD"/>
    <w:rsid w:val="006D59A7"/>
    <w:rsid w:val="006D7EF9"/>
    <w:rsid w:val="006E2034"/>
    <w:rsid w:val="006E431F"/>
    <w:rsid w:val="006E78D6"/>
    <w:rsid w:val="006E7A4D"/>
    <w:rsid w:val="006F1B36"/>
    <w:rsid w:val="006F5553"/>
    <w:rsid w:val="00700A75"/>
    <w:rsid w:val="00700E29"/>
    <w:rsid w:val="00701680"/>
    <w:rsid w:val="00701FE5"/>
    <w:rsid w:val="00703C9F"/>
    <w:rsid w:val="0070406E"/>
    <w:rsid w:val="007135C2"/>
    <w:rsid w:val="00715142"/>
    <w:rsid w:val="00716B3A"/>
    <w:rsid w:val="00723C8E"/>
    <w:rsid w:val="007240DC"/>
    <w:rsid w:val="007272AD"/>
    <w:rsid w:val="00730250"/>
    <w:rsid w:val="00731BD5"/>
    <w:rsid w:val="007348FC"/>
    <w:rsid w:val="00735C46"/>
    <w:rsid w:val="00737997"/>
    <w:rsid w:val="00740602"/>
    <w:rsid w:val="00743352"/>
    <w:rsid w:val="00744830"/>
    <w:rsid w:val="00747306"/>
    <w:rsid w:val="00750574"/>
    <w:rsid w:val="0075561F"/>
    <w:rsid w:val="00756EB3"/>
    <w:rsid w:val="007638A8"/>
    <w:rsid w:val="0076417E"/>
    <w:rsid w:val="00765D30"/>
    <w:rsid w:val="00765F59"/>
    <w:rsid w:val="00771B74"/>
    <w:rsid w:val="00775AF3"/>
    <w:rsid w:val="00777475"/>
    <w:rsid w:val="00780501"/>
    <w:rsid w:val="007822B9"/>
    <w:rsid w:val="00786380"/>
    <w:rsid w:val="007921B8"/>
    <w:rsid w:val="00794550"/>
    <w:rsid w:val="00796ACF"/>
    <w:rsid w:val="007A3B19"/>
    <w:rsid w:val="007A5C1D"/>
    <w:rsid w:val="007A5C7B"/>
    <w:rsid w:val="007A672F"/>
    <w:rsid w:val="007A6A36"/>
    <w:rsid w:val="007B01A8"/>
    <w:rsid w:val="007B56A1"/>
    <w:rsid w:val="007B7DDB"/>
    <w:rsid w:val="007C160C"/>
    <w:rsid w:val="007C22D0"/>
    <w:rsid w:val="007C5886"/>
    <w:rsid w:val="007C65D9"/>
    <w:rsid w:val="007D000A"/>
    <w:rsid w:val="007D018A"/>
    <w:rsid w:val="007D0CF8"/>
    <w:rsid w:val="007D19FA"/>
    <w:rsid w:val="007D2643"/>
    <w:rsid w:val="007D783B"/>
    <w:rsid w:val="007D7D1F"/>
    <w:rsid w:val="007F083C"/>
    <w:rsid w:val="007F323F"/>
    <w:rsid w:val="007F46FD"/>
    <w:rsid w:val="007F47E1"/>
    <w:rsid w:val="007F6DD9"/>
    <w:rsid w:val="007F78C7"/>
    <w:rsid w:val="007F7AEE"/>
    <w:rsid w:val="008005A8"/>
    <w:rsid w:val="008010DD"/>
    <w:rsid w:val="00801A51"/>
    <w:rsid w:val="00802CBD"/>
    <w:rsid w:val="008039A0"/>
    <w:rsid w:val="00804244"/>
    <w:rsid w:val="00811CB9"/>
    <w:rsid w:val="0081295A"/>
    <w:rsid w:val="00813A2E"/>
    <w:rsid w:val="00814651"/>
    <w:rsid w:val="008148F0"/>
    <w:rsid w:val="00816238"/>
    <w:rsid w:val="00817115"/>
    <w:rsid w:val="00822026"/>
    <w:rsid w:val="00822E8B"/>
    <w:rsid w:val="00824EA9"/>
    <w:rsid w:val="0083164D"/>
    <w:rsid w:val="00832638"/>
    <w:rsid w:val="00836459"/>
    <w:rsid w:val="008366E6"/>
    <w:rsid w:val="00840DE4"/>
    <w:rsid w:val="008424F2"/>
    <w:rsid w:val="00842DF3"/>
    <w:rsid w:val="00844C60"/>
    <w:rsid w:val="00844F1B"/>
    <w:rsid w:val="0084630A"/>
    <w:rsid w:val="0084721E"/>
    <w:rsid w:val="008501D8"/>
    <w:rsid w:val="008515EA"/>
    <w:rsid w:val="008579FB"/>
    <w:rsid w:val="008607D4"/>
    <w:rsid w:val="0086163C"/>
    <w:rsid w:val="0086447B"/>
    <w:rsid w:val="008704D6"/>
    <w:rsid w:val="00873440"/>
    <w:rsid w:val="00881533"/>
    <w:rsid w:val="00882346"/>
    <w:rsid w:val="00883C6D"/>
    <w:rsid w:val="0088421B"/>
    <w:rsid w:val="00884F94"/>
    <w:rsid w:val="00886921"/>
    <w:rsid w:val="008917E6"/>
    <w:rsid w:val="008925EE"/>
    <w:rsid w:val="00896D1E"/>
    <w:rsid w:val="008976D4"/>
    <w:rsid w:val="008A1CA7"/>
    <w:rsid w:val="008A1D69"/>
    <w:rsid w:val="008A2914"/>
    <w:rsid w:val="008A591D"/>
    <w:rsid w:val="008A5C06"/>
    <w:rsid w:val="008A6EB8"/>
    <w:rsid w:val="008C06B3"/>
    <w:rsid w:val="008C5AB8"/>
    <w:rsid w:val="008C6927"/>
    <w:rsid w:val="008C6F87"/>
    <w:rsid w:val="008D31FC"/>
    <w:rsid w:val="008D58C9"/>
    <w:rsid w:val="008D63CC"/>
    <w:rsid w:val="008D7145"/>
    <w:rsid w:val="008D73CE"/>
    <w:rsid w:val="008E061A"/>
    <w:rsid w:val="008E18F4"/>
    <w:rsid w:val="008E5880"/>
    <w:rsid w:val="008F0E0C"/>
    <w:rsid w:val="008F3040"/>
    <w:rsid w:val="00903B0E"/>
    <w:rsid w:val="00904E4E"/>
    <w:rsid w:val="0090564F"/>
    <w:rsid w:val="00907010"/>
    <w:rsid w:val="009127FE"/>
    <w:rsid w:val="00913D25"/>
    <w:rsid w:val="00914250"/>
    <w:rsid w:val="00914289"/>
    <w:rsid w:val="00914A19"/>
    <w:rsid w:val="00914E5A"/>
    <w:rsid w:val="0091514D"/>
    <w:rsid w:val="00924D5F"/>
    <w:rsid w:val="00926F55"/>
    <w:rsid w:val="0092721A"/>
    <w:rsid w:val="0093021D"/>
    <w:rsid w:val="00933328"/>
    <w:rsid w:val="00936DB6"/>
    <w:rsid w:val="00942529"/>
    <w:rsid w:val="00945148"/>
    <w:rsid w:val="00945B6D"/>
    <w:rsid w:val="00947720"/>
    <w:rsid w:val="0095002C"/>
    <w:rsid w:val="00950654"/>
    <w:rsid w:val="00953D1E"/>
    <w:rsid w:val="00954CA8"/>
    <w:rsid w:val="00954ED3"/>
    <w:rsid w:val="0095700D"/>
    <w:rsid w:val="009621EC"/>
    <w:rsid w:val="00962B4A"/>
    <w:rsid w:val="009641DB"/>
    <w:rsid w:val="0097086B"/>
    <w:rsid w:val="00970F19"/>
    <w:rsid w:val="0097186B"/>
    <w:rsid w:val="00973D88"/>
    <w:rsid w:val="0097478D"/>
    <w:rsid w:val="009747F5"/>
    <w:rsid w:val="00980B8D"/>
    <w:rsid w:val="00982432"/>
    <w:rsid w:val="00985807"/>
    <w:rsid w:val="0098641A"/>
    <w:rsid w:val="00986BAD"/>
    <w:rsid w:val="00987F0F"/>
    <w:rsid w:val="009906A5"/>
    <w:rsid w:val="00993873"/>
    <w:rsid w:val="00994DD3"/>
    <w:rsid w:val="00994FED"/>
    <w:rsid w:val="00996BF7"/>
    <w:rsid w:val="009A0408"/>
    <w:rsid w:val="009A22BE"/>
    <w:rsid w:val="009A51A6"/>
    <w:rsid w:val="009B30DA"/>
    <w:rsid w:val="009B5C2A"/>
    <w:rsid w:val="009B67CC"/>
    <w:rsid w:val="009C06BD"/>
    <w:rsid w:val="009C1C4E"/>
    <w:rsid w:val="009C4EFA"/>
    <w:rsid w:val="009C53E1"/>
    <w:rsid w:val="009D1F21"/>
    <w:rsid w:val="009D3B53"/>
    <w:rsid w:val="009D7BE5"/>
    <w:rsid w:val="009E04D1"/>
    <w:rsid w:val="009E064A"/>
    <w:rsid w:val="009E09FB"/>
    <w:rsid w:val="009F0995"/>
    <w:rsid w:val="009F1C2B"/>
    <w:rsid w:val="009F3127"/>
    <w:rsid w:val="009F474E"/>
    <w:rsid w:val="009F4BA1"/>
    <w:rsid w:val="009F6FCB"/>
    <w:rsid w:val="00A0108E"/>
    <w:rsid w:val="00A01732"/>
    <w:rsid w:val="00A05FF1"/>
    <w:rsid w:val="00A10212"/>
    <w:rsid w:val="00A11DE6"/>
    <w:rsid w:val="00A15D41"/>
    <w:rsid w:val="00A16E6D"/>
    <w:rsid w:val="00A23B1D"/>
    <w:rsid w:val="00A2525E"/>
    <w:rsid w:val="00A34B58"/>
    <w:rsid w:val="00A35303"/>
    <w:rsid w:val="00A36BD9"/>
    <w:rsid w:val="00A37151"/>
    <w:rsid w:val="00A405AA"/>
    <w:rsid w:val="00A409B3"/>
    <w:rsid w:val="00A43663"/>
    <w:rsid w:val="00A44B3C"/>
    <w:rsid w:val="00A50AEA"/>
    <w:rsid w:val="00A51061"/>
    <w:rsid w:val="00A6141A"/>
    <w:rsid w:val="00A6349F"/>
    <w:rsid w:val="00A63870"/>
    <w:rsid w:val="00A63875"/>
    <w:rsid w:val="00A6469F"/>
    <w:rsid w:val="00A655D0"/>
    <w:rsid w:val="00A75133"/>
    <w:rsid w:val="00A77C7F"/>
    <w:rsid w:val="00A824A9"/>
    <w:rsid w:val="00A859ED"/>
    <w:rsid w:val="00A86BC7"/>
    <w:rsid w:val="00A941BB"/>
    <w:rsid w:val="00A94A32"/>
    <w:rsid w:val="00A979C1"/>
    <w:rsid w:val="00AA2567"/>
    <w:rsid w:val="00AA2DB6"/>
    <w:rsid w:val="00AA463E"/>
    <w:rsid w:val="00AB014A"/>
    <w:rsid w:val="00AB3645"/>
    <w:rsid w:val="00AB707E"/>
    <w:rsid w:val="00AC0CB9"/>
    <w:rsid w:val="00AC1786"/>
    <w:rsid w:val="00AC28DB"/>
    <w:rsid w:val="00AC599A"/>
    <w:rsid w:val="00AD4CBF"/>
    <w:rsid w:val="00AE1A88"/>
    <w:rsid w:val="00AE1CEA"/>
    <w:rsid w:val="00AF1898"/>
    <w:rsid w:val="00AF2C55"/>
    <w:rsid w:val="00AF3301"/>
    <w:rsid w:val="00AF6416"/>
    <w:rsid w:val="00AF6F4A"/>
    <w:rsid w:val="00B000A6"/>
    <w:rsid w:val="00B135C8"/>
    <w:rsid w:val="00B14D52"/>
    <w:rsid w:val="00B16BAD"/>
    <w:rsid w:val="00B1734A"/>
    <w:rsid w:val="00B23C7F"/>
    <w:rsid w:val="00B23DD1"/>
    <w:rsid w:val="00B30F34"/>
    <w:rsid w:val="00B31397"/>
    <w:rsid w:val="00B3564F"/>
    <w:rsid w:val="00B3765C"/>
    <w:rsid w:val="00B40D70"/>
    <w:rsid w:val="00B42C9E"/>
    <w:rsid w:val="00B52CB8"/>
    <w:rsid w:val="00B53214"/>
    <w:rsid w:val="00B53C1D"/>
    <w:rsid w:val="00B54063"/>
    <w:rsid w:val="00B5449D"/>
    <w:rsid w:val="00B5481B"/>
    <w:rsid w:val="00B556C1"/>
    <w:rsid w:val="00B566AC"/>
    <w:rsid w:val="00B578E4"/>
    <w:rsid w:val="00B6037D"/>
    <w:rsid w:val="00B60B07"/>
    <w:rsid w:val="00B67D59"/>
    <w:rsid w:val="00B71957"/>
    <w:rsid w:val="00B73053"/>
    <w:rsid w:val="00B74394"/>
    <w:rsid w:val="00B772B4"/>
    <w:rsid w:val="00B81146"/>
    <w:rsid w:val="00B84A97"/>
    <w:rsid w:val="00B850FE"/>
    <w:rsid w:val="00B9008B"/>
    <w:rsid w:val="00B95715"/>
    <w:rsid w:val="00B97EC3"/>
    <w:rsid w:val="00BA1792"/>
    <w:rsid w:val="00BA2CC2"/>
    <w:rsid w:val="00BA32B7"/>
    <w:rsid w:val="00BA7AFB"/>
    <w:rsid w:val="00BB5470"/>
    <w:rsid w:val="00BB54A5"/>
    <w:rsid w:val="00BB7331"/>
    <w:rsid w:val="00BC07AC"/>
    <w:rsid w:val="00BC2506"/>
    <w:rsid w:val="00BC2744"/>
    <w:rsid w:val="00BC5760"/>
    <w:rsid w:val="00BD002C"/>
    <w:rsid w:val="00BD1304"/>
    <w:rsid w:val="00BD6FB8"/>
    <w:rsid w:val="00BD718F"/>
    <w:rsid w:val="00BE0BDD"/>
    <w:rsid w:val="00BE1B59"/>
    <w:rsid w:val="00BE39C6"/>
    <w:rsid w:val="00BE3A84"/>
    <w:rsid w:val="00BE4637"/>
    <w:rsid w:val="00BE47FB"/>
    <w:rsid w:val="00BE59FF"/>
    <w:rsid w:val="00BE6A0C"/>
    <w:rsid w:val="00BE737D"/>
    <w:rsid w:val="00BE7751"/>
    <w:rsid w:val="00BF0E4C"/>
    <w:rsid w:val="00BF1F48"/>
    <w:rsid w:val="00BF1FBF"/>
    <w:rsid w:val="00BF2C9F"/>
    <w:rsid w:val="00BF4529"/>
    <w:rsid w:val="00BF545F"/>
    <w:rsid w:val="00BF5B85"/>
    <w:rsid w:val="00BF72D2"/>
    <w:rsid w:val="00C00D9F"/>
    <w:rsid w:val="00C03548"/>
    <w:rsid w:val="00C06242"/>
    <w:rsid w:val="00C11DCF"/>
    <w:rsid w:val="00C13F25"/>
    <w:rsid w:val="00C13FDD"/>
    <w:rsid w:val="00C17022"/>
    <w:rsid w:val="00C17CEC"/>
    <w:rsid w:val="00C23DB9"/>
    <w:rsid w:val="00C254D8"/>
    <w:rsid w:val="00C32D04"/>
    <w:rsid w:val="00C3349F"/>
    <w:rsid w:val="00C403F5"/>
    <w:rsid w:val="00C41300"/>
    <w:rsid w:val="00C44F8B"/>
    <w:rsid w:val="00C45787"/>
    <w:rsid w:val="00C45871"/>
    <w:rsid w:val="00C46BEC"/>
    <w:rsid w:val="00C50F29"/>
    <w:rsid w:val="00C51D83"/>
    <w:rsid w:val="00C54470"/>
    <w:rsid w:val="00C5706F"/>
    <w:rsid w:val="00C60429"/>
    <w:rsid w:val="00C632EE"/>
    <w:rsid w:val="00C64704"/>
    <w:rsid w:val="00C65B4F"/>
    <w:rsid w:val="00C7252A"/>
    <w:rsid w:val="00C7367A"/>
    <w:rsid w:val="00C802CA"/>
    <w:rsid w:val="00C824DB"/>
    <w:rsid w:val="00C8477D"/>
    <w:rsid w:val="00C87592"/>
    <w:rsid w:val="00C92B33"/>
    <w:rsid w:val="00C95541"/>
    <w:rsid w:val="00CA17D2"/>
    <w:rsid w:val="00CA2E95"/>
    <w:rsid w:val="00CA3F29"/>
    <w:rsid w:val="00CA5943"/>
    <w:rsid w:val="00CB57EA"/>
    <w:rsid w:val="00CB607B"/>
    <w:rsid w:val="00CC1062"/>
    <w:rsid w:val="00CC2166"/>
    <w:rsid w:val="00CC39E2"/>
    <w:rsid w:val="00CC4120"/>
    <w:rsid w:val="00CC6191"/>
    <w:rsid w:val="00CC6EEC"/>
    <w:rsid w:val="00CD2DA7"/>
    <w:rsid w:val="00CD52AD"/>
    <w:rsid w:val="00CD61FB"/>
    <w:rsid w:val="00CE04FA"/>
    <w:rsid w:val="00CE0EC3"/>
    <w:rsid w:val="00CE0FCE"/>
    <w:rsid w:val="00CE1150"/>
    <w:rsid w:val="00CE1A8A"/>
    <w:rsid w:val="00CE3119"/>
    <w:rsid w:val="00CE34DA"/>
    <w:rsid w:val="00CE3F9B"/>
    <w:rsid w:val="00CE5E8F"/>
    <w:rsid w:val="00CE67B6"/>
    <w:rsid w:val="00CF202F"/>
    <w:rsid w:val="00CF294A"/>
    <w:rsid w:val="00CF296B"/>
    <w:rsid w:val="00CF2C32"/>
    <w:rsid w:val="00CF386A"/>
    <w:rsid w:val="00CF4499"/>
    <w:rsid w:val="00D014FD"/>
    <w:rsid w:val="00D03CD4"/>
    <w:rsid w:val="00D0516F"/>
    <w:rsid w:val="00D06337"/>
    <w:rsid w:val="00D0771E"/>
    <w:rsid w:val="00D102CB"/>
    <w:rsid w:val="00D11437"/>
    <w:rsid w:val="00D1227A"/>
    <w:rsid w:val="00D134CC"/>
    <w:rsid w:val="00D13DD7"/>
    <w:rsid w:val="00D14E7F"/>
    <w:rsid w:val="00D1514C"/>
    <w:rsid w:val="00D152B5"/>
    <w:rsid w:val="00D2541D"/>
    <w:rsid w:val="00D3008E"/>
    <w:rsid w:val="00D30DBB"/>
    <w:rsid w:val="00D31B5F"/>
    <w:rsid w:val="00D339F2"/>
    <w:rsid w:val="00D35DE7"/>
    <w:rsid w:val="00D365F9"/>
    <w:rsid w:val="00D40D85"/>
    <w:rsid w:val="00D4533B"/>
    <w:rsid w:val="00D4741C"/>
    <w:rsid w:val="00D51530"/>
    <w:rsid w:val="00D56ADA"/>
    <w:rsid w:val="00D579CA"/>
    <w:rsid w:val="00D620B4"/>
    <w:rsid w:val="00D62F69"/>
    <w:rsid w:val="00D66638"/>
    <w:rsid w:val="00D70ACE"/>
    <w:rsid w:val="00D70B87"/>
    <w:rsid w:val="00D726FF"/>
    <w:rsid w:val="00D7298A"/>
    <w:rsid w:val="00D72DC7"/>
    <w:rsid w:val="00D7433C"/>
    <w:rsid w:val="00D8180C"/>
    <w:rsid w:val="00D820DC"/>
    <w:rsid w:val="00D862E0"/>
    <w:rsid w:val="00D867A0"/>
    <w:rsid w:val="00D91935"/>
    <w:rsid w:val="00D919DD"/>
    <w:rsid w:val="00D92126"/>
    <w:rsid w:val="00D94B91"/>
    <w:rsid w:val="00D953E8"/>
    <w:rsid w:val="00DA15E8"/>
    <w:rsid w:val="00DB3915"/>
    <w:rsid w:val="00DB5945"/>
    <w:rsid w:val="00DB6CB0"/>
    <w:rsid w:val="00DB71B3"/>
    <w:rsid w:val="00DC0A4F"/>
    <w:rsid w:val="00DC102F"/>
    <w:rsid w:val="00DC17C2"/>
    <w:rsid w:val="00DC4854"/>
    <w:rsid w:val="00DC5606"/>
    <w:rsid w:val="00DD21F7"/>
    <w:rsid w:val="00DD3E32"/>
    <w:rsid w:val="00DD46D4"/>
    <w:rsid w:val="00DD4BF1"/>
    <w:rsid w:val="00DD5823"/>
    <w:rsid w:val="00DD67C5"/>
    <w:rsid w:val="00DE369F"/>
    <w:rsid w:val="00DE60F1"/>
    <w:rsid w:val="00DE63ED"/>
    <w:rsid w:val="00DE7743"/>
    <w:rsid w:val="00DF29A3"/>
    <w:rsid w:val="00DF30FA"/>
    <w:rsid w:val="00DF5BDF"/>
    <w:rsid w:val="00E00239"/>
    <w:rsid w:val="00E01768"/>
    <w:rsid w:val="00E06FFC"/>
    <w:rsid w:val="00E07CB7"/>
    <w:rsid w:val="00E12253"/>
    <w:rsid w:val="00E134F2"/>
    <w:rsid w:val="00E15531"/>
    <w:rsid w:val="00E17CD3"/>
    <w:rsid w:val="00E258F0"/>
    <w:rsid w:val="00E25EDC"/>
    <w:rsid w:val="00E35A2D"/>
    <w:rsid w:val="00E367ED"/>
    <w:rsid w:val="00E36A6C"/>
    <w:rsid w:val="00E46884"/>
    <w:rsid w:val="00E552F0"/>
    <w:rsid w:val="00E57838"/>
    <w:rsid w:val="00E606E7"/>
    <w:rsid w:val="00E61B7D"/>
    <w:rsid w:val="00E62F55"/>
    <w:rsid w:val="00E637F2"/>
    <w:rsid w:val="00E64757"/>
    <w:rsid w:val="00E656D5"/>
    <w:rsid w:val="00E702FC"/>
    <w:rsid w:val="00E70C97"/>
    <w:rsid w:val="00E71D33"/>
    <w:rsid w:val="00E75353"/>
    <w:rsid w:val="00E76F5E"/>
    <w:rsid w:val="00E77246"/>
    <w:rsid w:val="00E84F06"/>
    <w:rsid w:val="00E863D6"/>
    <w:rsid w:val="00E863F6"/>
    <w:rsid w:val="00E9131D"/>
    <w:rsid w:val="00E924B3"/>
    <w:rsid w:val="00E92BA7"/>
    <w:rsid w:val="00E95D14"/>
    <w:rsid w:val="00E95E9C"/>
    <w:rsid w:val="00E96AA6"/>
    <w:rsid w:val="00EB295D"/>
    <w:rsid w:val="00EB3189"/>
    <w:rsid w:val="00EB4E39"/>
    <w:rsid w:val="00EC05A8"/>
    <w:rsid w:val="00EC2620"/>
    <w:rsid w:val="00EC59D8"/>
    <w:rsid w:val="00EC705B"/>
    <w:rsid w:val="00ED3E93"/>
    <w:rsid w:val="00EE072D"/>
    <w:rsid w:val="00EE1056"/>
    <w:rsid w:val="00EE2560"/>
    <w:rsid w:val="00EE4AD8"/>
    <w:rsid w:val="00EE5890"/>
    <w:rsid w:val="00EE6C88"/>
    <w:rsid w:val="00EF3BF2"/>
    <w:rsid w:val="00EF5017"/>
    <w:rsid w:val="00EF59B0"/>
    <w:rsid w:val="00EF63A9"/>
    <w:rsid w:val="00EF70FB"/>
    <w:rsid w:val="00EF7A69"/>
    <w:rsid w:val="00EF7AB6"/>
    <w:rsid w:val="00F01ABF"/>
    <w:rsid w:val="00F03013"/>
    <w:rsid w:val="00F072B4"/>
    <w:rsid w:val="00F102AC"/>
    <w:rsid w:val="00F17C50"/>
    <w:rsid w:val="00F233B2"/>
    <w:rsid w:val="00F23E03"/>
    <w:rsid w:val="00F23F7C"/>
    <w:rsid w:val="00F24D7A"/>
    <w:rsid w:val="00F25852"/>
    <w:rsid w:val="00F2632E"/>
    <w:rsid w:val="00F27FA4"/>
    <w:rsid w:val="00F36211"/>
    <w:rsid w:val="00F36709"/>
    <w:rsid w:val="00F36C1B"/>
    <w:rsid w:val="00F40F10"/>
    <w:rsid w:val="00F4203F"/>
    <w:rsid w:val="00F42D22"/>
    <w:rsid w:val="00F445A7"/>
    <w:rsid w:val="00F50686"/>
    <w:rsid w:val="00F53C8F"/>
    <w:rsid w:val="00F53F3C"/>
    <w:rsid w:val="00F550A4"/>
    <w:rsid w:val="00F566E7"/>
    <w:rsid w:val="00F571AC"/>
    <w:rsid w:val="00F61B73"/>
    <w:rsid w:val="00F6302C"/>
    <w:rsid w:val="00F64FDD"/>
    <w:rsid w:val="00F70E6A"/>
    <w:rsid w:val="00F71608"/>
    <w:rsid w:val="00F722F8"/>
    <w:rsid w:val="00F72539"/>
    <w:rsid w:val="00F73E32"/>
    <w:rsid w:val="00F87601"/>
    <w:rsid w:val="00F931E8"/>
    <w:rsid w:val="00F932AA"/>
    <w:rsid w:val="00F95964"/>
    <w:rsid w:val="00FA14A3"/>
    <w:rsid w:val="00FA717C"/>
    <w:rsid w:val="00FB2E85"/>
    <w:rsid w:val="00FB773B"/>
    <w:rsid w:val="00FC00D3"/>
    <w:rsid w:val="00FC07E9"/>
    <w:rsid w:val="00FC1671"/>
    <w:rsid w:val="00FC508D"/>
    <w:rsid w:val="00FC7518"/>
    <w:rsid w:val="00FD248B"/>
    <w:rsid w:val="00FD2A67"/>
    <w:rsid w:val="00FD637B"/>
    <w:rsid w:val="00FE125C"/>
    <w:rsid w:val="00FE25AF"/>
    <w:rsid w:val="00FE3242"/>
    <w:rsid w:val="00FF28D6"/>
    <w:rsid w:val="00FF353B"/>
    <w:rsid w:val="00FF3DF0"/>
    <w:rsid w:val="00FF3E6E"/>
    <w:rsid w:val="00FF59A7"/>
    <w:rsid w:val="00FF6134"/>
    <w:rsid w:val="00FF6DAD"/>
    <w:rsid w:val="00FF7F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relative:margin;mso-position-vertical-relative:margin" o:allowincell="f" fillcolor="#cf7b79" strokecolor="#969696">
      <v:fill color="#cf7b79" opacity="19789f"/>
      <v:stroke color="#969696" weight=".5pt"/>
      <v:textbox inset="10.8pt,7.2pt,10.8pt"/>
    </o:shapedefaults>
    <o:shapelayout v:ext="edit">
      <o:idmap v:ext="edit" data="2"/>
    </o:shapelayout>
  </w:shapeDefaults>
  <w:decimalSymbol w:val=","/>
  <w:listSeparator w:val=";"/>
  <w14:docId w14:val="24834580"/>
  <w15:docId w15:val="{FE6AFF62-59F6-4498-B283-3C82C776B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7D4"/>
    <w:pPr>
      <w:spacing w:after="60"/>
      <w:jc w:val="both"/>
    </w:pPr>
    <w:rPr>
      <w:rFonts w:ascii="Arial" w:hAnsi="Arial"/>
      <w:szCs w:val="22"/>
      <w:lang w:eastAsia="en-US"/>
    </w:rPr>
  </w:style>
  <w:style w:type="paragraph" w:styleId="Heading1">
    <w:name w:val="heading 1"/>
    <w:basedOn w:val="Normal"/>
    <w:next w:val="Normal"/>
    <w:link w:val="Heading1Char"/>
    <w:uiPriority w:val="9"/>
    <w:qFormat/>
    <w:rsid w:val="00913D25"/>
    <w:pPr>
      <w:numPr>
        <w:numId w:val="4"/>
      </w:numPr>
      <w:spacing w:before="360"/>
      <w:outlineLvl w:val="0"/>
    </w:pPr>
    <w:rPr>
      <w:rFonts w:eastAsia="Times New Roman"/>
      <w:b/>
      <w:bCs/>
      <w:caps/>
      <w:color w:val="000000"/>
      <w:szCs w:val="28"/>
    </w:rPr>
  </w:style>
  <w:style w:type="paragraph" w:styleId="Heading2">
    <w:name w:val="heading 2"/>
    <w:basedOn w:val="Normal"/>
    <w:next w:val="Normal"/>
    <w:link w:val="Heading2Char"/>
    <w:uiPriority w:val="9"/>
    <w:unhideWhenUsed/>
    <w:qFormat/>
    <w:rsid w:val="00780501"/>
    <w:pPr>
      <w:keepNext/>
      <w:keepLines/>
      <w:numPr>
        <w:ilvl w:val="1"/>
        <w:numId w:val="4"/>
      </w:numPr>
      <w:spacing w:before="240"/>
      <w:outlineLvl w:val="1"/>
    </w:pPr>
    <w:rPr>
      <w:rFonts w:eastAsia="Times New Roman"/>
      <w:b/>
      <w:bCs/>
      <w:szCs w:val="26"/>
    </w:rPr>
  </w:style>
  <w:style w:type="paragraph" w:styleId="Heading3">
    <w:name w:val="heading 3"/>
    <w:basedOn w:val="Normal"/>
    <w:next w:val="Normal"/>
    <w:link w:val="Heading3Char"/>
    <w:uiPriority w:val="9"/>
    <w:unhideWhenUsed/>
    <w:qFormat/>
    <w:rsid w:val="00780501"/>
    <w:pPr>
      <w:keepNext/>
      <w:keepLines/>
      <w:numPr>
        <w:ilvl w:val="2"/>
        <w:numId w:val="4"/>
      </w:numPr>
      <w:spacing w:before="240"/>
      <w:outlineLvl w:val="2"/>
    </w:pPr>
    <w:rPr>
      <w:rFonts w:eastAsia="Times New Roman"/>
      <w:b/>
      <w:bCs/>
    </w:rPr>
  </w:style>
  <w:style w:type="paragraph" w:styleId="Heading4">
    <w:name w:val="heading 4"/>
    <w:basedOn w:val="Normal"/>
    <w:next w:val="Normal"/>
    <w:link w:val="Heading4Char"/>
    <w:uiPriority w:val="9"/>
    <w:unhideWhenUsed/>
    <w:qFormat/>
    <w:rsid w:val="00780501"/>
    <w:pPr>
      <w:keepNext/>
      <w:keepLines/>
      <w:numPr>
        <w:ilvl w:val="3"/>
        <w:numId w:val="4"/>
      </w:numPr>
      <w:tabs>
        <w:tab w:val="left" w:pos="1021"/>
      </w:tabs>
      <w:spacing w:before="240"/>
      <w:outlineLvl w:val="3"/>
    </w:pPr>
    <w:rPr>
      <w:rFonts w:eastAsia="Times New Roman"/>
      <w:b/>
      <w:bCs/>
      <w:i/>
      <w:iCs/>
    </w:rPr>
  </w:style>
  <w:style w:type="paragraph" w:styleId="Heading5">
    <w:name w:val="heading 5"/>
    <w:basedOn w:val="Normal"/>
    <w:next w:val="Normal"/>
    <w:link w:val="Heading5Char"/>
    <w:uiPriority w:val="9"/>
    <w:unhideWhenUsed/>
    <w:qFormat/>
    <w:rsid w:val="00780501"/>
    <w:pPr>
      <w:keepNext/>
      <w:keepLines/>
      <w:numPr>
        <w:ilvl w:val="4"/>
        <w:numId w:val="4"/>
      </w:numPr>
      <w:spacing w:before="240"/>
      <w:outlineLvl w:val="4"/>
    </w:pPr>
    <w:rPr>
      <w:rFonts w:eastAsia="Times New Roman"/>
    </w:rPr>
  </w:style>
  <w:style w:type="paragraph" w:styleId="Heading6">
    <w:name w:val="heading 6"/>
    <w:basedOn w:val="Normal"/>
    <w:next w:val="Normal"/>
    <w:link w:val="Heading6Char"/>
    <w:uiPriority w:val="9"/>
    <w:unhideWhenUsed/>
    <w:qFormat/>
    <w:rsid w:val="00780501"/>
    <w:pPr>
      <w:keepNext/>
      <w:keepLines/>
      <w:numPr>
        <w:ilvl w:val="5"/>
        <w:numId w:val="4"/>
      </w:numPr>
      <w:spacing w:before="240"/>
      <w:outlineLvl w:val="5"/>
    </w:pPr>
    <w:rPr>
      <w:rFonts w:eastAsia="Times New Roman"/>
      <w:i/>
      <w:iCs/>
    </w:rPr>
  </w:style>
  <w:style w:type="paragraph" w:styleId="Heading7">
    <w:name w:val="heading 7"/>
    <w:basedOn w:val="Normal"/>
    <w:next w:val="Normal"/>
    <w:link w:val="Heading7Char"/>
    <w:uiPriority w:val="9"/>
    <w:semiHidden/>
    <w:unhideWhenUsed/>
    <w:qFormat/>
    <w:rsid w:val="00287F42"/>
    <w:pPr>
      <w:keepNext/>
      <w:keepLines/>
      <w:numPr>
        <w:ilvl w:val="6"/>
        <w:numId w:val="4"/>
      </w:numPr>
      <w:spacing w:before="200" w:after="0"/>
      <w:outlineLvl w:val="6"/>
    </w:pPr>
    <w:rPr>
      <w:rFonts w:ascii="Cambria" w:eastAsia="Times New Roman" w:hAnsi="Cambria"/>
      <w:i/>
      <w:iCs/>
      <w:color w:val="404040"/>
      <w:szCs w:val="20"/>
    </w:rPr>
  </w:style>
  <w:style w:type="paragraph" w:styleId="Heading8">
    <w:name w:val="heading 8"/>
    <w:basedOn w:val="Normal"/>
    <w:next w:val="Normal"/>
    <w:link w:val="Heading8Char"/>
    <w:uiPriority w:val="9"/>
    <w:semiHidden/>
    <w:unhideWhenUsed/>
    <w:qFormat/>
    <w:rsid w:val="00287F42"/>
    <w:pPr>
      <w:keepNext/>
      <w:keepLines/>
      <w:numPr>
        <w:ilvl w:val="7"/>
        <w:numId w:val="4"/>
      </w:numPr>
      <w:spacing w:before="200" w:after="0"/>
      <w:outlineLvl w:val="7"/>
    </w:pPr>
    <w:rPr>
      <w:rFonts w:ascii="Cambria" w:eastAsia="Times New Roman" w:hAnsi="Cambria"/>
      <w:color w:val="404040"/>
      <w:szCs w:val="20"/>
    </w:rPr>
  </w:style>
  <w:style w:type="paragraph" w:styleId="Heading9">
    <w:name w:val="heading 9"/>
    <w:basedOn w:val="Normal"/>
    <w:next w:val="Normal"/>
    <w:link w:val="Heading9Char"/>
    <w:uiPriority w:val="9"/>
    <w:semiHidden/>
    <w:unhideWhenUsed/>
    <w:qFormat/>
    <w:rsid w:val="00287F42"/>
    <w:pPr>
      <w:keepNext/>
      <w:keepLines/>
      <w:numPr>
        <w:ilvl w:val="8"/>
        <w:numId w:val="4"/>
      </w:numPr>
      <w:spacing w:before="200" w:after="0"/>
      <w:outlineLvl w:val="8"/>
    </w:pPr>
    <w:rPr>
      <w:rFonts w:ascii="Cambria" w:eastAsia="Times New Roman" w:hAnsi="Cambria"/>
      <w:i/>
      <w:iCs/>
      <w:color w:val="4040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5606"/>
    <w:pPr>
      <w:spacing w:after="0"/>
    </w:pPr>
    <w:rPr>
      <w:sz w:val="18"/>
      <w:szCs w:val="20"/>
    </w:rPr>
  </w:style>
  <w:style w:type="character" w:customStyle="1" w:styleId="HeaderChar">
    <w:name w:val="Header Char"/>
    <w:link w:val="Header"/>
    <w:uiPriority w:val="99"/>
    <w:rsid w:val="00DC5606"/>
    <w:rPr>
      <w:rFonts w:ascii="Arial" w:hAnsi="Arial"/>
      <w:sz w:val="18"/>
    </w:rPr>
  </w:style>
  <w:style w:type="paragraph" w:styleId="Footer">
    <w:name w:val="footer"/>
    <w:basedOn w:val="Normal"/>
    <w:link w:val="FooterChar"/>
    <w:uiPriority w:val="99"/>
    <w:unhideWhenUsed/>
    <w:rsid w:val="00507E0B"/>
    <w:pPr>
      <w:tabs>
        <w:tab w:val="center" w:pos="4819"/>
        <w:tab w:val="right" w:pos="9638"/>
      </w:tabs>
      <w:spacing w:before="120"/>
      <w:jc w:val="center"/>
    </w:pPr>
    <w:rPr>
      <w:iCs/>
      <w:color w:val="E61E0F"/>
      <w:sz w:val="16"/>
      <w:szCs w:val="16"/>
      <w:lang w:val="fr-FR"/>
    </w:rPr>
  </w:style>
  <w:style w:type="character" w:customStyle="1" w:styleId="FooterChar">
    <w:name w:val="Footer Char"/>
    <w:link w:val="Footer"/>
    <w:uiPriority w:val="99"/>
    <w:rsid w:val="00507E0B"/>
    <w:rPr>
      <w:rFonts w:ascii="Arial" w:hAnsi="Arial"/>
      <w:iCs/>
      <w:color w:val="E61E0F"/>
      <w:sz w:val="16"/>
      <w:szCs w:val="16"/>
      <w:lang w:val="fr-FR"/>
    </w:rPr>
  </w:style>
  <w:style w:type="paragraph" w:styleId="BalloonText">
    <w:name w:val="Balloon Text"/>
    <w:basedOn w:val="Normal"/>
    <w:link w:val="BalloonTextChar"/>
    <w:uiPriority w:val="99"/>
    <w:semiHidden/>
    <w:unhideWhenUsed/>
    <w:rsid w:val="0022796F"/>
    <w:pPr>
      <w:spacing w:after="0"/>
    </w:pPr>
    <w:rPr>
      <w:rFonts w:ascii="Tahoma" w:hAnsi="Tahoma"/>
      <w:sz w:val="16"/>
      <w:szCs w:val="16"/>
    </w:rPr>
  </w:style>
  <w:style w:type="character" w:customStyle="1" w:styleId="BalloonTextChar">
    <w:name w:val="Balloon Text Char"/>
    <w:link w:val="BalloonText"/>
    <w:uiPriority w:val="99"/>
    <w:semiHidden/>
    <w:rsid w:val="0022796F"/>
    <w:rPr>
      <w:rFonts w:ascii="Tahoma" w:hAnsi="Tahoma" w:cs="Tahoma"/>
      <w:sz w:val="16"/>
      <w:szCs w:val="16"/>
    </w:rPr>
  </w:style>
  <w:style w:type="table" w:styleId="TableGrid">
    <w:name w:val="Table Grid"/>
    <w:basedOn w:val="TableNormal"/>
    <w:uiPriority w:val="59"/>
    <w:rsid w:val="00227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pyrightPrimaPag">
    <w:name w:val="CopyrightPrimaPag"/>
    <w:basedOn w:val="Normal"/>
    <w:rsid w:val="00CE67B6"/>
    <w:pPr>
      <w:spacing w:before="40" w:after="40"/>
      <w:jc w:val="center"/>
    </w:pPr>
    <w:rPr>
      <w:rFonts w:cs="Arial"/>
      <w:color w:val="000000"/>
      <w:sz w:val="16"/>
      <w:szCs w:val="16"/>
    </w:rPr>
  </w:style>
  <w:style w:type="character" w:styleId="PageNumber">
    <w:name w:val="page number"/>
    <w:aliases w:val="footer"/>
    <w:rsid w:val="00EF59B0"/>
    <w:rPr>
      <w:sz w:val="20"/>
    </w:rPr>
  </w:style>
  <w:style w:type="paragraph" w:customStyle="1" w:styleId="BulletLivello2">
    <w:name w:val="BulletLivello2"/>
    <w:basedOn w:val="ListParagraph"/>
    <w:link w:val="BulletLivello2Carattere"/>
    <w:qFormat/>
    <w:rsid w:val="00F36709"/>
    <w:pPr>
      <w:numPr>
        <w:ilvl w:val="1"/>
        <w:numId w:val="10"/>
      </w:numPr>
      <w:spacing w:after="120"/>
    </w:pPr>
    <w:rPr>
      <w:rFonts w:ascii="Arial" w:hAnsi="Arial" w:cs="Arial"/>
    </w:rPr>
  </w:style>
  <w:style w:type="numbering" w:customStyle="1" w:styleId="SelexES">
    <w:name w:val="Selex ES"/>
    <w:uiPriority w:val="99"/>
    <w:rsid w:val="00C65B4F"/>
    <w:pPr>
      <w:numPr>
        <w:numId w:val="3"/>
      </w:numPr>
    </w:pPr>
  </w:style>
  <w:style w:type="character" w:customStyle="1" w:styleId="BulletLivello1Carattere">
    <w:name w:val="BulletLivello1 Carattere"/>
    <w:link w:val="BulletLivello1"/>
    <w:rsid w:val="001C1AA6"/>
    <w:rPr>
      <w:rFonts w:ascii="Arial" w:eastAsiaTheme="minorHAnsi" w:hAnsi="Arial" w:cs="Arial"/>
      <w:szCs w:val="22"/>
    </w:rPr>
  </w:style>
  <w:style w:type="character" w:customStyle="1" w:styleId="Heading1Char">
    <w:name w:val="Heading 1 Char"/>
    <w:link w:val="Heading1"/>
    <w:uiPriority w:val="9"/>
    <w:rsid w:val="00913D25"/>
    <w:rPr>
      <w:rFonts w:ascii="Arial" w:eastAsia="Times New Roman" w:hAnsi="Arial"/>
      <w:b/>
      <w:bCs/>
      <w:caps/>
      <w:color w:val="000000"/>
      <w:szCs w:val="28"/>
      <w:lang w:eastAsia="en-US"/>
    </w:rPr>
  </w:style>
  <w:style w:type="paragraph" w:styleId="Caption">
    <w:name w:val="caption"/>
    <w:basedOn w:val="Normal"/>
    <w:next w:val="Normal"/>
    <w:link w:val="CaptionChar"/>
    <w:unhideWhenUsed/>
    <w:qFormat/>
    <w:rsid w:val="00F36709"/>
    <w:pPr>
      <w:spacing w:before="120" w:after="120"/>
      <w:jc w:val="center"/>
    </w:pPr>
    <w:rPr>
      <w:b/>
      <w:bCs/>
      <w:color w:val="000000"/>
      <w:szCs w:val="18"/>
    </w:rPr>
  </w:style>
  <w:style w:type="paragraph" w:styleId="TableofFigures">
    <w:name w:val="table of figures"/>
    <w:basedOn w:val="Normal"/>
    <w:next w:val="Normal"/>
    <w:autoRedefine/>
    <w:uiPriority w:val="99"/>
    <w:unhideWhenUsed/>
    <w:qFormat/>
    <w:rsid w:val="00EF7AB6"/>
    <w:pPr>
      <w:tabs>
        <w:tab w:val="right" w:leader="dot" w:pos="9611"/>
      </w:tabs>
      <w:spacing w:after="0"/>
    </w:pPr>
  </w:style>
  <w:style w:type="character" w:customStyle="1" w:styleId="Heading2Char">
    <w:name w:val="Heading 2 Char"/>
    <w:link w:val="Heading2"/>
    <w:uiPriority w:val="9"/>
    <w:rsid w:val="00780501"/>
    <w:rPr>
      <w:rFonts w:ascii="Arial" w:eastAsia="Times New Roman" w:hAnsi="Arial"/>
      <w:b/>
      <w:bCs/>
      <w:szCs w:val="26"/>
      <w:lang w:eastAsia="en-US"/>
    </w:rPr>
  </w:style>
  <w:style w:type="character" w:customStyle="1" w:styleId="Heading3Char">
    <w:name w:val="Heading 3 Char"/>
    <w:link w:val="Heading3"/>
    <w:uiPriority w:val="9"/>
    <w:rsid w:val="00780501"/>
    <w:rPr>
      <w:rFonts w:ascii="Arial" w:eastAsia="Times New Roman" w:hAnsi="Arial"/>
      <w:b/>
      <w:bCs/>
      <w:szCs w:val="22"/>
      <w:lang w:eastAsia="en-US"/>
    </w:rPr>
  </w:style>
  <w:style w:type="character" w:customStyle="1" w:styleId="Heading4Char">
    <w:name w:val="Heading 4 Char"/>
    <w:link w:val="Heading4"/>
    <w:uiPriority w:val="9"/>
    <w:rsid w:val="00780501"/>
    <w:rPr>
      <w:rFonts w:ascii="Arial" w:eastAsia="Times New Roman" w:hAnsi="Arial"/>
      <w:b/>
      <w:bCs/>
      <w:i/>
      <w:iCs/>
      <w:szCs w:val="22"/>
      <w:lang w:eastAsia="en-US"/>
    </w:rPr>
  </w:style>
  <w:style w:type="character" w:customStyle="1" w:styleId="Heading5Char">
    <w:name w:val="Heading 5 Char"/>
    <w:link w:val="Heading5"/>
    <w:uiPriority w:val="9"/>
    <w:rsid w:val="00780501"/>
    <w:rPr>
      <w:rFonts w:ascii="Arial" w:eastAsia="Times New Roman" w:hAnsi="Arial"/>
      <w:szCs w:val="22"/>
      <w:lang w:eastAsia="en-US"/>
    </w:rPr>
  </w:style>
  <w:style w:type="character" w:customStyle="1" w:styleId="Heading6Char">
    <w:name w:val="Heading 6 Char"/>
    <w:link w:val="Heading6"/>
    <w:uiPriority w:val="9"/>
    <w:rsid w:val="00780501"/>
    <w:rPr>
      <w:rFonts w:ascii="Arial" w:eastAsia="Times New Roman" w:hAnsi="Arial"/>
      <w:i/>
      <w:iCs/>
      <w:szCs w:val="22"/>
      <w:lang w:eastAsia="en-US"/>
    </w:rPr>
  </w:style>
  <w:style w:type="character" w:customStyle="1" w:styleId="Heading7Char">
    <w:name w:val="Heading 7 Char"/>
    <w:link w:val="Heading7"/>
    <w:uiPriority w:val="9"/>
    <w:semiHidden/>
    <w:rsid w:val="00287F42"/>
    <w:rPr>
      <w:rFonts w:ascii="Cambria" w:eastAsia="Times New Roman" w:hAnsi="Cambria"/>
      <w:i/>
      <w:iCs/>
      <w:color w:val="404040"/>
      <w:lang w:eastAsia="en-US"/>
    </w:rPr>
  </w:style>
  <w:style w:type="character" w:customStyle="1" w:styleId="Heading8Char">
    <w:name w:val="Heading 8 Char"/>
    <w:link w:val="Heading8"/>
    <w:uiPriority w:val="9"/>
    <w:semiHidden/>
    <w:rsid w:val="00287F42"/>
    <w:rPr>
      <w:rFonts w:ascii="Cambria" w:eastAsia="Times New Roman" w:hAnsi="Cambria"/>
      <w:color w:val="404040"/>
      <w:lang w:eastAsia="en-US"/>
    </w:rPr>
  </w:style>
  <w:style w:type="character" w:customStyle="1" w:styleId="Heading9Char">
    <w:name w:val="Heading 9 Char"/>
    <w:link w:val="Heading9"/>
    <w:uiPriority w:val="9"/>
    <w:semiHidden/>
    <w:rsid w:val="00287F42"/>
    <w:rPr>
      <w:rFonts w:ascii="Cambria" w:eastAsia="Times New Roman" w:hAnsi="Cambria"/>
      <w:i/>
      <w:iCs/>
      <w:color w:val="404040"/>
      <w:lang w:eastAsia="en-US"/>
    </w:rPr>
  </w:style>
  <w:style w:type="character" w:customStyle="1" w:styleId="BulletLivello2Carattere">
    <w:name w:val="BulletLivello2 Carattere"/>
    <w:link w:val="BulletLivello2"/>
    <w:rsid w:val="00F36709"/>
    <w:rPr>
      <w:rFonts w:ascii="Arial" w:eastAsiaTheme="minorHAnsi" w:hAnsi="Arial" w:cs="Arial"/>
      <w:szCs w:val="22"/>
    </w:rPr>
  </w:style>
  <w:style w:type="paragraph" w:styleId="TOC2">
    <w:name w:val="toc 2"/>
    <w:basedOn w:val="Normal"/>
    <w:next w:val="Normal"/>
    <w:uiPriority w:val="39"/>
    <w:unhideWhenUsed/>
    <w:qFormat/>
    <w:rsid w:val="001B0832"/>
    <w:pPr>
      <w:tabs>
        <w:tab w:val="left" w:pos="907"/>
        <w:tab w:val="left" w:pos="964"/>
        <w:tab w:val="right" w:leader="dot" w:pos="9628"/>
      </w:tabs>
      <w:spacing w:after="100"/>
      <w:ind w:left="1418" w:right="567" w:hanging="1021"/>
    </w:pPr>
    <w:rPr>
      <w:noProof/>
    </w:rPr>
  </w:style>
  <w:style w:type="paragraph" w:styleId="TOC1">
    <w:name w:val="toc 1"/>
    <w:basedOn w:val="Normal"/>
    <w:next w:val="Normal"/>
    <w:uiPriority w:val="39"/>
    <w:unhideWhenUsed/>
    <w:qFormat/>
    <w:rsid w:val="00EF7AB6"/>
    <w:pPr>
      <w:tabs>
        <w:tab w:val="left" w:pos="397"/>
        <w:tab w:val="right" w:leader="dot" w:pos="9628"/>
      </w:tabs>
      <w:spacing w:after="100"/>
      <w:ind w:left="397" w:right="567" w:hanging="397"/>
    </w:pPr>
    <w:rPr>
      <w:rFonts w:cs="Arial"/>
      <w:b/>
      <w:noProof/>
    </w:rPr>
  </w:style>
  <w:style w:type="paragraph" w:styleId="TOC3">
    <w:name w:val="toc 3"/>
    <w:basedOn w:val="Normal"/>
    <w:next w:val="Normal"/>
    <w:uiPriority w:val="39"/>
    <w:unhideWhenUsed/>
    <w:qFormat/>
    <w:rsid w:val="001B0832"/>
    <w:pPr>
      <w:tabs>
        <w:tab w:val="left" w:pos="1021"/>
        <w:tab w:val="right" w:leader="dot" w:pos="9628"/>
      </w:tabs>
      <w:spacing w:after="100"/>
      <w:ind w:left="1418" w:right="567" w:hanging="1021"/>
    </w:pPr>
    <w:rPr>
      <w:noProof/>
    </w:rPr>
  </w:style>
  <w:style w:type="paragraph" w:styleId="TOC4">
    <w:name w:val="toc 4"/>
    <w:basedOn w:val="Normal"/>
    <w:next w:val="Normal"/>
    <w:uiPriority w:val="39"/>
    <w:unhideWhenUsed/>
    <w:rsid w:val="001B0832"/>
    <w:pPr>
      <w:tabs>
        <w:tab w:val="left" w:pos="1247"/>
        <w:tab w:val="right" w:leader="dot" w:pos="9628"/>
      </w:tabs>
      <w:spacing w:after="100"/>
      <w:ind w:left="1248" w:right="567" w:hanging="851"/>
    </w:pPr>
    <w:rPr>
      <w:noProof/>
    </w:rPr>
  </w:style>
  <w:style w:type="paragraph" w:styleId="TOC5">
    <w:name w:val="toc 5"/>
    <w:basedOn w:val="Normal"/>
    <w:next w:val="Normal"/>
    <w:autoRedefine/>
    <w:uiPriority w:val="39"/>
    <w:unhideWhenUsed/>
    <w:rsid w:val="00E9131D"/>
    <w:pPr>
      <w:tabs>
        <w:tab w:val="left" w:pos="1531"/>
        <w:tab w:val="right" w:leader="dot" w:pos="9628"/>
      </w:tabs>
      <w:spacing w:after="100"/>
      <w:ind w:left="1531" w:right="567" w:hanging="1134"/>
    </w:pPr>
    <w:rPr>
      <w:noProof/>
    </w:rPr>
  </w:style>
  <w:style w:type="paragraph" w:styleId="TOC6">
    <w:name w:val="toc 6"/>
    <w:basedOn w:val="Normal"/>
    <w:next w:val="Normal"/>
    <w:autoRedefine/>
    <w:uiPriority w:val="39"/>
    <w:unhideWhenUsed/>
    <w:rsid w:val="0042014E"/>
    <w:pPr>
      <w:tabs>
        <w:tab w:val="left" w:pos="1758"/>
        <w:tab w:val="right" w:leader="dot" w:pos="9628"/>
      </w:tabs>
      <w:spacing w:after="100"/>
      <w:ind w:left="1758" w:right="567" w:hanging="1361"/>
    </w:pPr>
    <w:rPr>
      <w:noProof/>
    </w:rPr>
  </w:style>
  <w:style w:type="character" w:styleId="PlaceholderText">
    <w:name w:val="Placeholder Text"/>
    <w:uiPriority w:val="99"/>
    <w:semiHidden/>
    <w:rsid w:val="0034505D"/>
    <w:rPr>
      <w:color w:val="808080"/>
    </w:rPr>
  </w:style>
  <w:style w:type="character" w:styleId="Hyperlink">
    <w:name w:val="Hyperlink"/>
    <w:uiPriority w:val="99"/>
    <w:unhideWhenUsed/>
    <w:rsid w:val="00E552F0"/>
    <w:rPr>
      <w:color w:val="0000FF"/>
      <w:u w:val="single"/>
    </w:rPr>
  </w:style>
  <w:style w:type="paragraph" w:styleId="NoSpacing">
    <w:name w:val="No Spacing"/>
    <w:uiPriority w:val="1"/>
    <w:qFormat/>
    <w:rsid w:val="00CE34DA"/>
    <w:pPr>
      <w:jc w:val="both"/>
    </w:pPr>
    <w:rPr>
      <w:rFonts w:ascii="Arial" w:hAnsi="Arial"/>
      <w:szCs w:val="22"/>
      <w:lang w:eastAsia="en-US"/>
    </w:rPr>
  </w:style>
  <w:style w:type="paragraph" w:customStyle="1" w:styleId="BulletLivello3">
    <w:name w:val="BulletLivello3"/>
    <w:basedOn w:val="ListParagraph"/>
    <w:qFormat/>
    <w:rsid w:val="00F36709"/>
    <w:pPr>
      <w:numPr>
        <w:ilvl w:val="2"/>
        <w:numId w:val="10"/>
      </w:numPr>
      <w:spacing w:after="120"/>
    </w:pPr>
    <w:rPr>
      <w:rFonts w:ascii="Arial" w:hAnsi="Arial" w:cs="Arial"/>
    </w:rPr>
  </w:style>
  <w:style w:type="paragraph" w:customStyle="1" w:styleId="BulletLivello4">
    <w:name w:val="BulletLivello4"/>
    <w:basedOn w:val="ListParagraph"/>
    <w:qFormat/>
    <w:rsid w:val="00F36709"/>
    <w:pPr>
      <w:numPr>
        <w:ilvl w:val="3"/>
        <w:numId w:val="10"/>
      </w:numPr>
      <w:spacing w:after="120"/>
    </w:pPr>
    <w:rPr>
      <w:rFonts w:ascii="Arial" w:hAnsi="Arial" w:cs="Arial"/>
    </w:rPr>
  </w:style>
  <w:style w:type="paragraph" w:customStyle="1" w:styleId="BulletLivello1">
    <w:name w:val="BulletLivello1"/>
    <w:basedOn w:val="ListParagraph"/>
    <w:link w:val="BulletLivello1Carattere"/>
    <w:qFormat/>
    <w:rsid w:val="001C1AA6"/>
    <w:pPr>
      <w:numPr>
        <w:numId w:val="10"/>
      </w:numPr>
    </w:pPr>
    <w:rPr>
      <w:rFonts w:ascii="Arial" w:hAnsi="Arial" w:cs="Arial"/>
    </w:rPr>
  </w:style>
  <w:style w:type="numbering" w:customStyle="1" w:styleId="Stile1">
    <w:name w:val="Stile1"/>
    <w:uiPriority w:val="99"/>
    <w:rsid w:val="005F5817"/>
    <w:pPr>
      <w:numPr>
        <w:numId w:val="9"/>
      </w:numPr>
    </w:pPr>
  </w:style>
  <w:style w:type="character" w:styleId="IntenseEmphasis">
    <w:name w:val="Intense Emphasis"/>
    <w:uiPriority w:val="21"/>
    <w:qFormat/>
    <w:rsid w:val="00261A40"/>
    <w:rPr>
      <w:b/>
      <w:bCs/>
      <w:i/>
      <w:iCs/>
      <w:color w:val="4F81BD"/>
    </w:rPr>
  </w:style>
  <w:style w:type="paragraph" w:styleId="TOCHeading">
    <w:name w:val="TOC Heading"/>
    <w:basedOn w:val="Heading1"/>
    <w:next w:val="Normal"/>
    <w:uiPriority w:val="39"/>
    <w:semiHidden/>
    <w:unhideWhenUsed/>
    <w:qFormat/>
    <w:rsid w:val="00AA463E"/>
    <w:pPr>
      <w:keepNext/>
      <w:keepLines/>
      <w:numPr>
        <w:numId w:val="0"/>
      </w:numPr>
      <w:spacing w:before="480" w:after="0" w:line="276" w:lineRule="auto"/>
      <w:jc w:val="left"/>
      <w:outlineLvl w:val="9"/>
    </w:pPr>
    <w:rPr>
      <w:rFonts w:ascii="Cambria" w:eastAsia="MS Gothic" w:hAnsi="Cambria"/>
      <w:color w:val="365F91"/>
      <w:sz w:val="28"/>
      <w:lang w:val="en-US" w:eastAsia="ja-JP"/>
    </w:rPr>
  </w:style>
  <w:style w:type="character" w:styleId="CommentReference">
    <w:name w:val="annotation reference"/>
    <w:uiPriority w:val="99"/>
    <w:semiHidden/>
    <w:unhideWhenUsed/>
    <w:rsid w:val="004A0206"/>
    <w:rPr>
      <w:sz w:val="16"/>
      <w:szCs w:val="16"/>
    </w:rPr>
  </w:style>
  <w:style w:type="paragraph" w:styleId="CommentText">
    <w:name w:val="annotation text"/>
    <w:basedOn w:val="Normal"/>
    <w:link w:val="CommentTextChar"/>
    <w:uiPriority w:val="99"/>
    <w:semiHidden/>
    <w:unhideWhenUsed/>
    <w:rsid w:val="004A0206"/>
    <w:rPr>
      <w:szCs w:val="20"/>
    </w:rPr>
  </w:style>
  <w:style w:type="character" w:customStyle="1" w:styleId="CommentTextChar">
    <w:name w:val="Comment Text Char"/>
    <w:link w:val="CommentText"/>
    <w:uiPriority w:val="99"/>
    <w:semiHidden/>
    <w:rsid w:val="004A0206"/>
    <w:rPr>
      <w:rFonts w:ascii="Arial" w:hAnsi="Arial"/>
      <w:lang w:eastAsia="en-US"/>
    </w:rPr>
  </w:style>
  <w:style w:type="paragraph" w:styleId="CommentSubject">
    <w:name w:val="annotation subject"/>
    <w:basedOn w:val="CommentText"/>
    <w:next w:val="CommentText"/>
    <w:link w:val="CommentSubjectChar"/>
    <w:uiPriority w:val="99"/>
    <w:semiHidden/>
    <w:unhideWhenUsed/>
    <w:rsid w:val="004A0206"/>
    <w:rPr>
      <w:b/>
      <w:bCs/>
    </w:rPr>
  </w:style>
  <w:style w:type="character" w:customStyle="1" w:styleId="CommentSubjectChar">
    <w:name w:val="Comment Subject Char"/>
    <w:link w:val="CommentSubject"/>
    <w:uiPriority w:val="99"/>
    <w:semiHidden/>
    <w:rsid w:val="004A0206"/>
    <w:rPr>
      <w:rFonts w:ascii="Arial" w:hAnsi="Arial"/>
      <w:b/>
      <w:bCs/>
      <w:lang w:eastAsia="en-US"/>
    </w:rPr>
  </w:style>
  <w:style w:type="paragraph" w:styleId="ListParagraph">
    <w:name w:val="List Paragraph"/>
    <w:basedOn w:val="Normal"/>
    <w:uiPriority w:val="34"/>
    <w:qFormat/>
    <w:rsid w:val="00816238"/>
    <w:pPr>
      <w:spacing w:after="0"/>
      <w:ind w:left="720"/>
      <w:jc w:val="left"/>
    </w:pPr>
    <w:rPr>
      <w:rFonts w:ascii="Calibri" w:eastAsiaTheme="minorHAnsi" w:hAnsi="Calibri"/>
      <w:lang w:eastAsia="it-IT"/>
    </w:rPr>
  </w:style>
  <w:style w:type="character" w:customStyle="1" w:styleId="BulletLivello2bCarattere">
    <w:name w:val="BulletLivello2b Carattere"/>
    <w:rsid w:val="00F36709"/>
    <w:rPr>
      <w:rFonts w:ascii="Arial" w:hAnsi="Arial"/>
      <w:sz w:val="22"/>
      <w:szCs w:val="22"/>
      <w:lang w:eastAsia="en-US"/>
    </w:rPr>
  </w:style>
  <w:style w:type="numbering" w:customStyle="1" w:styleId="Appendice">
    <w:name w:val="Appendice"/>
    <w:uiPriority w:val="99"/>
    <w:rsid w:val="005A30DC"/>
    <w:pPr>
      <w:numPr>
        <w:numId w:val="12"/>
      </w:numPr>
    </w:pPr>
  </w:style>
  <w:style w:type="paragraph" w:customStyle="1" w:styleId="AppTitolo">
    <w:name w:val="App Titolo"/>
    <w:basedOn w:val="Heading1"/>
    <w:next w:val="App1"/>
    <w:link w:val="AppTitoloCarattere"/>
    <w:qFormat/>
    <w:rsid w:val="00CF202F"/>
    <w:pPr>
      <w:keepNext/>
      <w:pageBreakBefore/>
      <w:numPr>
        <w:numId w:val="13"/>
      </w:numPr>
      <w:spacing w:line="360" w:lineRule="auto"/>
      <w:jc w:val="center"/>
    </w:pPr>
    <w:rPr>
      <w:color w:val="auto"/>
    </w:rPr>
  </w:style>
  <w:style w:type="paragraph" w:customStyle="1" w:styleId="App1">
    <w:name w:val="App1"/>
    <w:basedOn w:val="Heading2"/>
    <w:next w:val="Normal"/>
    <w:link w:val="App1Carattere"/>
    <w:qFormat/>
    <w:rsid w:val="00896D1E"/>
    <w:pPr>
      <w:numPr>
        <w:numId w:val="14"/>
      </w:numPr>
      <w:tabs>
        <w:tab w:val="left" w:pos="2126"/>
      </w:tabs>
      <w:ind w:left="2126" w:hanging="2126"/>
    </w:pPr>
  </w:style>
  <w:style w:type="paragraph" w:customStyle="1" w:styleId="App2">
    <w:name w:val="App2"/>
    <w:basedOn w:val="App1"/>
    <w:next w:val="Normal"/>
    <w:link w:val="App2Carattere"/>
    <w:qFormat/>
    <w:rsid w:val="00896D1E"/>
    <w:pPr>
      <w:numPr>
        <w:ilvl w:val="2"/>
      </w:numPr>
      <w:ind w:left="2126" w:hanging="2126"/>
    </w:pPr>
  </w:style>
  <w:style w:type="character" w:customStyle="1" w:styleId="CaptionChar">
    <w:name w:val="Caption Char"/>
    <w:basedOn w:val="DefaultParagraphFont"/>
    <w:link w:val="Caption"/>
    <w:rsid w:val="00E92BA7"/>
    <w:rPr>
      <w:rFonts w:ascii="Arial" w:hAnsi="Arial"/>
      <w:b/>
      <w:bCs/>
      <w:color w:val="000000"/>
      <w:szCs w:val="18"/>
      <w:lang w:eastAsia="en-US"/>
    </w:rPr>
  </w:style>
  <w:style w:type="character" w:customStyle="1" w:styleId="App1Carattere">
    <w:name w:val="App1 Carattere"/>
    <w:basedOn w:val="Heading2Char"/>
    <w:link w:val="App1"/>
    <w:rsid w:val="00896D1E"/>
    <w:rPr>
      <w:rFonts w:ascii="Arial" w:eastAsia="Times New Roman" w:hAnsi="Arial"/>
      <w:b/>
      <w:bCs/>
      <w:szCs w:val="26"/>
      <w:lang w:eastAsia="en-US"/>
    </w:rPr>
  </w:style>
  <w:style w:type="character" w:customStyle="1" w:styleId="AppTitoloCarattere">
    <w:name w:val="App Titolo Carattere"/>
    <w:basedOn w:val="CaptionChar"/>
    <w:link w:val="AppTitolo"/>
    <w:rsid w:val="00CF202F"/>
    <w:rPr>
      <w:rFonts w:ascii="Arial" w:eastAsia="Times New Roman" w:hAnsi="Arial"/>
      <w:b/>
      <w:bCs/>
      <w:caps/>
      <w:color w:val="000000"/>
      <w:szCs w:val="28"/>
      <w:lang w:eastAsia="en-US"/>
    </w:rPr>
  </w:style>
  <w:style w:type="paragraph" w:customStyle="1" w:styleId="App3">
    <w:name w:val="App3"/>
    <w:basedOn w:val="App2"/>
    <w:next w:val="Normal"/>
    <w:link w:val="App3Carattere"/>
    <w:qFormat/>
    <w:rsid w:val="003441CC"/>
    <w:pPr>
      <w:numPr>
        <w:ilvl w:val="3"/>
      </w:numPr>
      <w:ind w:left="2126" w:hanging="2126"/>
    </w:pPr>
    <w:rPr>
      <w:i/>
    </w:rPr>
  </w:style>
  <w:style w:type="character" w:customStyle="1" w:styleId="App2Carattere">
    <w:name w:val="App2 Carattere"/>
    <w:basedOn w:val="App1Carattere"/>
    <w:link w:val="App2"/>
    <w:rsid w:val="00896D1E"/>
    <w:rPr>
      <w:rFonts w:ascii="Arial" w:eastAsia="Times New Roman" w:hAnsi="Arial"/>
      <w:b/>
      <w:bCs/>
      <w:szCs w:val="26"/>
      <w:lang w:eastAsia="en-US"/>
    </w:rPr>
  </w:style>
  <w:style w:type="paragraph" w:customStyle="1" w:styleId="App4">
    <w:name w:val="App4"/>
    <w:basedOn w:val="App3"/>
    <w:next w:val="Normal"/>
    <w:link w:val="App4Carattere"/>
    <w:qFormat/>
    <w:rsid w:val="00814651"/>
    <w:pPr>
      <w:numPr>
        <w:ilvl w:val="4"/>
        <w:numId w:val="16"/>
      </w:numPr>
      <w:ind w:left="2126" w:hanging="2126"/>
    </w:pPr>
    <w:rPr>
      <w:b w:val="0"/>
      <w:i w:val="0"/>
    </w:rPr>
  </w:style>
  <w:style w:type="character" w:customStyle="1" w:styleId="App3Carattere">
    <w:name w:val="App3 Carattere"/>
    <w:basedOn w:val="App2Carattere"/>
    <w:link w:val="App3"/>
    <w:rsid w:val="003441CC"/>
    <w:rPr>
      <w:rFonts w:ascii="Arial" w:eastAsia="Times New Roman" w:hAnsi="Arial"/>
      <w:b/>
      <w:bCs/>
      <w:i/>
      <w:szCs w:val="26"/>
      <w:lang w:eastAsia="en-US"/>
    </w:rPr>
  </w:style>
  <w:style w:type="paragraph" w:customStyle="1" w:styleId="App5">
    <w:name w:val="App5"/>
    <w:basedOn w:val="App4"/>
    <w:next w:val="Normal"/>
    <w:link w:val="App5Carattere"/>
    <w:qFormat/>
    <w:rsid w:val="00814651"/>
    <w:pPr>
      <w:numPr>
        <w:ilvl w:val="5"/>
        <w:numId w:val="17"/>
      </w:numPr>
      <w:ind w:left="2126" w:hanging="2126"/>
    </w:pPr>
    <w:rPr>
      <w:i/>
    </w:rPr>
  </w:style>
  <w:style w:type="character" w:customStyle="1" w:styleId="App4Carattere">
    <w:name w:val="App4 Carattere"/>
    <w:basedOn w:val="App3Carattere"/>
    <w:link w:val="App4"/>
    <w:rsid w:val="00814651"/>
    <w:rPr>
      <w:rFonts w:ascii="Arial" w:eastAsia="Times New Roman" w:hAnsi="Arial"/>
      <w:b w:val="0"/>
      <w:bCs/>
      <w:i w:val="0"/>
      <w:szCs w:val="26"/>
      <w:lang w:eastAsia="en-US"/>
    </w:rPr>
  </w:style>
  <w:style w:type="character" w:customStyle="1" w:styleId="App5Carattere">
    <w:name w:val="App5 Carattere"/>
    <w:basedOn w:val="App4Carattere"/>
    <w:link w:val="App5"/>
    <w:rsid w:val="00814651"/>
    <w:rPr>
      <w:rFonts w:ascii="Arial" w:eastAsia="Times New Roman" w:hAnsi="Arial"/>
      <w:b w:val="0"/>
      <w:bCs/>
      <w:i/>
      <w:szCs w:val="26"/>
      <w:lang w:eastAsia="en-US"/>
    </w:rPr>
  </w:style>
  <w:style w:type="paragraph" w:customStyle="1" w:styleId="ApxTitolo">
    <w:name w:val="Apx Titolo"/>
    <w:basedOn w:val="AppTitolo"/>
    <w:qFormat/>
    <w:rsid w:val="00F550A4"/>
    <w:pPr>
      <w:numPr>
        <w:numId w:val="0"/>
      </w:numPr>
    </w:pPr>
  </w:style>
  <w:style w:type="paragraph" w:customStyle="1" w:styleId="Apx1">
    <w:name w:val="Apx1"/>
    <w:basedOn w:val="App1"/>
    <w:next w:val="Normal"/>
    <w:link w:val="Apx1Carattere"/>
    <w:qFormat/>
    <w:rsid w:val="00F550A4"/>
    <w:pPr>
      <w:numPr>
        <w:ilvl w:val="0"/>
        <w:numId w:val="0"/>
      </w:numPr>
      <w:ind w:left="2126" w:hanging="2126"/>
    </w:pPr>
  </w:style>
  <w:style w:type="paragraph" w:customStyle="1" w:styleId="Apx2">
    <w:name w:val="Apx2"/>
    <w:basedOn w:val="App2"/>
    <w:next w:val="Normal"/>
    <w:link w:val="Apx2Carattere"/>
    <w:qFormat/>
    <w:rsid w:val="00F550A4"/>
    <w:pPr>
      <w:numPr>
        <w:ilvl w:val="0"/>
        <w:numId w:val="0"/>
      </w:numPr>
      <w:ind w:left="2126" w:hanging="2126"/>
    </w:pPr>
  </w:style>
  <w:style w:type="paragraph" w:customStyle="1" w:styleId="Apx3">
    <w:name w:val="Apx3"/>
    <w:basedOn w:val="App3"/>
    <w:next w:val="Normal"/>
    <w:qFormat/>
    <w:rsid w:val="00F550A4"/>
    <w:pPr>
      <w:numPr>
        <w:ilvl w:val="0"/>
        <w:numId w:val="0"/>
      </w:numPr>
      <w:ind w:left="2126" w:hanging="2126"/>
    </w:pPr>
    <w:rPr>
      <w:szCs w:val="20"/>
    </w:rPr>
  </w:style>
  <w:style w:type="paragraph" w:customStyle="1" w:styleId="Apx4">
    <w:name w:val="Apx4"/>
    <w:basedOn w:val="App4"/>
    <w:qFormat/>
    <w:rsid w:val="00F550A4"/>
    <w:pPr>
      <w:numPr>
        <w:ilvl w:val="0"/>
        <w:numId w:val="0"/>
      </w:numPr>
      <w:ind w:left="2126" w:hanging="2126"/>
    </w:pPr>
  </w:style>
  <w:style w:type="character" w:customStyle="1" w:styleId="Apx1Carattere">
    <w:name w:val="Apx1 Carattere"/>
    <w:basedOn w:val="App1Carattere"/>
    <w:link w:val="Apx1"/>
    <w:rsid w:val="00F550A4"/>
    <w:rPr>
      <w:rFonts w:ascii="Arial" w:eastAsia="Times New Roman" w:hAnsi="Arial"/>
      <w:b/>
      <w:bCs/>
      <w:szCs w:val="26"/>
      <w:lang w:eastAsia="en-US"/>
    </w:rPr>
  </w:style>
  <w:style w:type="character" w:customStyle="1" w:styleId="Apx2Carattere">
    <w:name w:val="Apx2 Carattere"/>
    <w:basedOn w:val="App2Carattere"/>
    <w:link w:val="Apx2"/>
    <w:rsid w:val="00962B4A"/>
    <w:rPr>
      <w:rFonts w:ascii="Arial" w:eastAsia="Times New Roman" w:hAnsi="Arial"/>
      <w:b/>
      <w:bCs/>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70987">
      <w:bodyDiv w:val="1"/>
      <w:marLeft w:val="0"/>
      <w:marRight w:val="0"/>
      <w:marTop w:val="0"/>
      <w:marBottom w:val="0"/>
      <w:divBdr>
        <w:top w:val="none" w:sz="0" w:space="0" w:color="auto"/>
        <w:left w:val="none" w:sz="0" w:space="0" w:color="auto"/>
        <w:bottom w:val="none" w:sz="0" w:space="0" w:color="auto"/>
        <w:right w:val="none" w:sz="0" w:space="0" w:color="auto"/>
      </w:divBdr>
    </w:div>
    <w:div w:id="365571580">
      <w:bodyDiv w:val="1"/>
      <w:marLeft w:val="0"/>
      <w:marRight w:val="0"/>
      <w:marTop w:val="0"/>
      <w:marBottom w:val="0"/>
      <w:divBdr>
        <w:top w:val="none" w:sz="0" w:space="0" w:color="auto"/>
        <w:left w:val="none" w:sz="0" w:space="0" w:color="auto"/>
        <w:bottom w:val="none" w:sz="0" w:space="0" w:color="auto"/>
        <w:right w:val="none" w:sz="0" w:space="0" w:color="auto"/>
      </w:divBdr>
      <w:divsChild>
        <w:div w:id="494348248">
          <w:marLeft w:val="0"/>
          <w:marRight w:val="0"/>
          <w:marTop w:val="0"/>
          <w:marBottom w:val="0"/>
          <w:divBdr>
            <w:top w:val="none" w:sz="0" w:space="0" w:color="auto"/>
            <w:left w:val="none" w:sz="0" w:space="0" w:color="auto"/>
            <w:bottom w:val="none" w:sz="0" w:space="0" w:color="auto"/>
            <w:right w:val="none" w:sz="0" w:space="0" w:color="auto"/>
          </w:divBdr>
          <w:divsChild>
            <w:div w:id="599217492">
              <w:marLeft w:val="0"/>
              <w:marRight w:val="0"/>
              <w:marTop w:val="0"/>
              <w:marBottom w:val="0"/>
              <w:divBdr>
                <w:top w:val="none" w:sz="0" w:space="0" w:color="auto"/>
                <w:left w:val="none" w:sz="0" w:space="0" w:color="auto"/>
                <w:bottom w:val="none" w:sz="0" w:space="0" w:color="auto"/>
                <w:right w:val="none" w:sz="0" w:space="0" w:color="auto"/>
              </w:divBdr>
              <w:divsChild>
                <w:div w:id="59670521">
                  <w:marLeft w:val="0"/>
                  <w:marRight w:val="0"/>
                  <w:marTop w:val="0"/>
                  <w:marBottom w:val="0"/>
                  <w:divBdr>
                    <w:top w:val="none" w:sz="0" w:space="0" w:color="auto"/>
                    <w:left w:val="none" w:sz="0" w:space="0" w:color="auto"/>
                    <w:bottom w:val="none" w:sz="0" w:space="0" w:color="auto"/>
                    <w:right w:val="none" w:sz="0" w:space="0" w:color="auto"/>
                  </w:divBdr>
                  <w:divsChild>
                    <w:div w:id="1479808949">
                      <w:marLeft w:val="0"/>
                      <w:marRight w:val="0"/>
                      <w:marTop w:val="0"/>
                      <w:marBottom w:val="0"/>
                      <w:divBdr>
                        <w:top w:val="none" w:sz="0" w:space="0" w:color="auto"/>
                        <w:left w:val="none" w:sz="0" w:space="0" w:color="auto"/>
                        <w:bottom w:val="none" w:sz="0" w:space="0" w:color="auto"/>
                        <w:right w:val="none" w:sz="0" w:space="0" w:color="auto"/>
                      </w:divBdr>
                      <w:divsChild>
                        <w:div w:id="261494354">
                          <w:marLeft w:val="0"/>
                          <w:marRight w:val="0"/>
                          <w:marTop w:val="0"/>
                          <w:marBottom w:val="0"/>
                          <w:divBdr>
                            <w:top w:val="none" w:sz="0" w:space="0" w:color="auto"/>
                            <w:left w:val="none" w:sz="0" w:space="0" w:color="auto"/>
                            <w:bottom w:val="none" w:sz="0" w:space="0" w:color="auto"/>
                            <w:right w:val="none" w:sz="0" w:space="0" w:color="auto"/>
                          </w:divBdr>
                          <w:divsChild>
                            <w:div w:id="690764684">
                              <w:marLeft w:val="0"/>
                              <w:marRight w:val="0"/>
                              <w:marTop w:val="0"/>
                              <w:marBottom w:val="0"/>
                              <w:divBdr>
                                <w:top w:val="none" w:sz="0" w:space="0" w:color="auto"/>
                                <w:left w:val="none" w:sz="0" w:space="0" w:color="auto"/>
                                <w:bottom w:val="none" w:sz="0" w:space="0" w:color="auto"/>
                                <w:right w:val="none" w:sz="0" w:space="0" w:color="auto"/>
                              </w:divBdr>
                              <w:divsChild>
                                <w:div w:id="442581748">
                                  <w:marLeft w:val="0"/>
                                  <w:marRight w:val="0"/>
                                  <w:marTop w:val="0"/>
                                  <w:marBottom w:val="0"/>
                                  <w:divBdr>
                                    <w:top w:val="none" w:sz="0" w:space="0" w:color="auto"/>
                                    <w:left w:val="none" w:sz="0" w:space="0" w:color="auto"/>
                                    <w:bottom w:val="none" w:sz="0" w:space="0" w:color="auto"/>
                                    <w:right w:val="none" w:sz="0" w:space="0" w:color="auto"/>
                                  </w:divBdr>
                                  <w:divsChild>
                                    <w:div w:id="919170103">
                                      <w:marLeft w:val="60"/>
                                      <w:marRight w:val="0"/>
                                      <w:marTop w:val="0"/>
                                      <w:marBottom w:val="0"/>
                                      <w:divBdr>
                                        <w:top w:val="none" w:sz="0" w:space="0" w:color="auto"/>
                                        <w:left w:val="none" w:sz="0" w:space="0" w:color="auto"/>
                                        <w:bottom w:val="none" w:sz="0" w:space="0" w:color="auto"/>
                                        <w:right w:val="none" w:sz="0" w:space="0" w:color="auto"/>
                                      </w:divBdr>
                                      <w:divsChild>
                                        <w:div w:id="1043599085">
                                          <w:marLeft w:val="0"/>
                                          <w:marRight w:val="0"/>
                                          <w:marTop w:val="0"/>
                                          <w:marBottom w:val="0"/>
                                          <w:divBdr>
                                            <w:top w:val="none" w:sz="0" w:space="0" w:color="auto"/>
                                            <w:left w:val="none" w:sz="0" w:space="0" w:color="auto"/>
                                            <w:bottom w:val="none" w:sz="0" w:space="0" w:color="auto"/>
                                            <w:right w:val="none" w:sz="0" w:space="0" w:color="auto"/>
                                          </w:divBdr>
                                          <w:divsChild>
                                            <w:div w:id="1006059369">
                                              <w:marLeft w:val="0"/>
                                              <w:marRight w:val="0"/>
                                              <w:marTop w:val="0"/>
                                              <w:marBottom w:val="120"/>
                                              <w:divBdr>
                                                <w:top w:val="single" w:sz="6" w:space="0" w:color="F5F5F5"/>
                                                <w:left w:val="single" w:sz="6" w:space="0" w:color="F5F5F5"/>
                                                <w:bottom w:val="single" w:sz="6" w:space="0" w:color="F5F5F5"/>
                                                <w:right w:val="single" w:sz="6" w:space="0" w:color="F5F5F5"/>
                                              </w:divBdr>
                                              <w:divsChild>
                                                <w:div w:id="472915811">
                                                  <w:marLeft w:val="0"/>
                                                  <w:marRight w:val="0"/>
                                                  <w:marTop w:val="0"/>
                                                  <w:marBottom w:val="0"/>
                                                  <w:divBdr>
                                                    <w:top w:val="none" w:sz="0" w:space="0" w:color="auto"/>
                                                    <w:left w:val="none" w:sz="0" w:space="0" w:color="auto"/>
                                                    <w:bottom w:val="none" w:sz="0" w:space="0" w:color="auto"/>
                                                    <w:right w:val="none" w:sz="0" w:space="0" w:color="auto"/>
                                                  </w:divBdr>
                                                  <w:divsChild>
                                                    <w:div w:id="13815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528130">
      <w:bodyDiv w:val="1"/>
      <w:marLeft w:val="0"/>
      <w:marRight w:val="0"/>
      <w:marTop w:val="0"/>
      <w:marBottom w:val="0"/>
      <w:divBdr>
        <w:top w:val="none" w:sz="0" w:space="0" w:color="auto"/>
        <w:left w:val="none" w:sz="0" w:space="0" w:color="auto"/>
        <w:bottom w:val="none" w:sz="0" w:space="0" w:color="auto"/>
        <w:right w:val="none" w:sz="0" w:space="0" w:color="auto"/>
      </w:divBdr>
    </w:div>
    <w:div w:id="994793795">
      <w:bodyDiv w:val="1"/>
      <w:marLeft w:val="0"/>
      <w:marRight w:val="0"/>
      <w:marTop w:val="0"/>
      <w:marBottom w:val="0"/>
      <w:divBdr>
        <w:top w:val="none" w:sz="0" w:space="0" w:color="auto"/>
        <w:left w:val="none" w:sz="0" w:space="0" w:color="auto"/>
        <w:bottom w:val="none" w:sz="0" w:space="0" w:color="auto"/>
        <w:right w:val="none" w:sz="0" w:space="0" w:color="auto"/>
      </w:divBdr>
    </w:div>
    <w:div w:id="1009526299">
      <w:bodyDiv w:val="1"/>
      <w:marLeft w:val="0"/>
      <w:marRight w:val="0"/>
      <w:marTop w:val="0"/>
      <w:marBottom w:val="0"/>
      <w:divBdr>
        <w:top w:val="none" w:sz="0" w:space="0" w:color="auto"/>
        <w:left w:val="none" w:sz="0" w:space="0" w:color="auto"/>
        <w:bottom w:val="none" w:sz="0" w:space="0" w:color="auto"/>
        <w:right w:val="none" w:sz="0" w:space="0" w:color="auto"/>
      </w:divBdr>
    </w:div>
    <w:div w:id="1076166796">
      <w:bodyDiv w:val="1"/>
      <w:marLeft w:val="0"/>
      <w:marRight w:val="0"/>
      <w:marTop w:val="0"/>
      <w:marBottom w:val="0"/>
      <w:divBdr>
        <w:top w:val="none" w:sz="0" w:space="0" w:color="auto"/>
        <w:left w:val="none" w:sz="0" w:space="0" w:color="auto"/>
        <w:bottom w:val="none" w:sz="0" w:space="0" w:color="auto"/>
        <w:right w:val="none" w:sz="0" w:space="0" w:color="auto"/>
      </w:divBdr>
    </w:div>
    <w:div w:id="1456175167">
      <w:bodyDiv w:val="1"/>
      <w:marLeft w:val="0"/>
      <w:marRight w:val="0"/>
      <w:marTop w:val="0"/>
      <w:marBottom w:val="0"/>
      <w:divBdr>
        <w:top w:val="none" w:sz="0" w:space="0" w:color="auto"/>
        <w:left w:val="none" w:sz="0" w:space="0" w:color="auto"/>
        <w:bottom w:val="none" w:sz="0" w:space="0" w:color="auto"/>
        <w:right w:val="none" w:sz="0" w:space="0" w:color="auto"/>
      </w:divBdr>
    </w:div>
    <w:div w:id="1553931032">
      <w:bodyDiv w:val="1"/>
      <w:marLeft w:val="0"/>
      <w:marRight w:val="0"/>
      <w:marTop w:val="0"/>
      <w:marBottom w:val="0"/>
      <w:divBdr>
        <w:top w:val="none" w:sz="0" w:space="0" w:color="auto"/>
        <w:left w:val="none" w:sz="0" w:space="0" w:color="auto"/>
        <w:bottom w:val="none" w:sz="0" w:space="0" w:color="auto"/>
        <w:right w:val="none" w:sz="0" w:space="0" w:color="auto"/>
      </w:divBdr>
    </w:div>
    <w:div w:id="213663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5.png"/><Relationship Id="rId28" Type="http://schemas.openxmlformats.org/officeDocument/2006/relationships/header" Target="header6.xml"/><Relationship Id="rId10" Type="http://schemas.openxmlformats.org/officeDocument/2006/relationships/webSettings" Target="webSettings.xml"/><Relationship Id="rId19"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image" Target="media/image4.png"/><Relationship Id="rId27" Type="http://schemas.openxmlformats.org/officeDocument/2006/relationships/footer" Target="footer5.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llongol.OCR\Downloads\CFM001-T-IT-I%20en-it.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BMS_Authors xmlns="4D9870A8-99B3-4359-B14D-0C8D120D9C8B">
      <UserInfo>
        <DisplayName>i:0#.w|ocr\cimmarrustis</DisplayName>
        <AccountId>41</AccountId>
        <AccountType/>
      </UserInfo>
    </BMS_Authors>
    <BMS_DocID xmlns="4D9870A8-99B3-4359-B14D-0C8D120D9C8B">CFM001-T-IT-I en-it</BMS_DocID>
    <BMS_PublishingDate xmlns="4D9870A8-99B3-4359-B14D-0C8D120D9C8B">2023-04-02T22:00:00+00:00</BMS_PublishingDate>
    <BMS_MainRevisionNumber xmlns="4D9870A8-99B3-4359-B14D-0C8D120D9C8B">4</BMS_MainRevisionNumber>
    <BMS_Level xmlns="4D9870A8-99B3-4359-B14D-0C8D120D9C8B" xsi:nil="true"/>
    <BMS_PublishingState xmlns="4D9870A8-99B3-4359-B14D-0C8D120D9C8B" xsi:nil="true"/>
    <BMS_Code xmlns="4D9870A8-99B3-4359-B14D-0C8D120D9C8B">CFM001-T-IT-I</BMS_Code>
    <BMS_Phase xmlns="5e74ca59-d814-4faf-a0b2-0aa231533426"/>
    <BMS_Note xmlns="4D9870A8-99B3-4359-B14D-0C8D120D9C8B" xsi:nil="true"/>
    <BMS_SecondaryRevisionNumber xmlns="4D9870A8-99B3-4359-B14D-0C8D120D9C8B">5</BMS_SecondaryRevisionNumber>
    <BMS_Applicability xmlns="4D9870A8-99B3-4359-B14D-0C8D120D9C8B">IT</BMS_Applicability>
    <BMS_Counter xmlns="4D9870A8-99B3-4359-B14D-0C8D120D9C8B">333</BMS_Counter>
    <BMS_RelateDocuments xmlns="e58f011d-682d-4ee3-a496-1b50d1c83e24"/>
    <BMS_Activity xmlns="5e74ca59-d814-4faf-a0b2-0aa231533426"/>
    <BMS_Statement xmlns="5e74ca59-d814-4faf-a0b2-0aa231533426"/>
    <BMS_Abstract xmlns="4D9870A8-99B3-4359-B14D-0C8D120D9C8B">N.A.</BMS_Abstract>
    <BMS_SubProcess xmlns="5e74ca59-d814-4faf-a0b2-0aa231533426"/>
    <BMS_DataRitiro xmlns="5e74ca59-d814-4faf-a0b2-0aa231533426" xsi:nil="true"/>
    <BMS_SupersededBy xmlns="4d9870a8-99b3-4359-b14d-0c8d120d9c8b" xsi:nil="true"/>
    <BMS_WithdrawalReason xmlns="4d9870a8-99b3-4359-b14d-0c8d120d9c8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spe:Receivers xmlns:spe="http://schemas.microsoft.com/sharepoint/events">
  <Receiver>
    <Name>DocumentSet ItemUpdated</Name>
    <Synchronization>Synchronous</Synchronization>
    <Type>10002</Type>
    <SequenceNumber>100</SequenceNumber>
    <Url/>
    <Assembly>Microsoft.Office.DocumentManagement, Version=16.0.0.0, Culture=neutral, PublicKeyToken=71e9bce111e9429c</Assembly>
    <Class>Microsoft.Office.DocumentManagement.DocumentSets.DocumentSetEventReceiver</Class>
    <Data/>
    <Filter/>
  </Receiver>
  <Receiver>
    <Name>DocumentSet ItemAdded</Name>
    <Synchronization>Synchronous</Synchronization>
    <Type>10001</Type>
    <SequenceNumber>100</SequenceNumber>
    <Url/>
    <Assembly>Microsoft.Office.DocumentManagement, Version=16.0.0.0, Culture=neutral, PublicKeyToken=71e9bce111e9429c</Assembly>
    <Class>Microsoft.Office.DocumentManagement.DocumentSets.DocumentSetItemsEventReceiver</Class>
    <Data/>
    <Filter/>
  </Receiver>
</spe:Receivers>
</file>

<file path=customXml/item5.xml><?xml version="1.0" encoding="utf-8"?>
<?mso-contentType ?>
<p:Policy xmlns:p="office.server.policy" id="" local="true">
  <p:Name>Documento Ufficiale BMS</p:Name>
  <p:Description>Audit Logs</p:Description>
  <p:Statement/>
  <p:PolicyItems>
    <p:PolicyItem featureId="Microsoft.Office.RecordsManagement.PolicyFeatures.PolicyAudit" staticId="0x010100EA021BE1F8514CB498FD5FBEDA1783F900A0FE43FF98554810ABD8A0D5C9FE840E001B414C3CF407694BA8B27620CE6B873F|937198175" UniqueId="407affad-3312-4641-8b5d-9988396445a9">
      <p:Name>Auditing</p:Name>
      <p:Description>Audits user actions on documents and list items to the Audit Log.</p:Description>
      <p:CustomData>
        <Audit>
          <View/>
        </Audit>
      </p:CustomData>
    </p:PolicyItem>
  </p:PolicyItems>
</p:Policy>
</file>

<file path=customXml/item6.xml><?xml version="1.0" encoding="utf-8"?>
<ct:contentTypeSchema xmlns:ct="http://schemas.microsoft.com/office/2006/metadata/contentType" xmlns:ma="http://schemas.microsoft.com/office/2006/metadata/properties/metaAttributes" ct:_="" ma:_="" ma:contentTypeName="Documento Ufficiale BMS" ma:contentTypeID="0x010100EA021BE1F8514CB498FD5FBEDA1783F900A0FE43FF98554810ABD8A0D5C9FE840E001B414C3CF407694BA8B27620CE6B873F" ma:contentTypeVersion="15" ma:contentTypeDescription="Documento Ufficiale BMS" ma:contentTypeScope="" ma:versionID="5178377fb958271f4249463d458128f8">
  <xsd:schema xmlns:xsd="http://www.w3.org/2001/XMLSchema" xmlns:xs="http://www.w3.org/2001/XMLSchema" xmlns:p="http://schemas.microsoft.com/office/2006/metadata/properties" xmlns:ns1="http://schemas.microsoft.com/sharepoint/v3" xmlns:ns2="4D9870A8-99B3-4359-B14D-0C8D120D9C8B" xmlns:ns3="e58f011d-682d-4ee3-a496-1b50d1c83e24" xmlns:ns4="5e74ca59-d814-4faf-a0b2-0aa231533426" xmlns:ns5="4d9870a8-99b3-4359-b14d-0c8d120d9c8b" targetNamespace="http://schemas.microsoft.com/office/2006/metadata/properties" ma:root="true" ma:fieldsID="a60eaf57de871d0b5429c78ee950a454" ns1:_="" ns2:_="" ns3:_="" ns4:_="" ns5:_="">
    <xsd:import namespace="http://schemas.microsoft.com/sharepoint/v3"/>
    <xsd:import namespace="4D9870A8-99B3-4359-B14D-0C8D120D9C8B"/>
    <xsd:import namespace="e58f011d-682d-4ee3-a496-1b50d1c83e24"/>
    <xsd:import namespace="5e74ca59-d814-4faf-a0b2-0aa231533426"/>
    <xsd:import namespace="4d9870a8-99b3-4359-b14d-0c8d120d9c8b"/>
    <xsd:element name="properties">
      <xsd:complexType>
        <xsd:sequence>
          <xsd:element name="documentManagement">
            <xsd:complexType>
              <xsd:all>
                <xsd:element ref="ns2:BMS_PublishingDate" minOccurs="0"/>
                <xsd:element ref="ns2:BMS_DocID" minOccurs="0"/>
                <xsd:element ref="ns2:BMS_Authors" minOccurs="0"/>
                <xsd:element ref="ns2:BMS_Code"/>
                <xsd:element ref="ns2:BMS_MainRevisionNumber" minOccurs="0"/>
                <xsd:element ref="ns2:BMS_SecondaryRevisionNumber" minOccurs="0"/>
                <xsd:element ref="ns2:BMS_Applicability" minOccurs="0"/>
                <xsd:element ref="ns2:BMS_Level" minOccurs="0"/>
                <xsd:element ref="ns2:BMS_PublishingState" minOccurs="0"/>
                <xsd:element ref="ns2:BMS_Abstract" minOccurs="0"/>
                <xsd:element ref="ns2:BMS_Note" minOccurs="0"/>
                <xsd:element ref="ns2:BMS_Counter"/>
                <xsd:element ref="ns3:BMS_RelateDocuments" minOccurs="0"/>
                <xsd:element ref="ns4:BMS_Statement" minOccurs="0"/>
                <xsd:element ref="ns4:BMS_Phase" minOccurs="0"/>
                <xsd:element ref="ns4:BMS_SubProcess" minOccurs="0"/>
                <xsd:element ref="ns4:BMS_Activity" minOccurs="0"/>
                <xsd:element ref="ns1:_dlc_Exempt" minOccurs="0"/>
                <xsd:element ref="ns4:BMS_DataRitiro" minOccurs="0"/>
                <xsd:element ref="ns5:BMS_SupersededBy" minOccurs="0"/>
                <xsd:element ref="ns5:BMS_WithdrawalReas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4" nillable="true" ma:displayName="Escluso dai criteri"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9870A8-99B3-4359-B14D-0C8D120D9C8B" elementFormDefault="qualified">
    <xsd:import namespace="http://schemas.microsoft.com/office/2006/documentManagement/types"/>
    <xsd:import namespace="http://schemas.microsoft.com/office/infopath/2007/PartnerControls"/>
    <xsd:element name="BMS_PublishingDate" ma:index="9" nillable="true" ma:displayName="Publishing Date" ma:format="DateOnly" ma:internalName="BMS_PublishingDate">
      <xsd:simpleType>
        <xsd:restriction base="dms:DateTime"/>
      </xsd:simpleType>
    </xsd:element>
    <xsd:element name="BMS_DocID" ma:index="10" nillable="true" ma:displayName="Document Id" ma:indexed="true" ma:internalName="BMS_DocID">
      <xsd:simpleType>
        <xsd:restriction base="dms:Text"/>
      </xsd:simpleType>
    </xsd:element>
    <xsd:element name="BMS_Authors" ma:index="11" nillable="true" ma:displayName="Authors" ma:internalName="BMS_Autho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MS_Code" ma:index="12" ma:displayName="Code" ma:internalName="BMS_Code">
      <xsd:simpleType>
        <xsd:restriction base="dms:Text"/>
      </xsd:simpleType>
    </xsd:element>
    <xsd:element name="BMS_MainRevisionNumber" ma:index="13" nillable="true" ma:displayName="Main Revision Number" ma:decimals="0" ma:internalName="BMS_MainRevisionNumber">
      <xsd:simpleType>
        <xsd:restriction base="dms:Number"/>
      </xsd:simpleType>
    </xsd:element>
    <xsd:element name="BMS_SecondaryRevisionNumber" ma:index="14" nillable="true" ma:displayName="Secondary Revision Number" ma:decimals="0" ma:internalName="BMS_SecondaryRevisionNumber">
      <xsd:simpleType>
        <xsd:restriction base="dms:Number"/>
      </xsd:simpleType>
    </xsd:element>
    <xsd:element name="BMS_Applicability" ma:index="16" nillable="true" ma:displayName="Applicabilità" ma:internalName="BMS_Applicability">
      <xsd:simpleType>
        <xsd:restriction base="dms:Choice">
          <xsd:enumeration value="CO"/>
          <xsd:enumeration value="IT"/>
          <xsd:enumeration value="UK"/>
          <xsd:enumeration value="SI"/>
          <xsd:enumeration value="BS"/>
        </xsd:restriction>
      </xsd:simpleType>
    </xsd:element>
    <xsd:element name="BMS_Level" ma:index="20" nillable="true" ma:displayName="Level" ma:internalName="BMS_Level">
      <xsd:simpleType>
        <xsd:restriction base="dms:Choice">
          <xsd:enumeration value="L1"/>
          <xsd:enumeration value="L2A"/>
          <xsd:enumeration value="L2B"/>
          <xsd:enumeration value="L3"/>
        </xsd:restriction>
      </xsd:simpleType>
    </xsd:element>
    <xsd:element name="BMS_PublishingState" ma:index="22" nillable="true" ma:displayName="Publishing State" ma:internalName="BMS_PublishingState">
      <xsd:simpleType>
        <xsd:restriction base="dms:Choice">
          <xsd:enumeration value="Pubblicato"/>
          <xsd:enumeration value="Superato"/>
          <xsd:enumeration value="Ritirato"/>
          <xsd:enumeration value="Nascosto"/>
        </xsd:restriction>
      </xsd:simpleType>
    </xsd:element>
    <xsd:element name="BMS_Abstract" ma:index="23" nillable="true" ma:displayName="Abstract" ma:internalName="BMS_Abstract">
      <xsd:simpleType>
        <xsd:restriction base="dms:Note">
          <xsd:maxLength value="255"/>
        </xsd:restriction>
      </xsd:simpleType>
    </xsd:element>
    <xsd:element name="BMS_Note" ma:index="24" nillable="true" ma:displayName="Note" ma:internalName="BMS_Note">
      <xsd:simpleType>
        <xsd:restriction base="dms:Note">
          <xsd:maxLength value="255"/>
        </xsd:restriction>
      </xsd:simpleType>
    </xsd:element>
    <xsd:element name="BMS_Counter" ma:index="27" ma:displayName="Counter" ma:decimals="0" ma:internalName="BMS_Count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e58f011d-682d-4ee3-a496-1b50d1c83e24" elementFormDefault="qualified">
    <xsd:import namespace="http://schemas.microsoft.com/office/2006/documentManagement/types"/>
    <xsd:import namespace="http://schemas.microsoft.com/office/infopath/2007/PartnerControls"/>
    <xsd:element name="BMS_RelateDocuments" ma:index="29" nillable="true" ma:displayName="Documenti Collegati" ma:list="{4d9870a8-99b3-4359-b14d-0c8d120d9c8b}" ma:internalName="BMS_RelateDocuments" ma:showField="BMS_Code" ma:web="{e58f011d-682d-4ee3-a496-1b50d1c83e2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e74ca59-d814-4faf-a0b2-0aa231533426" elementFormDefault="qualified">
    <xsd:import namespace="http://schemas.microsoft.com/office/2006/documentManagement/types"/>
    <xsd:import namespace="http://schemas.microsoft.com/office/infopath/2007/PartnerControls"/>
    <xsd:element name="BMS_Statement" ma:index="30" nillable="true" ma:displayName="Normativa di riferimento" ma:list="{9eb377be-29db-47ad-904f-9ca046f1723b}" ma:internalName="BMS_Statement"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Phase" ma:index="31" nillable="true" ma:displayName="Fase" ma:list="{c817c764-acad-47a0-80b1-a6904d3b3937}" ma:internalName="BMS_Phase"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SubProcess" ma:index="32" nillable="true" ma:displayName="Sotto Processo" ma:list="{15d5c3a9-d747-44a3-9eca-adc7e9a74c40}" ma:internalName="BMS_SubProcess"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Activity" ma:index="33" nillable="true" ma:displayName="Attività" ma:list="{608f0521-5622-40ca-9cd1-fbe901dd0b18}" ma:internalName="BMS_Activity"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DataRitiro" ma:index="35" nillable="true" ma:displayName="Data di Ritiro" ma:internalName="BMS_DataRitiro">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d9870a8-99b3-4359-b14d-0c8d120d9c8b" elementFormDefault="qualified">
    <xsd:import namespace="http://schemas.microsoft.com/office/2006/documentManagement/types"/>
    <xsd:import namespace="http://schemas.microsoft.com/office/infopath/2007/PartnerControls"/>
    <xsd:element name="BMS_SupersededBy" ma:index="36" nillable="true" ma:displayName="Superato da" ma:internalName="BMS_SupersededBy">
      <xsd:simpleType>
        <xsd:restriction base="dms:Text"/>
      </xsd:simpleType>
    </xsd:element>
    <xsd:element name="BMS_WithdrawalReason" ma:index="37" nillable="true" ma:displayName="Motivo Ritiro" ma:internalName="BMS_WithdrawalReas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170543-5A69-4A4A-BB8B-8AE966069B3B}">
  <ds:schemaRefs>
    <ds:schemaRef ds:uri="http://schemas.microsoft.com/office/2006/metadata/properties"/>
    <ds:schemaRef ds:uri="http://schemas.microsoft.com/office/infopath/2007/PartnerControls"/>
    <ds:schemaRef ds:uri="4D9870A8-99B3-4359-B14D-0C8D120D9C8B"/>
    <ds:schemaRef ds:uri="5e74ca59-d814-4faf-a0b2-0aa231533426"/>
    <ds:schemaRef ds:uri="e58f011d-682d-4ee3-a496-1b50d1c83e24"/>
    <ds:schemaRef ds:uri="4d9870a8-99b3-4359-b14d-0c8d120d9c8b"/>
  </ds:schemaRefs>
</ds:datastoreItem>
</file>

<file path=customXml/itemProps2.xml><?xml version="1.0" encoding="utf-8"?>
<ds:datastoreItem xmlns:ds="http://schemas.openxmlformats.org/officeDocument/2006/customXml" ds:itemID="{184F3C38-5FDF-49C9-A9A1-2C1DB42B1015}">
  <ds:schemaRefs>
    <ds:schemaRef ds:uri="http://schemas.microsoft.com/sharepoint/v3/contenttype/forms"/>
  </ds:schemaRefs>
</ds:datastoreItem>
</file>

<file path=customXml/itemProps3.xml><?xml version="1.0" encoding="utf-8"?>
<ds:datastoreItem xmlns:ds="http://schemas.openxmlformats.org/officeDocument/2006/customXml" ds:itemID="{A6B56442-E481-4266-B06B-978A821CEF3F}">
  <ds:schemaRefs>
    <ds:schemaRef ds:uri="http://schemas.openxmlformats.org/officeDocument/2006/bibliography"/>
  </ds:schemaRefs>
</ds:datastoreItem>
</file>

<file path=customXml/itemProps4.xml><?xml version="1.0" encoding="utf-8"?>
<ds:datastoreItem xmlns:ds="http://schemas.openxmlformats.org/officeDocument/2006/customXml" ds:itemID="{0A473406-1877-4731-A11C-C04C1599F0CA}">
  <ds:schemaRefs>
    <ds:schemaRef ds:uri="http://schemas.microsoft.com/sharepoint/events"/>
  </ds:schemaRefs>
</ds:datastoreItem>
</file>

<file path=customXml/itemProps5.xml><?xml version="1.0" encoding="utf-8"?>
<ds:datastoreItem xmlns:ds="http://schemas.openxmlformats.org/officeDocument/2006/customXml" ds:itemID="{328BF695-34BF-4628-9634-356DAD90364F}">
  <ds:schemaRefs>
    <ds:schemaRef ds:uri="office.server.policy"/>
  </ds:schemaRefs>
</ds:datastoreItem>
</file>

<file path=customXml/itemProps6.xml><?xml version="1.0" encoding="utf-8"?>
<ds:datastoreItem xmlns:ds="http://schemas.openxmlformats.org/officeDocument/2006/customXml" ds:itemID="{E59375D7-FF64-4E5E-A69C-785DF1FCC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D9870A8-99B3-4359-B14D-0C8D120D9C8B"/>
    <ds:schemaRef ds:uri="e58f011d-682d-4ee3-a496-1b50d1c83e24"/>
    <ds:schemaRef ds:uri="5e74ca59-d814-4faf-a0b2-0aa231533426"/>
    <ds:schemaRef ds:uri="4d9870a8-99b3-4359-b14d-0c8d120d9c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CFM001-T-IT-I en-it.dotx</Template>
  <TotalTime>2</TotalTime>
  <Pages>19</Pages>
  <Words>4320</Words>
  <Characters>24626</Characters>
  <Application>Microsoft Office Word</Application>
  <DocSecurity>0</DocSecurity>
  <Lines>205</Lines>
  <Paragraphs>57</Paragraphs>
  <ScaleCrop>false</ScaleCrop>
  <HeadingPairs>
    <vt:vector size="2" baseType="variant">
      <vt:variant>
        <vt:lpstr>Titolo</vt:lpstr>
      </vt:variant>
      <vt:variant>
        <vt:i4>1</vt:i4>
      </vt:variant>
    </vt:vector>
  </HeadingPairs>
  <TitlesOfParts>
    <vt:vector size="1" baseType="lpstr">
      <vt:lpstr>Template per Documentazione Tecnica</vt:lpstr>
    </vt:vector>
  </TitlesOfParts>
  <Company>Leonardo S.p.a.</Company>
  <LinksUpToDate>false</LinksUpToDate>
  <CharactersWithSpaces>28889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per Documentazione Tecnica / Technical Documentation template</dc:title>
  <dc:creator>Vallongo Luca</dc:creator>
  <cp:lastModifiedBy>Vallongo Luca</cp:lastModifiedBy>
  <cp:revision>1</cp:revision>
  <cp:lastPrinted>2013-05-15T12:30:00Z</cp:lastPrinted>
  <dcterms:created xsi:type="dcterms:W3CDTF">2025-06-17T11:11:00Z</dcterms:created>
  <dcterms:modified xsi:type="dcterms:W3CDTF">2025-06-17T11:13:00Z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&lt;Classifica di segretezza (se applicabile)&gt;</vt:lpwstr>
  </property>
  <property fmtid="{D5CDD505-2E9C-101B-9397-08002B2CF9AE}" pid="3" name="*Project name">
    <vt:lpwstr>&lt;Nome Progetto&gt;</vt:lpwstr>
  </property>
  <property fmtid="{D5CDD505-2E9C-101B-9397-08002B2CF9AE}" pid="4" name="*Doc Template">
    <vt:lpwstr>Template: CFM001-T-IT-I en/it rev.04.05</vt:lpwstr>
  </property>
  <property fmtid="{D5CDD505-2E9C-101B-9397-08002B2CF9AE}" pid="5" name="*Infoclass">
    <vt:lpwstr>&lt;Clausola riguardante la tutela delle informazioni (se applicabile)&gt;</vt:lpwstr>
  </property>
  <property fmtid="{D5CDD505-2E9C-101B-9397-08002B2CF9AE}" pid="6" name="*Contract number">
    <vt:lpwstr>&lt;Contratto numero (se applicabile)&gt;</vt:lpwstr>
  </property>
  <property fmtid="{D5CDD505-2E9C-101B-9397-08002B2CF9AE}" pid="7" name="*CDRL ref">
    <vt:lpwstr>&lt;CDRL numero (se applicabile)&gt;</vt:lpwstr>
  </property>
  <property fmtid="{D5CDD505-2E9C-101B-9397-08002B2CF9AE}" pid="8" name="*System/SubSys">
    <vt:lpwstr>&lt;Sistema / Sottosistema&gt;</vt:lpwstr>
  </property>
  <property fmtid="{D5CDD505-2E9C-101B-9397-08002B2CF9AE}" pid="9" name="*Cage Code">
    <vt:lpwstr>&lt;Cage code&gt;</vt:lpwstr>
  </property>
  <property fmtid="{D5CDD505-2E9C-101B-9397-08002B2CF9AE}" pid="10" name="*Doc date">
    <vt:lpwstr>&lt;&lt;GG/MM/AAAA&gt;&gt;</vt:lpwstr>
  </property>
  <property fmtid="{D5CDD505-2E9C-101B-9397-08002B2CF9AE}" pid="11" name="*Doc revision">
    <vt:lpwstr>&lt;&lt;Rev&gt;&gt;</vt:lpwstr>
  </property>
  <property fmtid="{D5CDD505-2E9C-101B-9397-08002B2CF9AE}" pid="12" name="*Customer">
    <vt:lpwstr>&lt;Cliente&gt;</vt:lpwstr>
  </property>
  <property fmtid="{D5CDD505-2E9C-101B-9397-08002B2CF9AE}" pid="13" name="*Qualifica">
    <vt:lpwstr>&lt;Qualifica di sicurezza (se applicabile)&gt;</vt:lpwstr>
  </property>
  <property fmtid="{D5CDD505-2E9C-101B-9397-08002B2CF9AE}" pid="14" name="*Info_diffusione_esclusiva">
    <vt:lpwstr>&lt;Informazioni a diffusione esclusiva (se applicabile)&gt;</vt:lpwstr>
  </property>
  <property fmtid="{D5CDD505-2E9C-101B-9397-08002B2CF9AE}" pid="15" name="*Doc number">
    <vt:lpwstr>&lt;&lt;Document Number&gt;&gt;</vt:lpwstr>
  </property>
  <property fmtid="{D5CDD505-2E9C-101B-9397-08002B2CF9AE}" pid="16" name="ContentTypeId">
    <vt:lpwstr>0x010100EA021BE1F8514CB498FD5FBEDA1783F900A0FE43FF98554810ABD8A0D5C9FE840E001B414C3CF407694BA8B27620CE6B873F</vt:lpwstr>
  </property>
  <property fmtid="{D5CDD505-2E9C-101B-9397-08002B2CF9AE}" pid="17" name="BMS_Process">
    <vt:lpwstr>53</vt:lpwstr>
  </property>
  <property fmtid="{D5CDD505-2E9C-101B-9397-08002B2CF9AE}" pid="18" name="BMS_Process_Area">
    <vt:lpwstr>137</vt:lpwstr>
  </property>
  <property fmtid="{D5CDD505-2E9C-101B-9397-08002B2CF9AE}" pid="19" name="BMS_Process_Area_1">
    <vt:lpwstr/>
  </property>
  <property fmtid="{D5CDD505-2E9C-101B-9397-08002B2CF9AE}" pid="20" name="BMS_Process_1">
    <vt:lpwstr/>
  </property>
  <property fmtid="{D5CDD505-2E9C-101B-9397-08002B2CF9AE}" pid="21" name="BMS_Language">
    <vt:lpwstr>167;#en-it|158a9edc-a1ab-4544-8201-8cf51d38be7f</vt:lpwstr>
  </property>
  <property fmtid="{D5CDD505-2E9C-101B-9397-08002B2CF9AE}" pid="22" name="BMS_Type">
    <vt:lpwstr>89</vt:lpwstr>
  </property>
  <property fmtid="{D5CDD505-2E9C-101B-9397-08002B2CF9AE}" pid="23" name="BMS_TypeCategory">
    <vt:lpwstr>72</vt:lpwstr>
  </property>
  <property fmtid="{D5CDD505-2E9C-101B-9397-08002B2CF9AE}" pid="24" name="BMS_LinkedProcesses">
    <vt:lpwstr/>
  </property>
  <property fmtid="{D5CDD505-2E9C-101B-9397-08002B2CF9AE}" pid="25" name="BMS_Site_Multi">
    <vt:lpwstr/>
  </property>
  <property fmtid="{D5CDD505-2E9C-101B-9397-08002B2CF9AE}" pid="26" name="BMS_BusinessArea_Multi">
    <vt:lpwstr>16;#ELE|0366ee77-65eb-4257-9fbb-e9091edbd27a</vt:lpwstr>
  </property>
  <property fmtid="{D5CDD505-2E9C-101B-9397-08002B2CF9AE}" pid="27" name="BMS_BU_Multi">
    <vt:lpwstr/>
  </property>
  <property fmtid="{D5CDD505-2E9C-101B-9397-08002B2CF9AE}" pid="28" name="MSIP_Label_240fc82b-79f9-4552-9415-70e99671b81b_Enabled">
    <vt:lpwstr>true</vt:lpwstr>
  </property>
  <property fmtid="{D5CDD505-2E9C-101B-9397-08002B2CF9AE}" pid="29" name="MSIP_Label_240fc82b-79f9-4552-9415-70e99671b81b_SetDate">
    <vt:lpwstr>2022-03-04T19:34:16Z</vt:lpwstr>
  </property>
  <property fmtid="{D5CDD505-2E9C-101B-9397-08002B2CF9AE}" pid="30" name="MSIP_Label_240fc82b-79f9-4552-9415-70e99671b81b_Method">
    <vt:lpwstr>Privileged</vt:lpwstr>
  </property>
  <property fmtid="{D5CDD505-2E9C-101B-9397-08002B2CF9AE}" pid="31" name="MSIP_Label_240fc82b-79f9-4552-9415-70e99671b81b_Name">
    <vt:lpwstr>240fc82b-79f9-4552-9415-70e99671b81b</vt:lpwstr>
  </property>
  <property fmtid="{D5CDD505-2E9C-101B-9397-08002B2CF9AE}" pid="32" name="MSIP_Label_240fc82b-79f9-4552-9415-70e99671b81b_SiteId">
    <vt:lpwstr>31ae1cef-2393-4eb1-8962-4e4bbfccd663</vt:lpwstr>
  </property>
  <property fmtid="{D5CDD505-2E9C-101B-9397-08002B2CF9AE}" pid="33" name="MSIP_Label_240fc82b-79f9-4552-9415-70e99671b81b_ActionId">
    <vt:lpwstr/>
  </property>
  <property fmtid="{D5CDD505-2E9C-101B-9397-08002B2CF9AE}" pid="34" name="MSIP_Label_240fc82b-79f9-4552-9415-70e99671b81b_ContentBits">
    <vt:lpwstr>0</vt:lpwstr>
  </property>
</Properties>
</file>